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844" w14:textId="66780C42" w:rsidR="00F87859" w:rsidRDefault="00BF2A31" w:rsidP="00F87859">
      <w:pPr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1917312" behindDoc="0" locked="0" layoutInCell="1" allowOverlap="1" wp14:anchorId="5C8D5816" wp14:editId="5C87A6E1">
            <wp:simplePos x="0" y="0"/>
            <wp:positionH relativeFrom="margin">
              <wp:posOffset>1662314</wp:posOffset>
            </wp:positionH>
            <wp:positionV relativeFrom="page">
              <wp:posOffset>539288</wp:posOffset>
            </wp:positionV>
            <wp:extent cx="2261235" cy="1130300"/>
            <wp:effectExtent l="0" t="0" r="0" b="0"/>
            <wp:wrapNone/>
            <wp:docPr id="923589204" name="Picture 56" descr=" The Sepsis Trust logo. Made up of the words Sepsis Trust NZ. Includes a decorative icon to the left of the w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89204" name="Picture 56" descr=" The Sepsis Trust logo. Made up of the words Sepsis Trust NZ. Includes a decorative icon to the left of the words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16288" behindDoc="0" locked="0" layoutInCell="1" allowOverlap="1" wp14:anchorId="650CA937" wp14:editId="378DF89E">
            <wp:simplePos x="0" y="0"/>
            <wp:positionH relativeFrom="margin">
              <wp:posOffset>-319520</wp:posOffset>
            </wp:positionH>
            <wp:positionV relativeFrom="paragraph">
              <wp:posOffset>-378229</wp:posOffset>
            </wp:positionV>
            <wp:extent cx="1696720" cy="1442720"/>
            <wp:effectExtent l="0" t="0" r="0" b="5080"/>
            <wp:wrapNone/>
            <wp:docPr id="41" name="Picture 4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DF4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15264" behindDoc="0" locked="0" layoutInCell="1" allowOverlap="1" wp14:anchorId="3396E566" wp14:editId="4C9CD46B">
            <wp:simplePos x="0" y="0"/>
            <wp:positionH relativeFrom="margin">
              <wp:posOffset>4739640</wp:posOffset>
            </wp:positionH>
            <wp:positionV relativeFrom="page">
              <wp:posOffset>373207</wp:posOffset>
            </wp:positionV>
            <wp:extent cx="1391920" cy="2089785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14D14" w14:textId="19DB8666" w:rsidR="00F87859" w:rsidRDefault="00F87859" w:rsidP="00F87859">
      <w:pPr>
        <w:rPr>
          <w:rFonts w:cs="Arial"/>
          <w:szCs w:val="32"/>
        </w:rPr>
      </w:pPr>
    </w:p>
    <w:p w14:paraId="6D16DC54" w14:textId="7AC80516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210F85CB" w14:textId="736F63A6" w:rsidR="00F87859" w:rsidRDefault="00F87859" w:rsidP="00F87859">
      <w:pPr>
        <w:rPr>
          <w:rFonts w:cs="Arial"/>
          <w:szCs w:val="32"/>
        </w:rPr>
      </w:pPr>
    </w:p>
    <w:p w14:paraId="6B8C7936" w14:textId="0F4857CB" w:rsidR="00F87859" w:rsidRDefault="00F87859" w:rsidP="00F87859">
      <w:pPr>
        <w:rPr>
          <w:rFonts w:cs="Arial"/>
          <w:szCs w:val="32"/>
        </w:rPr>
      </w:pPr>
    </w:p>
    <w:p w14:paraId="0712FCDD" w14:textId="54422DA4" w:rsidR="00F87859" w:rsidRPr="00BF2A31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7E7B61A7" w14:textId="1A9EB3C9" w:rsidR="00887F23" w:rsidRDefault="005B089A" w:rsidP="00F87859">
      <w:pPr>
        <w:pStyle w:val="Title"/>
      </w:pPr>
      <w:r>
        <w:t>Could it be sepsis?</w:t>
      </w:r>
    </w:p>
    <w:p w14:paraId="5E5E4CC9" w14:textId="3F08D9A9" w:rsidR="00887F23" w:rsidRDefault="00BF2A31" w:rsidP="00F87859">
      <w:pPr>
        <w:pStyle w:val="Title"/>
      </w:pPr>
      <w:r w:rsidRPr="008220AB">
        <w:rPr>
          <w:noProof/>
        </w:rPr>
        <w:drawing>
          <wp:anchor distT="0" distB="0" distL="114300" distR="114300" simplePos="0" relativeHeight="251790336" behindDoc="0" locked="0" layoutInCell="1" allowOverlap="1" wp14:anchorId="67BC1E4E" wp14:editId="3F9AA56D">
            <wp:simplePos x="0" y="0"/>
            <wp:positionH relativeFrom="margin">
              <wp:posOffset>96520</wp:posOffset>
            </wp:positionH>
            <wp:positionV relativeFrom="page">
              <wp:posOffset>4543194</wp:posOffset>
            </wp:positionV>
            <wp:extent cx="5563784" cy="2798618"/>
            <wp:effectExtent l="0" t="0" r="0" b="1905"/>
            <wp:wrapNone/>
            <wp:docPr id="845033010" name="Picture 1" descr="A person lying on a couch with their arm over their ey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33010" name="Picture 1" descr="A person lying on a couch with their arm over their eyes. 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784" cy="2798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4A471" w14:textId="5FB400E7" w:rsidR="00887F23" w:rsidRDefault="00887F23" w:rsidP="00F87859">
      <w:pPr>
        <w:pStyle w:val="Title"/>
      </w:pPr>
    </w:p>
    <w:p w14:paraId="0FBE72FF" w14:textId="0ED3C9B8" w:rsidR="008220AB" w:rsidRDefault="00570380" w:rsidP="00BF5DDC">
      <w:pPr>
        <w:pStyle w:val="Datepublished"/>
      </w:pPr>
      <w:r>
        <w:br/>
      </w:r>
      <w:r>
        <w:br/>
      </w:r>
    </w:p>
    <w:p w14:paraId="1305CB4B" w14:textId="1A3E6A09" w:rsidR="008220AB" w:rsidRDefault="008220AB" w:rsidP="00BF5DDC">
      <w:pPr>
        <w:pStyle w:val="Datepublished"/>
      </w:pPr>
    </w:p>
    <w:p w14:paraId="2BCF1EEA" w14:textId="5020EE30" w:rsidR="008220AB" w:rsidRDefault="008220AB" w:rsidP="00BF5DDC">
      <w:pPr>
        <w:pStyle w:val="Datepublished"/>
      </w:pPr>
    </w:p>
    <w:p w14:paraId="5DF96CC1" w14:textId="38AEBBE9" w:rsidR="008220AB" w:rsidRPr="00BF2A31" w:rsidRDefault="008220AB" w:rsidP="00BF5DDC">
      <w:pPr>
        <w:pStyle w:val="Datepublished"/>
        <w:rPr>
          <w:sz w:val="28"/>
          <w:szCs w:val="10"/>
        </w:rPr>
      </w:pPr>
    </w:p>
    <w:p w14:paraId="2F19802C" w14:textId="50707519" w:rsidR="008220AB" w:rsidRPr="00005954" w:rsidRDefault="008220AB" w:rsidP="00BF5DDC">
      <w:pPr>
        <w:pStyle w:val="Datepublished"/>
        <w:rPr>
          <w:sz w:val="20"/>
          <w:szCs w:val="4"/>
        </w:rPr>
      </w:pPr>
    </w:p>
    <w:p w14:paraId="07552E14" w14:textId="48E64FC5" w:rsidR="00F87859" w:rsidRPr="00570380" w:rsidRDefault="007F7ECD" w:rsidP="00BF5DDC">
      <w:pPr>
        <w:pStyle w:val="Datepublished"/>
      </w:pPr>
      <w:r>
        <w:rPr>
          <w:noProof/>
        </w:rPr>
        <w:drawing>
          <wp:anchor distT="0" distB="0" distL="114300" distR="114300" simplePos="0" relativeHeight="251991040" behindDoc="1" locked="0" layoutInCell="1" allowOverlap="1" wp14:anchorId="6F1DD11C" wp14:editId="69BECAA4">
            <wp:simplePos x="0" y="0"/>
            <wp:positionH relativeFrom="column">
              <wp:posOffset>4237644</wp:posOffset>
            </wp:positionH>
            <wp:positionV relativeFrom="paragraph">
              <wp:posOffset>849284</wp:posOffset>
            </wp:positionV>
            <wp:extent cx="1606550" cy="589280"/>
            <wp:effectExtent l="0" t="0" r="0" b="1270"/>
            <wp:wrapNone/>
            <wp:docPr id="14744274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F23" w:rsidRPr="00570380">
        <w:t xml:space="preserve">Published: </w:t>
      </w:r>
      <w:r w:rsidR="008F2C16">
        <w:t>August</w:t>
      </w:r>
      <w:r w:rsidR="005B089A">
        <w:t xml:space="preserve"> 2026</w:t>
      </w:r>
    </w:p>
    <w:p w14:paraId="44936563" w14:textId="2125529E" w:rsidR="00405FB6" w:rsidRPr="00570380" w:rsidRDefault="00405FB6" w:rsidP="00405FB6">
      <w:pPr>
        <w:pStyle w:val="Heading1"/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>Before you start</w:t>
      </w:r>
    </w:p>
    <w:p w14:paraId="65A56EE3" w14:textId="77777777" w:rsidR="00405FB6" w:rsidRDefault="00405FB6" w:rsidP="00405FB6"/>
    <w:p w14:paraId="169BF833" w14:textId="09FF64B7" w:rsidR="00405FB6" w:rsidRDefault="007D3402" w:rsidP="00405FB6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907072" behindDoc="0" locked="0" layoutInCell="1" allowOverlap="1" wp14:anchorId="026F90E7" wp14:editId="617BEC92">
            <wp:simplePos x="0" y="0"/>
            <wp:positionH relativeFrom="margin">
              <wp:posOffset>0</wp:posOffset>
            </wp:positionH>
            <wp:positionV relativeFrom="paragraph">
              <wp:posOffset>148590</wp:posOffset>
            </wp:positionV>
            <wp:extent cx="1363345" cy="1927860"/>
            <wp:effectExtent l="0" t="0" r="8255" b="0"/>
            <wp:wrapNone/>
            <wp:docPr id="13" name="Picture 13" descr="A cartoon of a person reading a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artoon of a person reading a paper&#10;&#10;Description automatically generated with low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D680F" w14:textId="4BEE504E" w:rsidR="00405FB6" w:rsidRDefault="00405FB6" w:rsidP="00405FB6">
      <w:r>
        <w:t>Some of the information in this document may make people:</w:t>
      </w:r>
    </w:p>
    <w:p w14:paraId="63DDF5BE" w14:textId="06A02A7A" w:rsidR="00405FB6" w:rsidRDefault="00405FB6" w:rsidP="00405FB6">
      <w:pPr>
        <w:pStyle w:val="Listtoplevel"/>
      </w:pPr>
      <w:r>
        <w:t>upset</w:t>
      </w:r>
    </w:p>
    <w:p w14:paraId="5529623F" w14:textId="3A2BF9B4" w:rsidR="00405FB6" w:rsidRDefault="007D3402" w:rsidP="00405FB6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35467361" wp14:editId="6A2F8F74">
                <wp:simplePos x="0" y="0"/>
                <wp:positionH relativeFrom="column">
                  <wp:posOffset>-106680</wp:posOffset>
                </wp:positionH>
                <wp:positionV relativeFrom="paragraph">
                  <wp:posOffset>448310</wp:posOffset>
                </wp:positionV>
                <wp:extent cx="2072640" cy="1981200"/>
                <wp:effectExtent l="0" t="0" r="0" b="0"/>
                <wp:wrapNone/>
                <wp:docPr id="172055507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2640" cy="1981200"/>
                          <a:chOff x="0" y="0"/>
                          <a:chExt cx="2072640" cy="1981200"/>
                        </a:xfrm>
                      </wpg:grpSpPr>
                      <pic:pic xmlns:pic="http://schemas.openxmlformats.org/drawingml/2006/picture">
                        <pic:nvPicPr>
                          <pic:cNvPr id="116887362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451842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8240" y="1066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80E66CA" id="Group 17" o:spid="_x0000_s1026" style="position:absolute;margin-left:-8.4pt;margin-top:35.3pt;width:163.2pt;height:156pt;z-index:251908096" coordsize="20726,1981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16611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">
                  <v:imagedata r:id="rId21" o:title=""/>
                </v:shape>
                <v:shape id="Graphic 4" o:spid="_x0000_s1028" type="#_x0000_t75" alt="Close with solid fill" style="position:absolute;left:11582;top:1066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">
                  <v:imagedata r:id="rId22" o:title="Close with solid fill"/>
                </v:shape>
              </v:group>
            </w:pict>
          </mc:Fallback>
        </mc:AlternateContent>
      </w:r>
      <w:r w:rsidR="00405FB6">
        <w:t>worried.</w:t>
      </w:r>
    </w:p>
    <w:p w14:paraId="2FAAFE21" w14:textId="4B725C6D" w:rsidR="00405FB6" w:rsidRDefault="00405FB6" w:rsidP="00405FB6"/>
    <w:p w14:paraId="4DE3F966" w14:textId="1A70F675" w:rsidR="00405FB6" w:rsidRDefault="00405FB6" w:rsidP="00405FB6"/>
    <w:p w14:paraId="3DE3ADD9" w14:textId="376FDDD5" w:rsidR="00405FB6" w:rsidRDefault="00405FB6" w:rsidP="00405FB6">
      <w:r>
        <w:t>This information is not meant to scare anyone.</w:t>
      </w:r>
    </w:p>
    <w:p w14:paraId="629137F8" w14:textId="4DD07579" w:rsidR="00405FB6" w:rsidRDefault="00405FB6" w:rsidP="00405FB6"/>
    <w:p w14:paraId="781D12A3" w14:textId="0B7EF127" w:rsidR="00405FB6" w:rsidRDefault="00405FB6" w:rsidP="00405FB6"/>
    <w:p w14:paraId="0E60E67D" w14:textId="599E0500" w:rsidR="00405FB6" w:rsidRDefault="007D3402" w:rsidP="00405FB6">
      <w:r>
        <w:rPr>
          <w:noProof/>
        </w:rPr>
        <w:drawing>
          <wp:anchor distT="0" distB="0" distL="114300" distR="114300" simplePos="0" relativeHeight="251909120" behindDoc="0" locked="0" layoutInCell="1" allowOverlap="1" wp14:anchorId="28000192" wp14:editId="3D9F3CFE">
            <wp:simplePos x="0" y="0"/>
            <wp:positionH relativeFrom="column">
              <wp:posOffset>0</wp:posOffset>
            </wp:positionH>
            <wp:positionV relativeFrom="paragraph">
              <wp:posOffset>457835</wp:posOffset>
            </wp:positionV>
            <wp:extent cx="1706880" cy="1706880"/>
            <wp:effectExtent l="0" t="0" r="7620" b="0"/>
            <wp:wrapNone/>
            <wp:docPr id="3993080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08049" name="Picture 3993080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FB6">
        <w:t>This information does not mean the things in this document will happen to:</w:t>
      </w:r>
    </w:p>
    <w:p w14:paraId="3676F2D9" w14:textId="5AE34BC6" w:rsidR="00405FB6" w:rsidRDefault="00405FB6" w:rsidP="00405FB6">
      <w:pPr>
        <w:pStyle w:val="Listtoplevel"/>
      </w:pPr>
      <w:r>
        <w:t>you</w:t>
      </w:r>
    </w:p>
    <w:p w14:paraId="0C4F3378" w14:textId="59B0C4CB" w:rsidR="00405FB6" w:rsidRDefault="00405FB6" w:rsidP="00405FB6">
      <w:pPr>
        <w:pStyle w:val="Listtoplevel"/>
      </w:pPr>
      <w:r>
        <w:t>people you know.</w:t>
      </w:r>
    </w:p>
    <w:p w14:paraId="557644C1" w14:textId="0E260CD9" w:rsidR="00405FB6" w:rsidRDefault="00405FB6" w:rsidP="00405FB6">
      <w:pPr>
        <w:spacing w:line="240" w:lineRule="auto"/>
        <w:ind w:left="0"/>
      </w:pPr>
      <w:r>
        <w:br w:type="page"/>
      </w:r>
    </w:p>
    <w:p w14:paraId="03FC95B8" w14:textId="7E13E9D9" w:rsidR="00405FB6" w:rsidRDefault="007D3402" w:rsidP="007D3402">
      <w:pPr>
        <w:pStyle w:val="Listtoplevel"/>
        <w:numPr>
          <w:ilvl w:val="0"/>
          <w:numId w:val="0"/>
        </w:numPr>
        <w:ind w:left="3686"/>
      </w:pPr>
      <w:r>
        <w:lastRenderedPageBreak/>
        <w:drawing>
          <wp:anchor distT="0" distB="0" distL="114300" distR="114300" simplePos="0" relativeHeight="251911168" behindDoc="0" locked="0" layoutInCell="1" allowOverlap="1" wp14:anchorId="122CBAE9" wp14:editId="20F3ACAC">
            <wp:simplePos x="0" y="0"/>
            <wp:positionH relativeFrom="column">
              <wp:posOffset>-152400</wp:posOffset>
            </wp:positionH>
            <wp:positionV relativeFrom="paragraph">
              <wp:posOffset>55880</wp:posOffset>
            </wp:positionV>
            <wp:extent cx="1840217" cy="1219200"/>
            <wp:effectExtent l="0" t="0" r="0" b="0"/>
            <wp:wrapNone/>
            <wp:docPr id="4894514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51434" name="Picture 4894514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17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FB6">
        <w:t>If you are worried you can talk to your:</w:t>
      </w:r>
    </w:p>
    <w:p w14:paraId="0C087556" w14:textId="2EE496A8" w:rsidR="00405FB6" w:rsidRDefault="00405FB6" w:rsidP="00405FB6">
      <w:pPr>
        <w:pStyle w:val="Listtoplevel"/>
      </w:pPr>
      <w:r>
        <w:t>whānau / family</w:t>
      </w:r>
    </w:p>
    <w:p w14:paraId="3B8A0E47" w14:textId="2FC18E6C" w:rsidR="00405FB6" w:rsidRDefault="007D3402" w:rsidP="00405FB6">
      <w:pPr>
        <w:pStyle w:val="Listtoplevel"/>
      </w:pPr>
      <w:r w:rsidRPr="00B20592">
        <w:drawing>
          <wp:anchor distT="0" distB="0" distL="114300" distR="114300" simplePos="0" relativeHeight="251891712" behindDoc="0" locked="0" layoutInCell="1" allowOverlap="1" wp14:anchorId="01561FD4" wp14:editId="27A99989">
            <wp:simplePos x="0" y="0"/>
            <wp:positionH relativeFrom="margin">
              <wp:posOffset>0</wp:posOffset>
            </wp:positionH>
            <wp:positionV relativeFrom="paragraph">
              <wp:posOffset>164465</wp:posOffset>
            </wp:positionV>
            <wp:extent cx="1415692" cy="1752600"/>
            <wp:effectExtent l="0" t="0" r="0" b="0"/>
            <wp:wrapNone/>
            <wp:docPr id="588247063" name="Picture 11" descr="A person in a wheelchair talking to a docto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47063" name="Picture 11" descr="A person in a wheelchair talking to a docto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692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FB6">
        <w:t>friends</w:t>
      </w:r>
    </w:p>
    <w:p w14:paraId="3A528FD0" w14:textId="2E4BDF48" w:rsidR="00405FB6" w:rsidRDefault="00405FB6" w:rsidP="00405FB6">
      <w:pPr>
        <w:pStyle w:val="Listtoplevel"/>
      </w:pPr>
      <w:r>
        <w:t>doctor.</w:t>
      </w:r>
    </w:p>
    <w:p w14:paraId="63BA8EEF" w14:textId="3302D81C" w:rsidR="0008435F" w:rsidRDefault="0008435F" w:rsidP="0008435F"/>
    <w:p w14:paraId="6D04AFB5" w14:textId="45B2F954" w:rsidR="0008435F" w:rsidRDefault="0008435F">
      <w:pPr>
        <w:spacing w:line="240" w:lineRule="auto"/>
        <w:ind w:left="0"/>
      </w:pPr>
      <w:r>
        <w:br w:type="page"/>
      </w:r>
    </w:p>
    <w:p w14:paraId="198F5424" w14:textId="77777777" w:rsidR="0008435F" w:rsidRDefault="0008435F" w:rsidP="0008435F">
      <w:pPr>
        <w:pStyle w:val="Heading1"/>
      </w:pPr>
      <w:r>
        <w:lastRenderedPageBreak/>
        <w:t>What you will find in here</w:t>
      </w:r>
    </w:p>
    <w:p w14:paraId="2A9B9F67" w14:textId="77777777" w:rsidR="0008435F" w:rsidRDefault="0008435F" w:rsidP="0008435F"/>
    <w:p w14:paraId="2F3F0058" w14:textId="77777777" w:rsidR="0008435F" w:rsidRPr="002E5DF6" w:rsidRDefault="0008435F" w:rsidP="0008435F">
      <w:pPr>
        <w:rPr>
          <w:sz w:val="20"/>
          <w:szCs w:val="20"/>
        </w:rPr>
      </w:pPr>
    </w:p>
    <w:p w14:paraId="1EFD0637" w14:textId="3AF39251" w:rsidR="0008435F" w:rsidRPr="000A3C46" w:rsidRDefault="0008435F" w:rsidP="0008435F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6BE42214" w14:textId="4AE7D11F" w:rsidR="0008435F" w:rsidRDefault="0008435F" w:rsidP="0008435F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759DEC05" w14:textId="3A4E65BC" w:rsidR="0008435F" w:rsidRPr="0008435F" w:rsidRDefault="00F510E5" w:rsidP="0008435F">
      <w:pPr>
        <w:pStyle w:val="contentspage"/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338D245A" wp14:editId="683C3935">
            <wp:simplePos x="0" y="0"/>
            <wp:positionH relativeFrom="margin">
              <wp:posOffset>99118</wp:posOffset>
            </wp:positionH>
            <wp:positionV relativeFrom="page">
              <wp:posOffset>2920365</wp:posOffset>
            </wp:positionV>
            <wp:extent cx="1104900" cy="1104900"/>
            <wp:effectExtent l="0" t="0" r="0" b="0"/>
            <wp:wrapNone/>
            <wp:docPr id="1558341761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47640" w14:textId="136FE808" w:rsidR="0008435F" w:rsidRPr="00C5737D" w:rsidRDefault="0008435F" w:rsidP="0008435F">
      <w:pPr>
        <w:pStyle w:val="contentspage"/>
        <w:rPr>
          <w:rStyle w:val="Hyperlink"/>
          <w:color w:val="auto"/>
          <w:u w:val="none"/>
        </w:rPr>
      </w:pPr>
      <w:r w:rsidRPr="00C5737D">
        <w:fldChar w:fldCharType="begin"/>
      </w:r>
      <w:r w:rsidR="00C5737D" w:rsidRPr="00C5737D">
        <w:instrText>HYPERLINK  \l "_What_is_sepsis?_1"</w:instrText>
      </w:r>
      <w:r w:rsidRPr="00C5737D">
        <w:fldChar w:fldCharType="separate"/>
      </w:r>
      <w:r w:rsidRPr="00C5737D">
        <w:rPr>
          <w:rStyle w:val="Hyperlink"/>
          <w:color w:val="auto"/>
          <w:u w:val="none"/>
        </w:rPr>
        <w:t>What is seps</w:t>
      </w:r>
      <w:r w:rsidRPr="00C5737D">
        <w:rPr>
          <w:rStyle w:val="Hyperlink"/>
          <w:color w:val="auto"/>
          <w:u w:val="none"/>
        </w:rPr>
        <w:t>i</w:t>
      </w:r>
      <w:r w:rsidRPr="00C5737D">
        <w:rPr>
          <w:rStyle w:val="Hyperlink"/>
          <w:color w:val="auto"/>
          <w:u w:val="none"/>
        </w:rPr>
        <w:t xml:space="preserve">s? </w:t>
      </w:r>
      <w:r w:rsidRPr="00C5737D">
        <w:rPr>
          <w:rStyle w:val="Hyperlink"/>
          <w:color w:val="auto"/>
          <w:u w:val="none"/>
        </w:rPr>
        <w:tab/>
      </w:r>
      <w:r w:rsidR="00B032E8" w:rsidRPr="00C5737D">
        <w:rPr>
          <w:rStyle w:val="Hyperlink"/>
          <w:color w:val="auto"/>
          <w:u w:val="none"/>
        </w:rPr>
        <w:t>4</w:t>
      </w:r>
    </w:p>
    <w:p w14:paraId="7CE94798" w14:textId="034A199C" w:rsidR="0008435F" w:rsidRPr="00C5737D" w:rsidRDefault="0008435F" w:rsidP="0008435F">
      <w:pPr>
        <w:pStyle w:val="contentspage"/>
      </w:pPr>
      <w:r w:rsidRPr="00C5737D">
        <w:fldChar w:fldCharType="end"/>
      </w:r>
      <w:r w:rsidRPr="00C5737D">
        <w:br/>
      </w:r>
    </w:p>
    <w:p w14:paraId="1C6C83F6" w14:textId="64818B77" w:rsidR="0008435F" w:rsidRPr="00C5737D" w:rsidRDefault="00C5737D" w:rsidP="0008435F">
      <w:pPr>
        <w:pStyle w:val="contentspage"/>
        <w:rPr>
          <w:rStyle w:val="Hyperlink"/>
          <w:color w:val="auto"/>
          <w:u w:val="none"/>
        </w:rPr>
      </w:pPr>
      <w:r w:rsidRPr="00C5737D">
        <w:fldChar w:fldCharType="begin"/>
      </w:r>
      <w:r w:rsidRPr="00C5737D">
        <w:instrText>HYPERLINK  \l "_Who_can_get_1"</w:instrText>
      </w:r>
      <w:r w:rsidRPr="00C5737D">
        <w:fldChar w:fldCharType="separate"/>
      </w:r>
      <w:r w:rsidR="00B032E8" w:rsidRPr="00C5737D">
        <w:rPr>
          <w:rStyle w:val="Hyperlink"/>
          <w:noProof/>
          <w:color w:val="auto"/>
          <w:u w:val="none"/>
        </w:rPr>
        <w:drawing>
          <wp:anchor distT="0" distB="0" distL="114300" distR="114300" simplePos="0" relativeHeight="251976704" behindDoc="0" locked="0" layoutInCell="1" allowOverlap="1" wp14:anchorId="5C2B662F" wp14:editId="4E1F052D">
            <wp:simplePos x="0" y="0"/>
            <wp:positionH relativeFrom="column">
              <wp:posOffset>96636</wp:posOffset>
            </wp:positionH>
            <wp:positionV relativeFrom="paragraph">
              <wp:posOffset>55360</wp:posOffset>
            </wp:positionV>
            <wp:extent cx="1108364" cy="1108364"/>
            <wp:effectExtent l="0" t="0" r="0" b="0"/>
            <wp:wrapNone/>
            <wp:docPr id="1393667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2568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1108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35F" w:rsidRPr="00C5737D">
        <w:rPr>
          <w:rStyle w:val="Hyperlink"/>
          <w:color w:val="auto"/>
          <w:u w:val="none"/>
        </w:rPr>
        <w:t>Who can get s</w:t>
      </w:r>
      <w:r w:rsidR="0008435F" w:rsidRPr="00C5737D">
        <w:rPr>
          <w:rStyle w:val="Hyperlink"/>
          <w:color w:val="auto"/>
          <w:u w:val="none"/>
        </w:rPr>
        <w:t>e</w:t>
      </w:r>
      <w:r w:rsidR="0008435F" w:rsidRPr="00C5737D">
        <w:rPr>
          <w:rStyle w:val="Hyperlink"/>
          <w:color w:val="auto"/>
          <w:u w:val="none"/>
        </w:rPr>
        <w:t>psis?</w:t>
      </w:r>
      <w:r w:rsidR="0008435F" w:rsidRPr="00C5737D">
        <w:rPr>
          <w:rStyle w:val="Hyperlink"/>
          <w:color w:val="auto"/>
          <w:u w:val="none"/>
        </w:rPr>
        <w:tab/>
        <w:t>8</w:t>
      </w:r>
    </w:p>
    <w:p w14:paraId="0A0F4405" w14:textId="33FE3BE6" w:rsidR="0008435F" w:rsidRPr="00C5737D" w:rsidRDefault="00C5737D" w:rsidP="0008435F">
      <w:pPr>
        <w:pStyle w:val="contentspage"/>
      </w:pPr>
      <w:r w:rsidRPr="00C5737D">
        <w:fldChar w:fldCharType="end"/>
      </w:r>
    </w:p>
    <w:p w14:paraId="06B12A85" w14:textId="3B6790CF" w:rsidR="0008435F" w:rsidRPr="00C5737D" w:rsidRDefault="0008435F" w:rsidP="0008435F">
      <w:pPr>
        <w:pStyle w:val="contentspage"/>
      </w:pPr>
    </w:p>
    <w:p w14:paraId="55B8D45B" w14:textId="62FD3B27" w:rsidR="0008435F" w:rsidRPr="00C5737D" w:rsidRDefault="0008435F" w:rsidP="0008435F">
      <w:pPr>
        <w:pStyle w:val="contentspage"/>
        <w:rPr>
          <w:rStyle w:val="Hyperlink"/>
          <w:color w:val="auto"/>
          <w:u w:val="none"/>
        </w:rPr>
      </w:pPr>
      <w:r w:rsidRPr="00C5737D">
        <w:fldChar w:fldCharType="begin"/>
      </w:r>
      <w:r w:rsidR="00C5737D" w:rsidRPr="00C5737D">
        <w:instrText>HYPERLINK  \l "_What_does_sepsis_2"</w:instrText>
      </w:r>
      <w:r w:rsidRPr="00C5737D">
        <w:fldChar w:fldCharType="separate"/>
      </w:r>
      <w:r w:rsidRPr="00C5737D">
        <w:rPr>
          <w:rStyle w:val="Hyperlink"/>
          <w:color w:val="auto"/>
          <w:u w:val="none"/>
        </w:rPr>
        <w:t>What does sepsis</w:t>
      </w:r>
      <w:r w:rsidRPr="00C5737D">
        <w:rPr>
          <w:rStyle w:val="Hyperlink"/>
          <w:color w:val="auto"/>
          <w:u w:val="none"/>
        </w:rPr>
        <w:t xml:space="preserve"> </w:t>
      </w:r>
      <w:r w:rsidRPr="00C5737D">
        <w:rPr>
          <w:rStyle w:val="Hyperlink"/>
          <w:color w:val="auto"/>
          <w:u w:val="none"/>
        </w:rPr>
        <w:t>look like?</w:t>
      </w:r>
      <w:r w:rsidRPr="00C5737D">
        <w:rPr>
          <w:rStyle w:val="Hyperlink"/>
          <w:color w:val="auto"/>
          <w:u w:val="none"/>
        </w:rPr>
        <w:tab/>
        <w:t>12</w:t>
      </w:r>
    </w:p>
    <w:p w14:paraId="2EB78F0F" w14:textId="446CF01C" w:rsidR="0008435F" w:rsidRPr="00C5737D" w:rsidRDefault="00F510E5" w:rsidP="0008435F">
      <w:pPr>
        <w:pStyle w:val="contentspage"/>
        <w:rPr>
          <w:sz w:val="24"/>
          <w:szCs w:val="24"/>
        </w:rPr>
      </w:pPr>
      <w:r w:rsidRPr="00C5737D">
        <w:rPr>
          <w:noProof/>
          <w:lang w:val="en-NZ"/>
        </w:rPr>
        <w:drawing>
          <wp:anchor distT="0" distB="0" distL="114300" distR="114300" simplePos="0" relativeHeight="251981824" behindDoc="0" locked="0" layoutInCell="1" allowOverlap="1" wp14:anchorId="71E5B49A" wp14:editId="21F338C9">
            <wp:simplePos x="0" y="0"/>
            <wp:positionH relativeFrom="column">
              <wp:posOffset>124749</wp:posOffset>
            </wp:positionH>
            <wp:positionV relativeFrom="paragraph">
              <wp:posOffset>177800</wp:posOffset>
            </wp:positionV>
            <wp:extent cx="1080424" cy="1080424"/>
            <wp:effectExtent l="0" t="0" r="5715" b="5715"/>
            <wp:wrapNone/>
            <wp:docPr id="1493247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3880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80424" cy="108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35F" w:rsidRPr="00C5737D">
        <w:fldChar w:fldCharType="end"/>
      </w:r>
    </w:p>
    <w:p w14:paraId="52F810C8" w14:textId="01CD3C99" w:rsidR="0008435F" w:rsidRPr="00C5737D" w:rsidRDefault="0008435F" w:rsidP="0008435F">
      <w:pPr>
        <w:pStyle w:val="contentspage"/>
        <w:rPr>
          <w:sz w:val="24"/>
          <w:szCs w:val="24"/>
        </w:rPr>
      </w:pPr>
    </w:p>
    <w:p w14:paraId="11A8BCCC" w14:textId="7A072C4D" w:rsidR="0008435F" w:rsidRPr="00C5737D" w:rsidRDefault="0008435F" w:rsidP="0008435F">
      <w:pPr>
        <w:pStyle w:val="contentspage"/>
        <w:rPr>
          <w:rStyle w:val="Hyperlink"/>
          <w:color w:val="auto"/>
          <w:u w:val="none"/>
        </w:rPr>
      </w:pPr>
      <w:r w:rsidRPr="00C5737D">
        <w:fldChar w:fldCharType="begin"/>
      </w:r>
      <w:r w:rsidR="00C5737D" w:rsidRPr="00C5737D">
        <w:instrText>HYPERLINK  \l "_What_does_sepsis_1"</w:instrText>
      </w:r>
      <w:r w:rsidRPr="00C5737D">
        <w:fldChar w:fldCharType="separate"/>
      </w:r>
      <w:r w:rsidRPr="00C5737D">
        <w:rPr>
          <w:rStyle w:val="Hyperlink"/>
          <w:color w:val="auto"/>
          <w:u w:val="none"/>
        </w:rPr>
        <w:t>What doe</w:t>
      </w:r>
      <w:r w:rsidRPr="00C5737D">
        <w:rPr>
          <w:rStyle w:val="Hyperlink"/>
          <w:color w:val="auto"/>
          <w:u w:val="none"/>
        </w:rPr>
        <w:t>s</w:t>
      </w:r>
      <w:r w:rsidRPr="00C5737D">
        <w:rPr>
          <w:rStyle w:val="Hyperlink"/>
          <w:color w:val="auto"/>
          <w:u w:val="none"/>
        </w:rPr>
        <w:t xml:space="preserve"> sepsis do</w:t>
      </w:r>
      <w:r w:rsidRPr="00C5737D">
        <w:rPr>
          <w:rStyle w:val="Hyperlink"/>
          <w:color w:val="auto"/>
          <w:u w:val="none"/>
        </w:rPr>
        <w:br/>
        <w:t xml:space="preserve">to the body? </w:t>
      </w:r>
      <w:r w:rsidRPr="00C5737D">
        <w:rPr>
          <w:rStyle w:val="Hyperlink"/>
          <w:color w:val="auto"/>
          <w:u w:val="none"/>
        </w:rPr>
        <w:tab/>
        <w:t>16</w:t>
      </w:r>
    </w:p>
    <w:p w14:paraId="115FA66B" w14:textId="77648093" w:rsidR="0008435F" w:rsidRPr="00C5737D" w:rsidRDefault="00B032E8" w:rsidP="0008435F">
      <w:pPr>
        <w:pStyle w:val="contentspage"/>
      </w:pPr>
      <w:r w:rsidRPr="00C5737D">
        <w:rPr>
          <w:noProof/>
        </w:rPr>
        <w:drawing>
          <wp:anchor distT="0" distB="0" distL="114300" distR="114300" simplePos="0" relativeHeight="251905024" behindDoc="0" locked="0" layoutInCell="1" allowOverlap="1" wp14:anchorId="07C6BACE" wp14:editId="696BA3E8">
            <wp:simplePos x="0" y="0"/>
            <wp:positionH relativeFrom="margin">
              <wp:posOffset>93461</wp:posOffset>
            </wp:positionH>
            <wp:positionV relativeFrom="page">
              <wp:posOffset>7306772</wp:posOffset>
            </wp:positionV>
            <wp:extent cx="1335819" cy="850787"/>
            <wp:effectExtent l="0" t="0" r="0" b="6985"/>
            <wp:wrapNone/>
            <wp:docPr id="71337166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38581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819" cy="85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35F" w:rsidRPr="00C5737D">
        <w:fldChar w:fldCharType="end"/>
      </w:r>
      <w:r w:rsidR="0008435F" w:rsidRPr="00C5737D">
        <w:br/>
      </w:r>
    </w:p>
    <w:p w14:paraId="30835F9F" w14:textId="2720747E" w:rsidR="00B032E8" w:rsidRPr="00C5737D" w:rsidRDefault="00C5737D" w:rsidP="0008435F">
      <w:pPr>
        <w:pStyle w:val="contentspage"/>
        <w:rPr>
          <w:rStyle w:val="Hyperlink"/>
          <w:color w:val="auto"/>
          <w:u w:val="none"/>
        </w:rPr>
      </w:pPr>
      <w:r w:rsidRPr="00C5737D">
        <w:fldChar w:fldCharType="begin"/>
      </w:r>
      <w:r w:rsidRPr="00C5737D">
        <w:instrText>HYPERLINK  \l "_Sepsis_is_an"</w:instrText>
      </w:r>
      <w:r w:rsidRPr="00C5737D">
        <w:fldChar w:fldCharType="separate"/>
      </w:r>
      <w:r w:rsidR="0008435F" w:rsidRPr="00C5737D">
        <w:rPr>
          <w:rStyle w:val="Hyperlink"/>
          <w:color w:val="auto"/>
          <w:u w:val="none"/>
        </w:rPr>
        <w:t>Sepsis is an em</w:t>
      </w:r>
      <w:r w:rsidR="0008435F" w:rsidRPr="00C5737D">
        <w:rPr>
          <w:rStyle w:val="Hyperlink"/>
          <w:color w:val="auto"/>
          <w:u w:val="none"/>
        </w:rPr>
        <w:t>e</w:t>
      </w:r>
      <w:r w:rsidR="0008435F" w:rsidRPr="00C5737D">
        <w:rPr>
          <w:rStyle w:val="Hyperlink"/>
          <w:color w:val="auto"/>
          <w:u w:val="none"/>
        </w:rPr>
        <w:t>rgency</w:t>
      </w:r>
      <w:r w:rsidR="0008435F" w:rsidRPr="00C5737D">
        <w:rPr>
          <w:rStyle w:val="Hyperlink"/>
          <w:color w:val="auto"/>
          <w:u w:val="none"/>
        </w:rPr>
        <w:tab/>
        <w:t>20</w:t>
      </w:r>
      <w:r w:rsidR="0008435F" w:rsidRPr="00C5737D">
        <w:rPr>
          <w:rStyle w:val="Hyperlink"/>
          <w:color w:val="auto"/>
          <w:u w:val="none"/>
        </w:rPr>
        <w:br/>
      </w:r>
    </w:p>
    <w:p w14:paraId="6679051F" w14:textId="39747032" w:rsidR="00B032E8" w:rsidRPr="00C5737D" w:rsidRDefault="00C5737D" w:rsidP="0008435F">
      <w:pPr>
        <w:pStyle w:val="contentspage"/>
      </w:pPr>
      <w:r w:rsidRPr="00C5737D">
        <w:fldChar w:fldCharType="end"/>
      </w:r>
      <w:r w:rsidR="00B032E8" w:rsidRPr="00C5737D">
        <w:rPr>
          <w:noProof/>
          <w:lang w:val="en-NZ"/>
        </w:rPr>
        <w:drawing>
          <wp:anchor distT="0" distB="0" distL="114300" distR="114300" simplePos="0" relativeHeight="251978752" behindDoc="0" locked="0" layoutInCell="1" allowOverlap="1" wp14:anchorId="3B72E922" wp14:editId="17166DD6">
            <wp:simplePos x="0" y="0"/>
            <wp:positionH relativeFrom="margin">
              <wp:posOffset>124229</wp:posOffset>
            </wp:positionH>
            <wp:positionV relativeFrom="page">
              <wp:posOffset>8284845</wp:posOffset>
            </wp:positionV>
            <wp:extent cx="1039091" cy="1039091"/>
            <wp:effectExtent l="0" t="0" r="8890" b="0"/>
            <wp:wrapNone/>
            <wp:docPr id="1433056648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0545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91" cy="103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C0C5E" w14:textId="4E63F860" w:rsidR="00405FB6" w:rsidRPr="00C5737D" w:rsidRDefault="002E13AF" w:rsidP="0008435F">
      <w:pPr>
        <w:pStyle w:val="contentspage"/>
        <w:rPr>
          <w:rStyle w:val="Hyperlink"/>
          <w:color w:val="auto"/>
          <w:u w:val="none"/>
        </w:rPr>
      </w:pPr>
      <w:r w:rsidRPr="00C5737D">
        <w:fldChar w:fldCharType="begin"/>
      </w:r>
      <w:r w:rsidR="00C5737D" w:rsidRPr="00C5737D">
        <w:instrText>HYPERLINK  \l "_Where_to_find"</w:instrText>
      </w:r>
      <w:r w:rsidRPr="00C5737D">
        <w:fldChar w:fldCharType="separate"/>
      </w:r>
      <w:r w:rsidR="00B032E8" w:rsidRPr="00C5737D">
        <w:rPr>
          <w:rStyle w:val="Hyperlink"/>
          <w:color w:val="auto"/>
          <w:u w:val="none"/>
        </w:rPr>
        <w:t>Where to find m</w:t>
      </w:r>
      <w:r w:rsidR="00B032E8" w:rsidRPr="00C5737D">
        <w:rPr>
          <w:rStyle w:val="Hyperlink"/>
          <w:color w:val="auto"/>
          <w:u w:val="none"/>
        </w:rPr>
        <w:t>o</w:t>
      </w:r>
      <w:r w:rsidR="00B032E8" w:rsidRPr="00C5737D">
        <w:rPr>
          <w:rStyle w:val="Hyperlink"/>
          <w:color w:val="auto"/>
          <w:u w:val="none"/>
        </w:rPr>
        <w:t xml:space="preserve">re </w:t>
      </w:r>
      <w:r w:rsidR="004C5870" w:rsidRPr="00C5737D">
        <w:rPr>
          <w:rStyle w:val="Hyperlink"/>
          <w:color w:val="auto"/>
          <w:u w:val="none"/>
        </w:rPr>
        <w:t xml:space="preserve">Easy Read </w:t>
      </w:r>
      <w:r w:rsidR="00B032E8" w:rsidRPr="00C5737D">
        <w:rPr>
          <w:rStyle w:val="Hyperlink"/>
          <w:color w:val="auto"/>
          <w:u w:val="none"/>
        </w:rPr>
        <w:t>information</w:t>
      </w:r>
      <w:r w:rsidR="004C5870" w:rsidRPr="00C5737D">
        <w:rPr>
          <w:rStyle w:val="Hyperlink"/>
          <w:color w:val="auto"/>
          <w:u w:val="none"/>
        </w:rPr>
        <w:t xml:space="preserve"> about sepsis</w:t>
      </w:r>
      <w:r w:rsidR="00B032E8" w:rsidRPr="00C5737D">
        <w:rPr>
          <w:rStyle w:val="Hyperlink"/>
          <w:color w:val="auto"/>
          <w:u w:val="none"/>
        </w:rPr>
        <w:tab/>
        <w:t>21</w:t>
      </w:r>
    </w:p>
    <w:bookmarkStart w:id="0" w:name="_About_this_Easy"/>
    <w:bookmarkStart w:id="1" w:name="_What_is_sepsis?"/>
    <w:bookmarkEnd w:id="0"/>
    <w:bookmarkEnd w:id="1"/>
    <w:p w14:paraId="648E3BE3" w14:textId="0BE6DE0F" w:rsidR="00D82311" w:rsidRDefault="002E13AF" w:rsidP="00C5737D">
      <w:pPr>
        <w:rPr>
          <w:rFonts w:eastAsia="Arial Unicode MS"/>
          <w:kern w:val="28"/>
          <w:sz w:val="44"/>
          <w:lang w:val="en-NZ"/>
        </w:rPr>
      </w:pPr>
      <w:r w:rsidRPr="00C5737D">
        <w:rPr>
          <w:rFonts w:cs="Arial"/>
          <w:bCs/>
          <w:szCs w:val="32"/>
        </w:rPr>
        <w:fldChar w:fldCharType="end"/>
      </w:r>
      <w:r w:rsidR="00D82311">
        <w:rPr>
          <w:lang w:val="en-NZ"/>
        </w:rPr>
        <w:br w:type="page"/>
      </w:r>
    </w:p>
    <w:p w14:paraId="25CB8356" w14:textId="4D161E1E" w:rsidR="003204CF" w:rsidRDefault="003204CF" w:rsidP="003204CF">
      <w:pPr>
        <w:pStyle w:val="Heading1"/>
        <w:rPr>
          <w:lang w:val="en-NZ"/>
        </w:rPr>
      </w:pPr>
      <w:bookmarkStart w:id="2" w:name="_What_is_sepsis?_1"/>
      <w:bookmarkEnd w:id="2"/>
      <w:r>
        <w:rPr>
          <w:lang w:val="en-NZ"/>
        </w:rPr>
        <w:lastRenderedPageBreak/>
        <w:t>What is sepsis?</w:t>
      </w:r>
    </w:p>
    <w:p w14:paraId="3584E01E" w14:textId="3C29BD1F" w:rsidR="003204CF" w:rsidRPr="009B6E18" w:rsidRDefault="00D82311" w:rsidP="003204CF">
      <w:pPr>
        <w:pStyle w:val="BodyText"/>
        <w:rPr>
          <w:sz w:val="28"/>
          <w:szCs w:val="20"/>
          <w:lang w:val="en-NZ"/>
        </w:rPr>
      </w:pPr>
      <w:r>
        <w:rPr>
          <w:noProof/>
        </w:rPr>
        <w:drawing>
          <wp:anchor distT="0" distB="0" distL="114300" distR="114300" simplePos="0" relativeHeight="251945984" behindDoc="0" locked="0" layoutInCell="1" allowOverlap="1" wp14:anchorId="2056E966" wp14:editId="16F2F692">
            <wp:simplePos x="0" y="0"/>
            <wp:positionH relativeFrom="margin">
              <wp:posOffset>138372</wp:posOffset>
            </wp:positionH>
            <wp:positionV relativeFrom="page">
              <wp:posOffset>1939406</wp:posOffset>
            </wp:positionV>
            <wp:extent cx="1260764" cy="1260764"/>
            <wp:effectExtent l="0" t="0" r="0" b="0"/>
            <wp:wrapNone/>
            <wp:docPr id="1337349998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764" cy="1260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7F18A" w14:textId="3F79BBE3" w:rsidR="00E17D7F" w:rsidRPr="009B6E18" w:rsidRDefault="004421A3" w:rsidP="00E17D7F">
      <w:pPr>
        <w:rPr>
          <w:b/>
          <w:bCs/>
          <w:sz w:val="28"/>
          <w:szCs w:val="20"/>
          <w:lang w:val="en-NZ"/>
        </w:rPr>
      </w:pPr>
      <w:r w:rsidRPr="009B6E18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51F0D33F" wp14:editId="0C71CD9F">
                <wp:simplePos x="0" y="0"/>
                <wp:positionH relativeFrom="margin">
                  <wp:posOffset>2189018</wp:posOffset>
                </wp:positionH>
                <wp:positionV relativeFrom="paragraph">
                  <wp:posOffset>184036</wp:posOffset>
                </wp:positionV>
                <wp:extent cx="3629891" cy="914400"/>
                <wp:effectExtent l="0" t="0" r="8890" b="0"/>
                <wp:wrapNone/>
                <wp:docPr id="1185677994" name="Rectangle 11856779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891" cy="91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6F5C881" id="Rectangle 1185677994" o:spid="_x0000_s1026" alt="&quot;&quot;" style="position:absolute;margin-left:172.35pt;margin-top:14.5pt;width:285.8pt;height:1in;z-index:-25138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53AE8CF2" w14:textId="3AAFB813" w:rsidR="00D77AF4" w:rsidRPr="004421A3" w:rsidRDefault="00D77AF4" w:rsidP="00D77AF4">
      <w:pPr>
        <w:rPr>
          <w:lang w:val="en-NZ"/>
        </w:rPr>
      </w:pPr>
      <w:r>
        <w:rPr>
          <w:b/>
          <w:bCs/>
          <w:lang w:val="en-NZ"/>
        </w:rPr>
        <w:t xml:space="preserve">Sepsis </w:t>
      </w:r>
      <w:r w:rsidR="004421A3" w:rsidRPr="004421A3">
        <w:rPr>
          <w:lang w:val="en-NZ"/>
        </w:rPr>
        <w:t>can</w:t>
      </w:r>
      <w:r w:rsidR="004421A3">
        <w:rPr>
          <w:b/>
          <w:bCs/>
          <w:lang w:val="en-NZ"/>
        </w:rPr>
        <w:t xml:space="preserve"> </w:t>
      </w:r>
      <w:r w:rsidR="004421A3">
        <w:rPr>
          <w:lang w:val="en-NZ"/>
        </w:rPr>
        <w:t xml:space="preserve">happen when your body reacts to an </w:t>
      </w:r>
      <w:r w:rsidR="004421A3" w:rsidRPr="004421A3">
        <w:rPr>
          <w:b/>
          <w:bCs/>
          <w:lang w:val="en-NZ"/>
        </w:rPr>
        <w:t>infection</w:t>
      </w:r>
      <w:r w:rsidR="004421A3">
        <w:rPr>
          <w:lang w:val="en-NZ"/>
        </w:rPr>
        <w:t xml:space="preserve">. </w:t>
      </w:r>
    </w:p>
    <w:p w14:paraId="74C82CF2" w14:textId="67034B83" w:rsidR="004421A3" w:rsidRDefault="004421A3" w:rsidP="004421A3">
      <w:pPr>
        <w:rPr>
          <w:b/>
          <w:bCs/>
          <w:lang w:val="en-NZ"/>
        </w:rPr>
      </w:pPr>
    </w:p>
    <w:p w14:paraId="0B78F283" w14:textId="54A8BA1E" w:rsidR="00E17D7F" w:rsidRDefault="00B032E8" w:rsidP="00E17D7F">
      <w:pPr>
        <w:rPr>
          <w:lang w:val="en-NZ"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7FEB2414" wp14:editId="5B19EBA4">
                <wp:simplePos x="0" y="0"/>
                <wp:positionH relativeFrom="margin">
                  <wp:posOffset>2189018</wp:posOffset>
                </wp:positionH>
                <wp:positionV relativeFrom="paragraph">
                  <wp:posOffset>266642</wp:posOffset>
                </wp:positionV>
                <wp:extent cx="3629660" cy="4641273"/>
                <wp:effectExtent l="0" t="0" r="8890" b="6985"/>
                <wp:wrapNone/>
                <wp:docPr id="770025307" name="Rectangle 7700253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46412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B226A71" id="Rectangle 770025307" o:spid="_x0000_s1026" alt="&quot;&quot;" style="position:absolute;margin-left:172.35pt;margin-top:21pt;width:285.8pt;height:365.45pt;z-index:-25139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 w:rsidRPr="008220AB">
        <w:rPr>
          <w:noProof/>
        </w:rPr>
        <w:drawing>
          <wp:anchor distT="0" distB="0" distL="114300" distR="114300" simplePos="0" relativeHeight="251974656" behindDoc="0" locked="0" layoutInCell="1" allowOverlap="1" wp14:anchorId="303D7B1F" wp14:editId="5A1AB859">
            <wp:simplePos x="0" y="0"/>
            <wp:positionH relativeFrom="margin">
              <wp:posOffset>-138257</wp:posOffset>
            </wp:positionH>
            <wp:positionV relativeFrom="page">
              <wp:posOffset>3699164</wp:posOffset>
            </wp:positionV>
            <wp:extent cx="1759239" cy="884908"/>
            <wp:effectExtent l="0" t="0" r="0" b="0"/>
            <wp:wrapNone/>
            <wp:docPr id="1417943084" name="Picture 1" descr="A person lying on a couch with their arm over their ey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33010" name="Picture 1" descr="A person lying on a couch with their arm over their eyes. 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239" cy="884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C4DD4" w14:textId="53AB1338" w:rsidR="00E17D7F" w:rsidRDefault="00E17D7F" w:rsidP="00E17D7F">
      <w:pPr>
        <w:rPr>
          <w:noProof/>
        </w:rPr>
      </w:pPr>
      <w:r>
        <w:rPr>
          <w:lang w:val="en-NZ"/>
        </w:rPr>
        <w:t xml:space="preserve">An </w:t>
      </w:r>
      <w:r>
        <w:rPr>
          <w:b/>
          <w:bCs/>
          <w:lang w:val="en-NZ"/>
        </w:rPr>
        <w:t>infection</w:t>
      </w:r>
      <w:r>
        <w:rPr>
          <w:lang w:val="en-NZ"/>
        </w:rPr>
        <w:t xml:space="preserve"> is when you get sick from germs getting into your body.</w:t>
      </w:r>
      <w:r w:rsidRPr="001507CD">
        <w:rPr>
          <w:noProof/>
        </w:rPr>
        <w:t xml:space="preserve"> </w:t>
      </w:r>
    </w:p>
    <w:p w14:paraId="1F42875F" w14:textId="1161D02F" w:rsidR="00E17D7F" w:rsidRDefault="00E17D7F" w:rsidP="009B6E18">
      <w:pPr>
        <w:rPr>
          <w:noProof/>
        </w:rPr>
      </w:pPr>
    </w:p>
    <w:p w14:paraId="56501AAE" w14:textId="69B4CDAC" w:rsidR="00E17D7F" w:rsidRDefault="00E17D7F" w:rsidP="009B6E18">
      <w:pPr>
        <w:rPr>
          <w:noProof/>
        </w:rPr>
      </w:pPr>
    </w:p>
    <w:p w14:paraId="3C4D8461" w14:textId="6ED8E204" w:rsidR="00445F48" w:rsidRPr="00445F48" w:rsidRDefault="00B6465C" w:rsidP="009B6E18">
      <w:pPr>
        <w:rPr>
          <w:lang w:val="en-NZ"/>
        </w:rPr>
      </w:pPr>
      <w:r w:rsidRPr="004A1A5E">
        <w:rPr>
          <w:noProof/>
          <w:lang w:val="en-NZ"/>
        </w:rPr>
        <w:drawing>
          <wp:anchor distT="0" distB="0" distL="114300" distR="114300" simplePos="0" relativeHeight="251934720" behindDoc="0" locked="0" layoutInCell="1" allowOverlap="1" wp14:anchorId="09B77D73" wp14:editId="1E54AA23">
            <wp:simplePos x="0" y="0"/>
            <wp:positionH relativeFrom="column">
              <wp:posOffset>28575</wp:posOffset>
            </wp:positionH>
            <wp:positionV relativeFrom="paragraph">
              <wp:posOffset>46355</wp:posOffset>
            </wp:positionV>
            <wp:extent cx="1371600" cy="1371600"/>
            <wp:effectExtent l="0" t="0" r="0" b="0"/>
            <wp:wrapNone/>
            <wp:docPr id="376338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3880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E18">
        <w:rPr>
          <w:lang w:val="en-NZ"/>
        </w:rPr>
        <w:t xml:space="preserve">Some </w:t>
      </w:r>
      <w:r w:rsidR="00445F48" w:rsidRPr="00445F48">
        <w:rPr>
          <w:lang w:val="en-NZ"/>
        </w:rPr>
        <w:t>infections that can lead to sepsis are:</w:t>
      </w:r>
    </w:p>
    <w:p w14:paraId="3EB0239A" w14:textId="633E24A3" w:rsidR="009B6E18" w:rsidRPr="009B6E18" w:rsidRDefault="009B6E18" w:rsidP="005C146E">
      <w:pPr>
        <w:pStyle w:val="ListParagraph"/>
        <w:numPr>
          <w:ilvl w:val="0"/>
          <w:numId w:val="14"/>
        </w:numPr>
        <w:ind w:left="4253" w:hanging="567"/>
        <w:rPr>
          <w:lang w:val="en-NZ"/>
        </w:rPr>
      </w:pPr>
      <w:r w:rsidRPr="009B6E18">
        <w:rPr>
          <w:lang w:val="en-NZ"/>
        </w:rPr>
        <w:t>c</w:t>
      </w:r>
      <w:r w:rsidR="00445F48" w:rsidRPr="009B6E18">
        <w:rPr>
          <w:lang w:val="en-NZ"/>
        </w:rPr>
        <w:t>hest infections like pneumonia</w:t>
      </w:r>
    </w:p>
    <w:p w14:paraId="5EF2FE08" w14:textId="0474C24D" w:rsidR="009B6E18" w:rsidRPr="009B6E18" w:rsidRDefault="00D74485" w:rsidP="005C146E">
      <w:pPr>
        <w:pStyle w:val="ListParagraph"/>
        <w:numPr>
          <w:ilvl w:val="0"/>
          <w:numId w:val="14"/>
        </w:numPr>
        <w:ind w:left="4253" w:hanging="567"/>
        <w:rPr>
          <w:b/>
          <w:bCs/>
          <w:lang w:val="en-NZ"/>
        </w:rPr>
      </w:pPr>
      <w:r w:rsidRPr="00D74485">
        <w:rPr>
          <w:noProof/>
          <w:lang w:val="en-NZ"/>
        </w:rPr>
        <w:drawing>
          <wp:anchor distT="0" distB="0" distL="114300" distR="114300" simplePos="0" relativeHeight="251993088" behindDoc="0" locked="0" layoutInCell="1" allowOverlap="1" wp14:anchorId="74909A5D" wp14:editId="5770D782">
            <wp:simplePos x="0" y="0"/>
            <wp:positionH relativeFrom="column">
              <wp:posOffset>-404</wp:posOffset>
            </wp:positionH>
            <wp:positionV relativeFrom="paragraph">
              <wp:posOffset>191770</wp:posOffset>
            </wp:positionV>
            <wp:extent cx="1481802" cy="1481802"/>
            <wp:effectExtent l="0" t="0" r="0" b="4445"/>
            <wp:wrapNone/>
            <wp:docPr id="2056437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3797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81802" cy="1481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E18" w:rsidRPr="009B6E18">
        <w:rPr>
          <w:lang w:val="en-NZ"/>
        </w:rPr>
        <w:t>u</w:t>
      </w:r>
      <w:r w:rsidR="00445F48" w:rsidRPr="009B6E18">
        <w:rPr>
          <w:lang w:val="en-NZ"/>
        </w:rPr>
        <w:t xml:space="preserve">rine infections </w:t>
      </w:r>
      <w:r w:rsidR="009B6E18" w:rsidRPr="009B6E18">
        <w:rPr>
          <w:lang w:val="en-NZ"/>
        </w:rPr>
        <w:t xml:space="preserve">/ </w:t>
      </w:r>
      <w:r w:rsidR="00445F48" w:rsidRPr="009B6E18">
        <w:rPr>
          <w:lang w:val="en-NZ"/>
        </w:rPr>
        <w:t>UTIs</w:t>
      </w:r>
    </w:p>
    <w:p w14:paraId="6C937DE6" w14:textId="2C2A0945" w:rsidR="00CB46FC" w:rsidRDefault="009B6E18" w:rsidP="009B6E18">
      <w:pPr>
        <w:pStyle w:val="ListParagraph"/>
        <w:numPr>
          <w:ilvl w:val="0"/>
          <w:numId w:val="14"/>
        </w:numPr>
        <w:ind w:left="4253" w:hanging="567"/>
        <w:rPr>
          <w:lang w:val="en-NZ"/>
        </w:rPr>
      </w:pPr>
      <w:r w:rsidRPr="009B6E18">
        <w:rPr>
          <w:lang w:val="en-NZ"/>
        </w:rPr>
        <w:t>s</w:t>
      </w:r>
      <w:r w:rsidR="00445F48" w:rsidRPr="009B6E18">
        <w:rPr>
          <w:lang w:val="en-NZ"/>
        </w:rPr>
        <w:t xml:space="preserve">kin infections or infected cuts </w:t>
      </w:r>
      <w:r w:rsidRPr="009B6E18">
        <w:rPr>
          <w:lang w:val="en-NZ"/>
        </w:rPr>
        <w:t xml:space="preserve">/ </w:t>
      </w:r>
      <w:r w:rsidR="00445F48" w:rsidRPr="009B6E18">
        <w:rPr>
          <w:lang w:val="en-NZ"/>
        </w:rPr>
        <w:t>wounds</w:t>
      </w:r>
      <w:r w:rsidR="00CB46FC">
        <w:rPr>
          <w:lang w:val="en-NZ"/>
        </w:rPr>
        <w:t>.</w:t>
      </w:r>
    </w:p>
    <w:p w14:paraId="2DD76FFA" w14:textId="63631516" w:rsidR="009B6E18" w:rsidRDefault="00D74485" w:rsidP="00CB46FC">
      <w:pPr>
        <w:pStyle w:val="ListParagraph"/>
        <w:numPr>
          <w:ilvl w:val="0"/>
          <w:numId w:val="0"/>
        </w:numPr>
        <w:ind w:left="4253"/>
        <w:rPr>
          <w:lang w:val="en-NZ"/>
        </w:rPr>
      </w:pPr>
      <w:r>
        <w:rPr>
          <w:noProof/>
          <w:lang w:val="en-NZ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6B2CD969" wp14:editId="310FD4EF">
                <wp:simplePos x="0" y="0"/>
                <wp:positionH relativeFrom="column">
                  <wp:posOffset>0</wp:posOffset>
                </wp:positionH>
                <wp:positionV relativeFrom="paragraph">
                  <wp:posOffset>360391</wp:posOffset>
                </wp:positionV>
                <wp:extent cx="1704634" cy="1260475"/>
                <wp:effectExtent l="0" t="0" r="0" b="0"/>
                <wp:wrapNone/>
                <wp:docPr id="1812933035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634" cy="1260475"/>
                          <a:chOff x="0" y="0"/>
                          <a:chExt cx="1704634" cy="1260475"/>
                        </a:xfrm>
                      </wpg:grpSpPr>
                      <pic:pic xmlns:pic="http://schemas.openxmlformats.org/drawingml/2006/picture">
                        <pic:nvPicPr>
                          <pic:cNvPr id="1296925685" name="Picture 5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260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4248829" name="Multiplication Sign 5"/>
                        <wps:cNvSpPr/>
                        <wps:spPr>
                          <a:xfrm>
                            <a:off x="817418" y="180109"/>
                            <a:ext cx="887216" cy="868795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471B14F" id="Group 15" o:spid="_x0000_s1026" alt="&quot;&quot;" style="position:absolute;margin-left:0;margin-top:28.4pt;width:134.2pt;height:99.25pt;z-index:251941888" coordsize="17046,12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">
                <v:shape id="Picture 53" o:spid="_x0000_s1027" type="#_x0000_t75" alt="&quot;&quot;" style="position:absolute;width:12604;height:1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">
                  <v:imagedata r:id="rId33" o:title=""/>
                </v:shape>
                <v:shape id="Multiplication Sign 5" o:spid="_x0000_s1028" style="position:absolute;left:8174;top:1801;width:8872;height:8688;visibility:visible;mso-wrap-style:square;v-text-anchor:middle" coordsize="887216,86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" path="m141604,281662l284571,135664,443608,291399,602645,135664,745612,281662,589638,434398,745612,587133,602645,733131,443608,577396,284571,733131,141604,587133,297578,434398,141604,281662xe" fillcolor="#e00" stroked="f" strokeweight="1pt">
                  <v:stroke joinstyle="miter"/>
                  <v:path arrowok="t" o:connecttype="custom" o:connectlocs="141604,281662;284571,135664;443608,291399;602645,135664;745612,281662;589638,434398;745612,587133;602645,733131;443608,577396;284571,733131;141604,587133;297578,434398;141604,281662" o:connectangles="0,0,0,0,0,0,0,0,0,0,0,0,0"/>
                </v:shape>
              </v:group>
            </w:pict>
          </mc:Fallback>
        </mc:AlternateContent>
      </w:r>
    </w:p>
    <w:p w14:paraId="4F7FDF55" w14:textId="76ED3C65" w:rsidR="00E17D7F" w:rsidRDefault="00E17D7F" w:rsidP="009B6E18">
      <w:pPr>
        <w:rPr>
          <w:lang w:val="en-NZ"/>
        </w:rPr>
      </w:pPr>
      <w:r>
        <w:rPr>
          <w:lang w:val="en-NZ"/>
        </w:rPr>
        <w:t>Not everyone who gets an infection will get sepsis.</w:t>
      </w:r>
    </w:p>
    <w:p w14:paraId="0C279315" w14:textId="3027BD4B" w:rsidR="003204CF" w:rsidRDefault="00CD0311" w:rsidP="003204CF">
      <w:pPr>
        <w:pStyle w:val="BodyText"/>
        <w:rPr>
          <w:lang w:val="en-NZ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930624" behindDoc="1" locked="0" layoutInCell="1" allowOverlap="1" wp14:anchorId="36C1D9B5" wp14:editId="003FFD4E">
            <wp:simplePos x="0" y="0"/>
            <wp:positionH relativeFrom="column">
              <wp:posOffset>-166255</wp:posOffset>
            </wp:positionH>
            <wp:positionV relativeFrom="paragraph">
              <wp:posOffset>-277091</wp:posOffset>
            </wp:positionV>
            <wp:extent cx="1233055" cy="1233055"/>
            <wp:effectExtent l="0" t="0" r="5715" b="5715"/>
            <wp:wrapNone/>
            <wp:docPr id="84745065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51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164" cy="123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4CF">
        <w:rPr>
          <w:lang w:val="en-NZ"/>
        </w:rPr>
        <w:t xml:space="preserve">Sepsis happens when your </w:t>
      </w:r>
      <w:r w:rsidR="003204CF" w:rsidRPr="003204CF">
        <w:rPr>
          <w:b/>
          <w:bCs/>
          <w:lang w:val="en-NZ"/>
        </w:rPr>
        <w:t>immune system</w:t>
      </w:r>
      <w:r w:rsidR="003204CF">
        <w:rPr>
          <w:lang w:val="en-NZ"/>
        </w:rPr>
        <w:t xml:space="preserve"> responds to an infection in a way that is:</w:t>
      </w:r>
    </w:p>
    <w:p w14:paraId="29178B7E" w14:textId="7F95C327" w:rsidR="003204CF" w:rsidRDefault="00E120EA" w:rsidP="003204CF">
      <w:pPr>
        <w:pStyle w:val="Listtoplevel"/>
      </w:pPr>
      <w:r w:rsidRPr="00182626">
        <w:drawing>
          <wp:anchor distT="0" distB="0" distL="114300" distR="114300" simplePos="0" relativeHeight="251943936" behindDoc="0" locked="0" layoutInCell="1" allowOverlap="1" wp14:anchorId="3767002A" wp14:editId="4768B4F5">
            <wp:simplePos x="0" y="0"/>
            <wp:positionH relativeFrom="column">
              <wp:posOffset>-101543</wp:posOffset>
            </wp:positionH>
            <wp:positionV relativeFrom="paragraph">
              <wp:posOffset>53167</wp:posOffset>
            </wp:positionV>
            <wp:extent cx="1565563" cy="1565563"/>
            <wp:effectExtent l="0" t="0" r="0" b="0"/>
            <wp:wrapNone/>
            <wp:docPr id="948373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2568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65563" cy="1565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4CF">
        <w:t>extreme / far worse than it should be</w:t>
      </w:r>
    </w:p>
    <w:p w14:paraId="37713602" w14:textId="473080E3" w:rsidR="003204CF" w:rsidRDefault="003204CF" w:rsidP="003204CF">
      <w:pPr>
        <w:pStyle w:val="Listtoplevel"/>
      </w:pPr>
      <w:r>
        <w:t>toxic / poisonous to your body.</w:t>
      </w:r>
    </w:p>
    <w:p w14:paraId="37039A4E" w14:textId="05126E34" w:rsidR="003204CF" w:rsidRDefault="003204CF" w:rsidP="003204CF"/>
    <w:p w14:paraId="537C162C" w14:textId="2F1A6D66" w:rsidR="003204CF" w:rsidRDefault="00E120EA" w:rsidP="003204CF">
      <w:r>
        <w:rPr>
          <w:noProof/>
        </w:rPr>
        <w:drawing>
          <wp:anchor distT="0" distB="0" distL="114300" distR="114300" simplePos="0" relativeHeight="251803648" behindDoc="0" locked="0" layoutInCell="1" allowOverlap="1" wp14:anchorId="6936E48A" wp14:editId="561B7F48">
            <wp:simplePos x="0" y="0"/>
            <wp:positionH relativeFrom="margin">
              <wp:posOffset>-121054</wp:posOffset>
            </wp:positionH>
            <wp:positionV relativeFrom="page">
              <wp:posOffset>4074795</wp:posOffset>
            </wp:positionV>
            <wp:extent cx="1584356" cy="1584356"/>
            <wp:effectExtent l="0" t="0" r="0" b="0"/>
            <wp:wrapNone/>
            <wp:docPr id="149524935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4935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356" cy="1584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7CD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4AE244D6" wp14:editId="312889D2">
                <wp:simplePos x="0" y="0"/>
                <wp:positionH relativeFrom="margin">
                  <wp:align>right</wp:align>
                </wp:positionH>
                <wp:positionV relativeFrom="paragraph">
                  <wp:posOffset>255807</wp:posOffset>
                </wp:positionV>
                <wp:extent cx="3544916" cy="1209821"/>
                <wp:effectExtent l="0" t="0" r="0" b="9525"/>
                <wp:wrapNone/>
                <wp:docPr id="582072244" name="Rectangle 5820722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20982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509FAA5" id="Rectangle 582072244" o:spid="_x0000_s1026" alt="&quot;&quot;" style="position:absolute;margin-left:227.95pt;margin-top:20.15pt;width:279.15pt;height:95.25pt;z-index:-25155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67296C26" w14:textId="7FD69E66" w:rsidR="003204CF" w:rsidRDefault="003204CF" w:rsidP="003204CF">
      <w:r>
        <w:t xml:space="preserve">An </w:t>
      </w:r>
      <w:r>
        <w:rPr>
          <w:b/>
          <w:bCs/>
        </w:rPr>
        <w:t>immune system</w:t>
      </w:r>
      <w:r>
        <w:t xml:space="preserve"> is what supports </w:t>
      </w:r>
      <w:r w:rsidR="00650835">
        <w:t>your</w:t>
      </w:r>
      <w:r>
        <w:t xml:space="preserve"> body to get better when it is sick with something like an infection.</w:t>
      </w:r>
    </w:p>
    <w:p w14:paraId="45F90513" w14:textId="43FBB952" w:rsidR="003204CF" w:rsidRDefault="003204CF" w:rsidP="003204CF"/>
    <w:p w14:paraId="13B4EF53" w14:textId="337A7941" w:rsidR="00342D6B" w:rsidRDefault="00342D6B" w:rsidP="003204CF"/>
    <w:p w14:paraId="50719824" w14:textId="1B6DC142" w:rsidR="00342D6B" w:rsidRPr="00342D6B" w:rsidRDefault="00CD0311" w:rsidP="00342D6B">
      <w:r>
        <w:rPr>
          <w:noProof/>
        </w:rPr>
        <w:drawing>
          <wp:anchor distT="0" distB="0" distL="114300" distR="114300" simplePos="0" relativeHeight="251804672" behindDoc="0" locked="0" layoutInCell="1" allowOverlap="1" wp14:anchorId="730E6A32" wp14:editId="77EEC0A0">
            <wp:simplePos x="0" y="0"/>
            <wp:positionH relativeFrom="margin">
              <wp:posOffset>-31750</wp:posOffset>
            </wp:positionH>
            <wp:positionV relativeFrom="paragraph">
              <wp:posOffset>107315</wp:posOffset>
            </wp:positionV>
            <wp:extent cx="1501084" cy="1982709"/>
            <wp:effectExtent l="0" t="0" r="0" b="0"/>
            <wp:wrapNone/>
            <wp:docPr id="1675221354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21354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084" cy="1982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D6B">
        <w:t>Sepsis</w:t>
      </w:r>
      <w:r w:rsidR="00E120EA">
        <w:t xml:space="preserve"> itself</w:t>
      </w:r>
      <w:r w:rsidR="00342D6B">
        <w:t xml:space="preserve"> is </w:t>
      </w:r>
      <w:r w:rsidR="00342D6B">
        <w:rPr>
          <w:b/>
          <w:bCs/>
        </w:rPr>
        <w:t>not</w:t>
      </w:r>
      <w:r w:rsidR="00342D6B">
        <w:t xml:space="preserve"> an infection.</w:t>
      </w:r>
    </w:p>
    <w:p w14:paraId="4B22634E" w14:textId="69B2F9AF" w:rsidR="003204CF" w:rsidRDefault="003204CF" w:rsidP="003204CF"/>
    <w:p w14:paraId="0C321937" w14:textId="31FA7F6A" w:rsidR="00342D6B" w:rsidRDefault="00342D6B" w:rsidP="003204CF"/>
    <w:p w14:paraId="06045940" w14:textId="70494EFA" w:rsidR="003204CF" w:rsidRDefault="003204CF" w:rsidP="003204CF">
      <w:r>
        <w:t xml:space="preserve">Sepsis happens when </w:t>
      </w:r>
      <w:r w:rsidR="00650835">
        <w:t>your</w:t>
      </w:r>
      <w:r>
        <w:t xml:space="preserve"> immune system hurts your body </w:t>
      </w:r>
      <w:r w:rsidR="00342D6B">
        <w:t xml:space="preserve">badly </w:t>
      </w:r>
      <w:r>
        <w:t xml:space="preserve">instead of </w:t>
      </w:r>
      <w:r w:rsidR="00342D6B">
        <w:t>getting rid of the infection</w:t>
      </w:r>
      <w:r>
        <w:t>.</w:t>
      </w:r>
    </w:p>
    <w:p w14:paraId="6F53FB1A" w14:textId="77777777" w:rsidR="00E120EA" w:rsidRDefault="00E120EA">
      <w:pPr>
        <w:spacing w:line="240" w:lineRule="auto"/>
        <w:ind w:left="0"/>
      </w:pPr>
      <w:r>
        <w:br w:type="page"/>
      </w:r>
    </w:p>
    <w:p w14:paraId="6A809AF8" w14:textId="24874BC3" w:rsidR="003204CF" w:rsidRDefault="0019770A" w:rsidP="003204CF">
      <w:r w:rsidRPr="0019770A"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75723B0C" wp14:editId="5217F87C">
            <wp:simplePos x="0" y="0"/>
            <wp:positionH relativeFrom="column">
              <wp:posOffset>-96892</wp:posOffset>
            </wp:positionH>
            <wp:positionV relativeFrom="paragraph">
              <wp:posOffset>-165273</wp:posOffset>
            </wp:positionV>
            <wp:extent cx="1399309" cy="1399309"/>
            <wp:effectExtent l="0" t="0" r="0" b="0"/>
            <wp:wrapNone/>
            <wp:docPr id="153866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616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9309" cy="139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4CF">
        <w:t xml:space="preserve">Sepsis can hurt parts of your body </w:t>
      </w:r>
      <w:r w:rsidR="00650835">
        <w:t>that keep you alive</w:t>
      </w:r>
      <w:r w:rsidR="003204CF">
        <w:t xml:space="preserve"> like your:</w:t>
      </w:r>
    </w:p>
    <w:p w14:paraId="2F4A7ABF" w14:textId="19B2EE8E" w:rsidR="003204CF" w:rsidRDefault="00FA6B41" w:rsidP="003204CF">
      <w:pPr>
        <w:pStyle w:val="Listtoplevel"/>
      </w:pPr>
      <w:r w:rsidRPr="002631D2">
        <w:rPr>
          <w:lang w:val="en-NZ"/>
        </w:rPr>
        <w:drawing>
          <wp:anchor distT="0" distB="0" distL="114300" distR="114300" simplePos="0" relativeHeight="251965440" behindDoc="0" locked="0" layoutInCell="1" allowOverlap="1" wp14:anchorId="11CA24AF" wp14:editId="7295B0DE">
            <wp:simplePos x="0" y="0"/>
            <wp:positionH relativeFrom="column">
              <wp:posOffset>462</wp:posOffset>
            </wp:positionH>
            <wp:positionV relativeFrom="paragraph">
              <wp:posOffset>656590</wp:posOffset>
            </wp:positionV>
            <wp:extent cx="1288473" cy="1288473"/>
            <wp:effectExtent l="0" t="0" r="6985" b="6985"/>
            <wp:wrapNone/>
            <wp:docPr id="1422825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2539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88473" cy="128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4CF">
        <w:t>blood</w:t>
      </w:r>
    </w:p>
    <w:p w14:paraId="4BBDB8E7" w14:textId="43846301" w:rsidR="003204CF" w:rsidRDefault="003204CF" w:rsidP="003204CF">
      <w:pPr>
        <w:pStyle w:val="Listtoplevel"/>
        <w:rPr>
          <w:b/>
          <w:bCs/>
        </w:rPr>
      </w:pPr>
      <w:r>
        <w:rPr>
          <w:b/>
          <w:bCs/>
        </w:rPr>
        <w:t>organs</w:t>
      </w:r>
    </w:p>
    <w:p w14:paraId="299930C8" w14:textId="5D1FBEC6" w:rsidR="003204CF" w:rsidRDefault="00342D6B" w:rsidP="003204CF">
      <w:pPr>
        <w:pStyle w:val="Listtoplevel"/>
      </w:pPr>
      <w:r>
        <w:rPr>
          <w:b/>
          <w:bCs/>
        </w:rPr>
        <w:t>nervous</w:t>
      </w:r>
      <w:r w:rsidR="003204CF">
        <w:rPr>
          <w:b/>
          <w:bCs/>
        </w:rPr>
        <w:t xml:space="preserve"> system</w:t>
      </w:r>
      <w:r w:rsidR="003204CF">
        <w:t>.</w:t>
      </w:r>
    </w:p>
    <w:p w14:paraId="62945AB3" w14:textId="074F636E" w:rsidR="003204CF" w:rsidRDefault="0019770A" w:rsidP="003204CF">
      <w:r>
        <w:rPr>
          <w:b/>
          <w:bCs/>
          <w:noProof/>
        </w:rPr>
        <w:drawing>
          <wp:anchor distT="0" distB="0" distL="114300" distR="114300" simplePos="0" relativeHeight="251806720" behindDoc="0" locked="0" layoutInCell="1" allowOverlap="1" wp14:anchorId="7332C41E" wp14:editId="1D60ACC5">
            <wp:simplePos x="0" y="0"/>
            <wp:positionH relativeFrom="margin">
              <wp:posOffset>-123190</wp:posOffset>
            </wp:positionH>
            <wp:positionV relativeFrom="page">
              <wp:posOffset>3837478</wp:posOffset>
            </wp:positionV>
            <wp:extent cx="1468351" cy="1468351"/>
            <wp:effectExtent l="0" t="0" r="0" b="0"/>
            <wp:wrapNone/>
            <wp:docPr id="114741722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1722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351" cy="146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D1DDD" w14:textId="364A1EF3" w:rsidR="003204CF" w:rsidRDefault="001507CD" w:rsidP="003204CF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28626EF2" wp14:editId="7B3C10C2">
                <wp:simplePos x="0" y="0"/>
                <wp:positionH relativeFrom="margin">
                  <wp:align>right</wp:align>
                </wp:positionH>
                <wp:positionV relativeFrom="paragraph">
                  <wp:posOffset>243107</wp:posOffset>
                </wp:positionV>
                <wp:extent cx="3544916" cy="2854036"/>
                <wp:effectExtent l="0" t="0" r="0" b="3810"/>
                <wp:wrapNone/>
                <wp:docPr id="967651336" name="Rectangle 9676513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285403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BBEA190" id="Rectangle 967651336" o:spid="_x0000_s1026" alt="&quot;&quot;" style="position:absolute;margin-left:227.95pt;margin-top:19.15pt;width:279.15pt;height:224.75pt;z-index:-251554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49809E9F" w14:textId="42D67397" w:rsidR="003204CF" w:rsidRDefault="003204CF" w:rsidP="003204CF">
      <w:r>
        <w:rPr>
          <w:b/>
          <w:bCs/>
        </w:rPr>
        <w:t>Organs</w:t>
      </w:r>
      <w:r>
        <w:t xml:space="preserve"> are important parts of your body </w:t>
      </w:r>
      <w:r w:rsidR="00650835">
        <w:t>that keep you alive</w:t>
      </w:r>
      <w:r>
        <w:t xml:space="preserve"> like your:</w:t>
      </w:r>
    </w:p>
    <w:p w14:paraId="4D0B2810" w14:textId="29932677" w:rsidR="003204CF" w:rsidRDefault="007765F1" w:rsidP="003204CF">
      <w:pPr>
        <w:pStyle w:val="Listtoplevel"/>
      </w:pPr>
      <w:r w:rsidRPr="00163BE6">
        <w:drawing>
          <wp:anchor distT="0" distB="0" distL="114300" distR="114300" simplePos="0" relativeHeight="251948032" behindDoc="0" locked="0" layoutInCell="1" allowOverlap="1" wp14:anchorId="51686AF1" wp14:editId="01E9F12C">
            <wp:simplePos x="0" y="0"/>
            <wp:positionH relativeFrom="column">
              <wp:posOffset>-635</wp:posOffset>
            </wp:positionH>
            <wp:positionV relativeFrom="paragraph">
              <wp:posOffset>585412</wp:posOffset>
            </wp:positionV>
            <wp:extent cx="1343660" cy="1343660"/>
            <wp:effectExtent l="0" t="0" r="8890" b="8890"/>
            <wp:wrapNone/>
            <wp:docPr id="342542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4220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4CF">
        <w:t>heart</w:t>
      </w:r>
    </w:p>
    <w:p w14:paraId="0021EAE4" w14:textId="515268D3" w:rsidR="003012EE" w:rsidRDefault="003204CF" w:rsidP="00163BE6">
      <w:pPr>
        <w:pStyle w:val="Listtoplevel"/>
      </w:pPr>
      <w:r>
        <w:t>brain</w:t>
      </w:r>
    </w:p>
    <w:p w14:paraId="0658CEBF" w14:textId="3CFFD791" w:rsidR="00342D6B" w:rsidRDefault="003012EE" w:rsidP="00286F39">
      <w:pPr>
        <w:pStyle w:val="Listtoplevel"/>
      </w:pPr>
      <w:r>
        <w:t>kidneys</w:t>
      </w:r>
      <w:r w:rsidR="003204CF">
        <w:t>.</w:t>
      </w:r>
      <w:r w:rsidR="001507CD" w:rsidRPr="001507CD">
        <w:t xml:space="preserve"> </w:t>
      </w:r>
    </w:p>
    <w:p w14:paraId="6853B5C5" w14:textId="5214CC02" w:rsidR="00173089" w:rsidRDefault="0080731C" w:rsidP="00173089">
      <w:pPr>
        <w:pStyle w:val="ListParagraph"/>
        <w:numPr>
          <w:ilvl w:val="0"/>
          <w:numId w:val="0"/>
        </w:numPr>
        <w:spacing w:before="0"/>
        <w:ind w:left="4167"/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02E35CA5" wp14:editId="7CA48B85">
                <wp:simplePos x="0" y="0"/>
                <wp:positionH relativeFrom="column">
                  <wp:posOffset>-124691</wp:posOffset>
                </wp:positionH>
                <wp:positionV relativeFrom="paragraph">
                  <wp:posOffset>269990</wp:posOffset>
                </wp:positionV>
                <wp:extent cx="1898073" cy="1967346"/>
                <wp:effectExtent l="0" t="0" r="0" b="0"/>
                <wp:wrapNone/>
                <wp:docPr id="71539471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073" cy="1967346"/>
                          <a:chOff x="0" y="0"/>
                          <a:chExt cx="1898073" cy="1967346"/>
                        </a:xfrm>
                      </wpg:grpSpPr>
                      <pic:pic xmlns:pic="http://schemas.openxmlformats.org/drawingml/2006/picture">
                        <pic:nvPicPr>
                          <pic:cNvPr id="53119547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84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83327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21673" y="290946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D84B1E5" id="Group 16" o:spid="_x0000_s1026" style="position:absolute;margin-left:-9.8pt;margin-top:21.25pt;width:149.45pt;height:154.9pt;z-index:251959296" coordsize="18980,19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">
                <v:shape id="Picture 1" o:spid="_x0000_s1027" type="#_x0000_t75" style="position:absolute;width:8445;height:8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">
                  <v:imagedata r:id="rId44" o:title=""/>
                </v:shape>
                <v:shape id="Picture 1" o:spid="_x0000_s1028" type="#_x0000_t75" style="position:absolute;left:2216;top:2909;width:1676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">
                  <v:imagedata r:id="rId45" o:title=""/>
                </v:shape>
              </v:group>
            </w:pict>
          </mc:Fallback>
        </mc:AlternateContent>
      </w:r>
    </w:p>
    <w:p w14:paraId="0AA665E3" w14:textId="74641371" w:rsidR="00173089" w:rsidRDefault="00286F39" w:rsidP="00286F39">
      <w:pPr>
        <w:pStyle w:val="ListParagraph"/>
        <w:numPr>
          <w:ilvl w:val="0"/>
          <w:numId w:val="0"/>
        </w:numPr>
        <w:spacing w:before="0"/>
        <w:ind w:left="3686"/>
        <w:rPr>
          <w:lang w:eastAsia="en-NZ"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1425ABD5" wp14:editId="4A5BC9A7">
                <wp:simplePos x="0" y="0"/>
                <wp:positionH relativeFrom="margin">
                  <wp:posOffset>2189018</wp:posOffset>
                </wp:positionH>
                <wp:positionV relativeFrom="paragraph">
                  <wp:posOffset>210416</wp:posOffset>
                </wp:positionV>
                <wp:extent cx="3544570" cy="1219200"/>
                <wp:effectExtent l="0" t="0" r="0" b="0"/>
                <wp:wrapNone/>
                <wp:docPr id="1924606386" name="Rectangle 19246063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1219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487619D" id="Rectangle 1924606386" o:spid="_x0000_s1026" alt="&quot;&quot;" style="position:absolute;margin-left:172.35pt;margin-top:16.55pt;width:279.1pt;height:96pt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4D832D4F" w14:textId="621077E6" w:rsidR="00B8633F" w:rsidRPr="00B8633F" w:rsidRDefault="00286F39" w:rsidP="00286F39">
      <w:pPr>
        <w:pStyle w:val="ListParagraph"/>
        <w:numPr>
          <w:ilvl w:val="0"/>
          <w:numId w:val="0"/>
        </w:numPr>
        <w:spacing w:before="0"/>
        <w:ind w:left="3686"/>
        <w:rPr>
          <w:lang w:eastAsia="en-NZ"/>
        </w:rPr>
      </w:pPr>
      <w:r>
        <w:rPr>
          <w:lang w:eastAsia="en-NZ"/>
        </w:rPr>
        <w:t>Your</w:t>
      </w:r>
      <w:r w:rsidR="00B8633F" w:rsidRPr="00B8633F">
        <w:rPr>
          <w:lang w:eastAsia="en-NZ"/>
        </w:rPr>
        <w:t xml:space="preserve"> </w:t>
      </w:r>
      <w:r w:rsidR="00B8633F" w:rsidRPr="00B8633F">
        <w:rPr>
          <w:b/>
          <w:bCs/>
          <w:lang w:eastAsia="en-NZ"/>
        </w:rPr>
        <w:t>nervous system</w:t>
      </w:r>
      <w:r w:rsidR="00B8633F" w:rsidRPr="00B8633F">
        <w:rPr>
          <w:lang w:eastAsia="en-NZ"/>
        </w:rPr>
        <w:t xml:space="preserve"> sends information between your brain and the rest of your body</w:t>
      </w:r>
      <w:r w:rsidR="007160F8">
        <w:rPr>
          <w:lang w:eastAsia="en-NZ"/>
        </w:rPr>
        <w:t>.</w:t>
      </w:r>
    </w:p>
    <w:p w14:paraId="2CE88688" w14:textId="77777777" w:rsidR="00286F39" w:rsidRDefault="00286F39">
      <w:pPr>
        <w:spacing w:line="240" w:lineRule="auto"/>
        <w:ind w:left="0"/>
        <w:rPr>
          <w:rFonts w:eastAsiaTheme="minorHAnsi"/>
          <w:noProof/>
          <w:szCs w:val="22"/>
          <w:lang w:val="en-NZ"/>
        </w:rPr>
      </w:pPr>
      <w:r>
        <w:rPr>
          <w:lang w:val="en-NZ"/>
        </w:rPr>
        <w:br w:type="page"/>
      </w:r>
    </w:p>
    <w:p w14:paraId="69FD0CD2" w14:textId="7428F66D" w:rsidR="00286F39" w:rsidRPr="00286F39" w:rsidRDefault="0080731C" w:rsidP="00286F39">
      <w:pPr>
        <w:pStyle w:val="Listtoplevel"/>
        <w:numPr>
          <w:ilvl w:val="0"/>
          <w:numId w:val="0"/>
        </w:numPr>
        <w:ind w:left="4253" w:hanging="567"/>
        <w:rPr>
          <w:lang w:val="en-NZ"/>
        </w:rPr>
      </w:pPr>
      <w:r>
        <w:rPr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4EB8D02C" wp14:editId="4F89601B">
                <wp:simplePos x="0" y="0"/>
                <wp:positionH relativeFrom="column">
                  <wp:posOffset>-151823</wp:posOffset>
                </wp:positionH>
                <wp:positionV relativeFrom="paragraph">
                  <wp:posOffset>-328642</wp:posOffset>
                </wp:positionV>
                <wp:extent cx="1898073" cy="1967346"/>
                <wp:effectExtent l="0" t="0" r="0" b="0"/>
                <wp:wrapNone/>
                <wp:docPr id="127303585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073" cy="1967346"/>
                          <a:chOff x="0" y="0"/>
                          <a:chExt cx="1898073" cy="1967346"/>
                        </a:xfrm>
                      </wpg:grpSpPr>
                      <pic:pic xmlns:pic="http://schemas.openxmlformats.org/drawingml/2006/picture">
                        <pic:nvPicPr>
                          <pic:cNvPr id="9141051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84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8514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21673" y="290946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99058C8" id="Group 16" o:spid="_x0000_s1026" style="position:absolute;margin-left:-11.95pt;margin-top:-25.9pt;width:149.45pt;height:154.9pt;z-index:251961344" coordsize="18980,19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">
                <v:shape id="Picture 1" o:spid="_x0000_s1027" type="#_x0000_t75" style="position:absolute;width:8445;height:8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">
                  <v:imagedata r:id="rId44" o:title=""/>
                </v:shape>
                <v:shape id="Picture 1" o:spid="_x0000_s1028" type="#_x0000_t75" style="position:absolute;left:2216;top:2909;width:1676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">
                  <v:imagedata r:id="rId45" o:title=""/>
                </v:shape>
              </v:group>
            </w:pict>
          </mc:Fallback>
        </mc:AlternateContent>
      </w:r>
      <w:r w:rsidR="00286F39" w:rsidRPr="00BD34B6"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2FD26315" wp14:editId="06D5C5F5">
                <wp:simplePos x="0" y="0"/>
                <wp:positionH relativeFrom="margin">
                  <wp:posOffset>2105891</wp:posOffset>
                </wp:positionH>
                <wp:positionV relativeFrom="paragraph">
                  <wp:posOffset>-69273</wp:posOffset>
                </wp:positionV>
                <wp:extent cx="3544570" cy="5846618"/>
                <wp:effectExtent l="0" t="0" r="0" b="1905"/>
                <wp:wrapNone/>
                <wp:docPr id="588079113" name="Rectangle 5880791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58466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299BA00" id="Rectangle 588079113" o:spid="_x0000_s1026" alt="&quot;&quot;" style="position:absolute;margin-left:165.8pt;margin-top:-5.45pt;width:279.1pt;height:460.35pt;z-index:-25136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  <w:r w:rsidR="00286F39" w:rsidRPr="00286F39">
        <w:rPr>
          <w:lang w:val="en-NZ"/>
        </w:rPr>
        <w:t>The nervous system helps you:</w:t>
      </w:r>
    </w:p>
    <w:p w14:paraId="2BE1CF3F" w14:textId="1FC56E66" w:rsidR="00286F39" w:rsidRPr="00286F39" w:rsidRDefault="00286F39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>
        <w:rPr>
          <w:lang w:val="en-NZ"/>
        </w:rPr>
        <w:t>t</w:t>
      </w:r>
      <w:r w:rsidRPr="00286F39">
        <w:rPr>
          <w:lang w:val="en-NZ"/>
        </w:rPr>
        <w:t>hink</w:t>
      </w:r>
    </w:p>
    <w:p w14:paraId="10D88080" w14:textId="3C757C72" w:rsidR="00286F39" w:rsidRPr="00286F39" w:rsidRDefault="00286F39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>
        <w:rPr>
          <w:lang w:val="en-NZ"/>
        </w:rPr>
        <w:t>f</w:t>
      </w:r>
      <w:r w:rsidRPr="00286F39">
        <w:rPr>
          <w:lang w:val="en-NZ"/>
        </w:rPr>
        <w:t>eel</w:t>
      </w:r>
    </w:p>
    <w:p w14:paraId="5CC67575" w14:textId="37F280CB" w:rsidR="00286F39" w:rsidRPr="00286F39" w:rsidRDefault="008065E6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 w:rsidRPr="008065E6">
        <w:rPr>
          <w:lang w:val="en-NZ"/>
        </w:rPr>
        <w:drawing>
          <wp:anchor distT="0" distB="0" distL="114300" distR="114300" simplePos="0" relativeHeight="251967488" behindDoc="0" locked="0" layoutInCell="1" allowOverlap="1" wp14:anchorId="25FA248A" wp14:editId="73AF32E6">
            <wp:simplePos x="0" y="0"/>
            <wp:positionH relativeFrom="column">
              <wp:posOffset>290945</wp:posOffset>
            </wp:positionH>
            <wp:positionV relativeFrom="paragraph">
              <wp:posOffset>84397</wp:posOffset>
            </wp:positionV>
            <wp:extent cx="1136073" cy="1136073"/>
            <wp:effectExtent l="0" t="0" r="6985" b="0"/>
            <wp:wrapNone/>
            <wp:docPr id="1482659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5989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36073" cy="1136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F39">
        <w:rPr>
          <w:lang w:val="en-NZ"/>
        </w:rPr>
        <w:t>m</w:t>
      </w:r>
      <w:r w:rsidR="00286F39" w:rsidRPr="00286F39">
        <w:rPr>
          <w:lang w:val="en-NZ"/>
        </w:rPr>
        <w:t>ove</w:t>
      </w:r>
    </w:p>
    <w:p w14:paraId="4494E3DE" w14:textId="45B30E35" w:rsidR="00286F39" w:rsidRPr="00286F39" w:rsidRDefault="002631D2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 w:rsidRPr="005414E1">
        <w:rPr>
          <w:lang w:val="en-NZ"/>
        </w:rPr>
        <w:drawing>
          <wp:anchor distT="0" distB="0" distL="114300" distR="114300" simplePos="0" relativeHeight="251963392" behindDoc="0" locked="0" layoutInCell="1" allowOverlap="1" wp14:anchorId="00295FBC" wp14:editId="6438D023">
            <wp:simplePos x="0" y="0"/>
            <wp:positionH relativeFrom="column">
              <wp:posOffset>138544</wp:posOffset>
            </wp:positionH>
            <wp:positionV relativeFrom="paragraph">
              <wp:posOffset>620971</wp:posOffset>
            </wp:positionV>
            <wp:extent cx="1288473" cy="1288473"/>
            <wp:effectExtent l="0" t="0" r="0" b="6985"/>
            <wp:wrapNone/>
            <wp:docPr id="259549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54905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88531" cy="128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F39">
        <w:rPr>
          <w:lang w:val="en-NZ"/>
        </w:rPr>
        <w:t>s</w:t>
      </w:r>
      <w:r w:rsidR="00286F39" w:rsidRPr="00286F39">
        <w:rPr>
          <w:lang w:val="en-NZ"/>
        </w:rPr>
        <w:t xml:space="preserve">ee </w:t>
      </w:r>
      <w:r w:rsidR="00286F39">
        <w:rPr>
          <w:lang w:val="en-NZ"/>
        </w:rPr>
        <w:t xml:space="preserve">/ </w:t>
      </w:r>
      <w:r w:rsidR="00286F39" w:rsidRPr="00286F39">
        <w:rPr>
          <w:lang w:val="en-NZ"/>
        </w:rPr>
        <w:t>hear</w:t>
      </w:r>
    </w:p>
    <w:p w14:paraId="1EF697BD" w14:textId="3D7681D3" w:rsidR="00286F39" w:rsidRPr="00286F39" w:rsidRDefault="00286F39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>
        <w:rPr>
          <w:lang w:val="en-NZ"/>
        </w:rPr>
        <w:t>f</w:t>
      </w:r>
      <w:r w:rsidRPr="00286F39">
        <w:rPr>
          <w:lang w:val="en-NZ"/>
        </w:rPr>
        <w:t>eel pain</w:t>
      </w:r>
    </w:p>
    <w:p w14:paraId="7527EA33" w14:textId="7E81F67B" w:rsidR="00286F39" w:rsidRPr="00286F39" w:rsidRDefault="00286F39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>
        <w:rPr>
          <w:lang w:val="en-NZ"/>
        </w:rPr>
        <w:t>b</w:t>
      </w:r>
      <w:r w:rsidRPr="00286F39">
        <w:rPr>
          <w:lang w:val="en-NZ"/>
        </w:rPr>
        <w:t>reathe</w:t>
      </w:r>
    </w:p>
    <w:p w14:paraId="17509DBE" w14:textId="6D43CE80" w:rsidR="00286F39" w:rsidRPr="00286F39" w:rsidRDefault="00B10E92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 w:rsidRPr="00B10E92">
        <w:rPr>
          <w:lang w:val="en-NZ"/>
        </w:rPr>
        <w:drawing>
          <wp:anchor distT="0" distB="0" distL="114300" distR="114300" simplePos="0" relativeHeight="251969536" behindDoc="0" locked="0" layoutInCell="1" allowOverlap="1" wp14:anchorId="7FD0BF87" wp14:editId="2340A44E">
            <wp:simplePos x="0" y="0"/>
            <wp:positionH relativeFrom="column">
              <wp:posOffset>69670</wp:posOffset>
            </wp:positionH>
            <wp:positionV relativeFrom="paragraph">
              <wp:posOffset>124345</wp:posOffset>
            </wp:positionV>
            <wp:extent cx="1468582" cy="1468582"/>
            <wp:effectExtent l="0" t="0" r="0" b="0"/>
            <wp:wrapNone/>
            <wp:docPr id="1812865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6527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468582" cy="1468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F39">
        <w:rPr>
          <w:lang w:val="en-NZ"/>
        </w:rPr>
        <w:t>c</w:t>
      </w:r>
      <w:r w:rsidR="00286F39" w:rsidRPr="00286F39">
        <w:rPr>
          <w:lang w:val="en-NZ"/>
        </w:rPr>
        <w:t>ontrol your heartbeat</w:t>
      </w:r>
    </w:p>
    <w:p w14:paraId="300D6F09" w14:textId="558BF309" w:rsidR="00286F39" w:rsidRDefault="00286F39" w:rsidP="00286F39">
      <w:pPr>
        <w:pStyle w:val="Listtoplevel"/>
        <w:numPr>
          <w:ilvl w:val="0"/>
          <w:numId w:val="16"/>
        </w:numPr>
        <w:ind w:left="4253" w:hanging="502"/>
        <w:rPr>
          <w:lang w:val="en-NZ"/>
        </w:rPr>
      </w:pPr>
      <w:r>
        <w:rPr>
          <w:lang w:val="en-NZ"/>
        </w:rPr>
        <w:t xml:space="preserve">digest / process </w:t>
      </w:r>
      <w:r w:rsidRPr="00286F39">
        <w:rPr>
          <w:lang w:val="en-NZ"/>
        </w:rPr>
        <w:t>food</w:t>
      </w:r>
      <w:r>
        <w:rPr>
          <w:lang w:val="en-NZ"/>
        </w:rPr>
        <w:t>.</w:t>
      </w:r>
      <w:bookmarkStart w:id="3" w:name="_Who_can_get"/>
      <w:bookmarkEnd w:id="3"/>
    </w:p>
    <w:p w14:paraId="0B51BA8B" w14:textId="4CA843C0" w:rsidR="00286F39" w:rsidRDefault="00286F39" w:rsidP="00C5737D">
      <w:pPr>
        <w:rPr>
          <w:rFonts w:eastAsiaTheme="minorHAnsi"/>
          <w:noProof/>
          <w:szCs w:val="22"/>
          <w:lang w:val="en-NZ"/>
        </w:rPr>
      </w:pPr>
      <w:r>
        <w:rPr>
          <w:lang w:val="en-NZ"/>
        </w:rPr>
        <w:br w:type="page"/>
      </w:r>
    </w:p>
    <w:p w14:paraId="36FD2143" w14:textId="3E5C5A0F" w:rsidR="00342D6B" w:rsidRDefault="00182626" w:rsidP="00C5737D">
      <w:pPr>
        <w:pStyle w:val="Heading1"/>
      </w:pPr>
      <w:bookmarkStart w:id="4" w:name="_Who_can_get_1"/>
      <w:bookmarkEnd w:id="4"/>
      <w:r w:rsidRPr="00182626">
        <w:lastRenderedPageBreak/>
        <w:t xml:space="preserve"> </w:t>
      </w:r>
      <w:r w:rsidR="00342D6B">
        <w:t>Who can get sepsis?</w:t>
      </w:r>
    </w:p>
    <w:p w14:paraId="6D0A8EAE" w14:textId="2A3FD891" w:rsidR="00342D6B" w:rsidRDefault="00342D6B" w:rsidP="00BE7D3D"/>
    <w:p w14:paraId="1D3D9055" w14:textId="6E63F7FB" w:rsidR="00342D6B" w:rsidRDefault="00B10E92" w:rsidP="00BE7D3D">
      <w:r>
        <w:rPr>
          <w:noProof/>
        </w:rPr>
        <w:drawing>
          <wp:anchor distT="0" distB="0" distL="114300" distR="114300" simplePos="0" relativeHeight="251808768" behindDoc="0" locked="0" layoutInCell="1" allowOverlap="1" wp14:anchorId="1AD8E4E5" wp14:editId="20D0B1BF">
            <wp:simplePos x="0" y="0"/>
            <wp:positionH relativeFrom="margin">
              <wp:posOffset>-248285</wp:posOffset>
            </wp:positionH>
            <wp:positionV relativeFrom="page">
              <wp:posOffset>2097232</wp:posOffset>
            </wp:positionV>
            <wp:extent cx="1950720" cy="1246505"/>
            <wp:effectExtent l="0" t="0" r="0" b="0"/>
            <wp:wrapNone/>
            <wp:docPr id="162768624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86249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D4661" w14:textId="08B602B5" w:rsidR="00342D6B" w:rsidRDefault="00342D6B" w:rsidP="00BE7D3D">
      <w:r>
        <w:t>Sepsis can happen to anyone.</w:t>
      </w:r>
    </w:p>
    <w:p w14:paraId="2CCE199E" w14:textId="77777777" w:rsidR="00342D6B" w:rsidRDefault="00342D6B" w:rsidP="00BE7D3D"/>
    <w:p w14:paraId="6038A701" w14:textId="77777777" w:rsidR="00342D6B" w:rsidRDefault="00342D6B" w:rsidP="00BE7D3D"/>
    <w:p w14:paraId="3786F788" w14:textId="7974F94C" w:rsidR="00342D6B" w:rsidRDefault="00BE7D3D" w:rsidP="00BE7D3D">
      <w:r>
        <w:rPr>
          <w:noProof/>
        </w:rPr>
        <w:drawing>
          <wp:anchor distT="0" distB="0" distL="114300" distR="114300" simplePos="0" relativeHeight="251809792" behindDoc="0" locked="0" layoutInCell="1" allowOverlap="1" wp14:anchorId="197FCA4A" wp14:editId="013FBE5D">
            <wp:simplePos x="0" y="0"/>
            <wp:positionH relativeFrom="margin">
              <wp:posOffset>0</wp:posOffset>
            </wp:positionH>
            <wp:positionV relativeFrom="page">
              <wp:posOffset>3716482</wp:posOffset>
            </wp:positionV>
            <wp:extent cx="1345137" cy="1068309"/>
            <wp:effectExtent l="0" t="0" r="0" b="0"/>
            <wp:wrapNone/>
            <wp:docPr id="1466030446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30446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137" cy="106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D6B">
        <w:t>Some people are more likely to get sepsis than others like:</w:t>
      </w:r>
    </w:p>
    <w:p w14:paraId="18C7F1C5" w14:textId="60BACDC5" w:rsidR="00342D6B" w:rsidRDefault="00342D6B" w:rsidP="00342D6B">
      <w:pPr>
        <w:pStyle w:val="Listtoplevel"/>
      </w:pPr>
      <w:r>
        <w:t>people over 60 years old</w:t>
      </w:r>
    </w:p>
    <w:p w14:paraId="578ACDDA" w14:textId="2AE6F03C" w:rsidR="00342D6B" w:rsidRDefault="00BE7D3D" w:rsidP="00342D6B">
      <w:pPr>
        <w:pStyle w:val="Listtoplevel"/>
      </w:pPr>
      <w:r>
        <w:drawing>
          <wp:anchor distT="0" distB="0" distL="114300" distR="114300" simplePos="0" relativeHeight="251810816" behindDoc="0" locked="0" layoutInCell="1" allowOverlap="1" wp14:anchorId="789B01DD" wp14:editId="05769E53">
            <wp:simplePos x="0" y="0"/>
            <wp:positionH relativeFrom="margin">
              <wp:posOffset>69273</wp:posOffset>
            </wp:positionH>
            <wp:positionV relativeFrom="page">
              <wp:posOffset>5084329</wp:posOffset>
            </wp:positionV>
            <wp:extent cx="1371600" cy="1371600"/>
            <wp:effectExtent l="0" t="0" r="0" b="0"/>
            <wp:wrapNone/>
            <wp:docPr id="879991289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91289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D6B">
        <w:t>children under the age of 12 especially:</w:t>
      </w:r>
    </w:p>
    <w:p w14:paraId="54F74C06" w14:textId="5920AA51" w:rsidR="00342D6B" w:rsidRDefault="00342D6B" w:rsidP="00342D6B">
      <w:pPr>
        <w:pStyle w:val="Listsecondlevel"/>
      </w:pPr>
      <w:r>
        <w:t>babies</w:t>
      </w:r>
    </w:p>
    <w:p w14:paraId="1A589D6A" w14:textId="38F16B6E" w:rsidR="00342D6B" w:rsidRDefault="00342D6B" w:rsidP="00342D6B">
      <w:pPr>
        <w:pStyle w:val="Listsecondlevel"/>
        <w:rPr>
          <w:b/>
          <w:bCs/>
        </w:rPr>
      </w:pPr>
      <w:r>
        <w:t xml:space="preserve">children who are not </w:t>
      </w:r>
      <w:r w:rsidRPr="00342D6B">
        <w:rPr>
          <w:b/>
          <w:bCs/>
        </w:rPr>
        <w:t>fully</w:t>
      </w:r>
      <w:r>
        <w:t xml:space="preserve"> </w:t>
      </w:r>
      <w:r>
        <w:rPr>
          <w:b/>
          <w:bCs/>
        </w:rPr>
        <w:t>immunised</w:t>
      </w:r>
      <w:r w:rsidRPr="0008435F">
        <w:t>.</w:t>
      </w:r>
    </w:p>
    <w:p w14:paraId="6C3EDE1C" w14:textId="3D0CB4CB" w:rsidR="00342D6B" w:rsidRDefault="00BE7D3D" w:rsidP="00342D6B">
      <w:r>
        <w:rPr>
          <w:noProof/>
        </w:rPr>
        <w:drawing>
          <wp:anchor distT="0" distB="0" distL="114300" distR="114300" simplePos="0" relativeHeight="251811840" behindDoc="0" locked="0" layoutInCell="1" allowOverlap="1" wp14:anchorId="08F9230E" wp14:editId="32A493E5">
            <wp:simplePos x="0" y="0"/>
            <wp:positionH relativeFrom="margin">
              <wp:posOffset>0</wp:posOffset>
            </wp:positionH>
            <wp:positionV relativeFrom="page">
              <wp:posOffset>7567411</wp:posOffset>
            </wp:positionV>
            <wp:extent cx="1819451" cy="1213164"/>
            <wp:effectExtent l="0" t="0" r="0" b="6350"/>
            <wp:wrapNone/>
            <wp:docPr id="1636001898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01898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451" cy="121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98C30" w14:textId="70BA7AFA" w:rsidR="00C56C00" w:rsidRDefault="001507CD" w:rsidP="00342D6B">
      <w:pPr>
        <w:rPr>
          <w:b/>
          <w:bCs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1A4FEE4A" wp14:editId="3E53EA27">
                <wp:simplePos x="0" y="0"/>
                <wp:positionH relativeFrom="margin">
                  <wp:align>right</wp:align>
                </wp:positionH>
                <wp:positionV relativeFrom="paragraph">
                  <wp:posOffset>260252</wp:posOffset>
                </wp:positionV>
                <wp:extent cx="3544916" cy="787791"/>
                <wp:effectExtent l="0" t="0" r="0" b="0"/>
                <wp:wrapNone/>
                <wp:docPr id="1563125945" name="Rectangle 15631259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7877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57606B1" id="Rectangle 1563125945" o:spid="_x0000_s1026" alt="&quot;&quot;" style="position:absolute;margin-left:227.95pt;margin-top:20.5pt;width:279.15pt;height:62.05pt;z-index:-251550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6C10F371" w14:textId="3B63F061" w:rsidR="00342D6B" w:rsidRDefault="00342D6B" w:rsidP="00342D6B">
      <w:r>
        <w:rPr>
          <w:b/>
          <w:bCs/>
        </w:rPr>
        <w:t>Fully immunised</w:t>
      </w:r>
      <w:r>
        <w:t xml:space="preserve"> means someone has had all their </w:t>
      </w:r>
      <w:r>
        <w:rPr>
          <w:b/>
          <w:bCs/>
        </w:rPr>
        <w:t>vaccinations</w:t>
      </w:r>
      <w:r>
        <w:t>.</w:t>
      </w:r>
    </w:p>
    <w:p w14:paraId="5DEEB133" w14:textId="77777777" w:rsidR="00342D6B" w:rsidRDefault="00342D6B" w:rsidP="00342D6B"/>
    <w:p w14:paraId="06D7A9FC" w14:textId="77777777" w:rsidR="00342D6B" w:rsidRDefault="00342D6B" w:rsidP="00342D6B"/>
    <w:p w14:paraId="30F366C7" w14:textId="3F4B161A" w:rsidR="00C56C00" w:rsidRDefault="002413C6" w:rsidP="00C56C00">
      <w:r>
        <w:rPr>
          <w:noProof/>
        </w:rPr>
        <w:lastRenderedPageBreak/>
        <w:drawing>
          <wp:anchor distT="0" distB="0" distL="114300" distR="114300" simplePos="0" relativeHeight="251812864" behindDoc="0" locked="0" layoutInCell="1" allowOverlap="1" wp14:anchorId="3E9BBA4A" wp14:editId="6ECA90F0">
            <wp:simplePos x="0" y="0"/>
            <wp:positionH relativeFrom="margin">
              <wp:posOffset>-207357</wp:posOffset>
            </wp:positionH>
            <wp:positionV relativeFrom="page">
              <wp:posOffset>969645</wp:posOffset>
            </wp:positionV>
            <wp:extent cx="1524462" cy="1524462"/>
            <wp:effectExtent l="0" t="0" r="0" b="0"/>
            <wp:wrapNone/>
            <wp:docPr id="1387559406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59406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462" cy="1524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7CD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4122EFBC" wp14:editId="344AB5E2">
                <wp:simplePos x="0" y="0"/>
                <wp:positionH relativeFrom="margin">
                  <wp:align>right</wp:align>
                </wp:positionH>
                <wp:positionV relativeFrom="paragraph">
                  <wp:posOffset>-94420</wp:posOffset>
                </wp:positionV>
                <wp:extent cx="3544916" cy="2546252"/>
                <wp:effectExtent l="0" t="0" r="0" b="6985"/>
                <wp:wrapNone/>
                <wp:docPr id="207017372" name="Rectangle 2070173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254625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9DE1A7D" id="Rectangle 207017372" o:spid="_x0000_s1026" alt="&quot;&quot;" style="position:absolute;margin-left:227.95pt;margin-top:-7.45pt;width:279.15pt;height:200.5pt;z-index:-251548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  <w:r w:rsidR="00342D6B">
        <w:rPr>
          <w:b/>
          <w:bCs/>
        </w:rPr>
        <w:t>Vaccinations</w:t>
      </w:r>
      <w:r w:rsidR="00342D6B">
        <w:t xml:space="preserve"> are </w:t>
      </w:r>
      <w:r w:rsidR="00C56C00">
        <w:t>medicines given through a needle that support your body to fight some sicknesses like:</w:t>
      </w:r>
    </w:p>
    <w:p w14:paraId="7924C392" w14:textId="61BF324F" w:rsidR="00C56C00" w:rsidRDefault="00C56C00" w:rsidP="00C56C00">
      <w:pPr>
        <w:pStyle w:val="Listtoplevel"/>
      </w:pPr>
      <w:r>
        <w:t>the flu</w:t>
      </w:r>
    </w:p>
    <w:p w14:paraId="1F8606C2" w14:textId="7C8D4B49" w:rsidR="00C56C00" w:rsidRDefault="00C56C00" w:rsidP="00C56C00">
      <w:pPr>
        <w:pStyle w:val="Listtoplevel"/>
      </w:pPr>
      <w:r>
        <w:t>COVID-19.</w:t>
      </w:r>
    </w:p>
    <w:p w14:paraId="118CBDA4" w14:textId="2B0EAF0A" w:rsidR="00C56C00" w:rsidRDefault="00C56C00" w:rsidP="00C56C00"/>
    <w:p w14:paraId="70810862" w14:textId="538E1F63" w:rsidR="00C56C00" w:rsidRDefault="00B10E92" w:rsidP="00C56C00">
      <w:r>
        <w:rPr>
          <w:noProof/>
        </w:rPr>
        <w:drawing>
          <wp:anchor distT="0" distB="0" distL="114300" distR="114300" simplePos="0" relativeHeight="251813888" behindDoc="0" locked="0" layoutInCell="1" allowOverlap="1" wp14:anchorId="11AA9662" wp14:editId="2A38942C">
            <wp:simplePos x="0" y="0"/>
            <wp:positionH relativeFrom="margin">
              <wp:posOffset>90170</wp:posOffset>
            </wp:positionH>
            <wp:positionV relativeFrom="page">
              <wp:posOffset>3894512</wp:posOffset>
            </wp:positionV>
            <wp:extent cx="1122824" cy="1837854"/>
            <wp:effectExtent l="0" t="0" r="0" b="0"/>
            <wp:wrapNone/>
            <wp:docPr id="1974763703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63703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824" cy="1837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CE5B1" w14:textId="05526F43" w:rsidR="00C56C00" w:rsidRDefault="00C56C00" w:rsidP="00C56C00">
      <w:r>
        <w:t xml:space="preserve">Other people more likely to get sepsis are wahine </w:t>
      </w:r>
      <w:r w:rsidR="00BF52E7">
        <w:t xml:space="preserve">/ women </w:t>
      </w:r>
      <w:r>
        <w:t>who:</w:t>
      </w:r>
    </w:p>
    <w:p w14:paraId="0DEF5433" w14:textId="35667550" w:rsidR="00C56C00" w:rsidRDefault="00C56C00" w:rsidP="00C56C00">
      <w:pPr>
        <w:pStyle w:val="Listtoplevel"/>
      </w:pPr>
      <w:r>
        <w:t>are pregnant</w:t>
      </w:r>
    </w:p>
    <w:p w14:paraId="67D78A87" w14:textId="3A3F9F91" w:rsidR="00C56C00" w:rsidRDefault="00C56C00" w:rsidP="00C56C00">
      <w:pPr>
        <w:pStyle w:val="Listtoplevel"/>
      </w:pPr>
      <w:r>
        <w:t>have just had:</w:t>
      </w:r>
    </w:p>
    <w:p w14:paraId="281F1A24" w14:textId="35D944DC" w:rsidR="00C56C00" w:rsidRDefault="00B10E92" w:rsidP="00C56C00">
      <w:pPr>
        <w:pStyle w:val="Listsecondlevel"/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7F8BC42B" wp14:editId="36C72D2F">
            <wp:simplePos x="0" y="0"/>
            <wp:positionH relativeFrom="margin">
              <wp:posOffset>148382</wp:posOffset>
            </wp:positionH>
            <wp:positionV relativeFrom="page">
              <wp:posOffset>6327024</wp:posOffset>
            </wp:positionV>
            <wp:extent cx="1167897" cy="1404449"/>
            <wp:effectExtent l="0" t="0" r="0" b="5715"/>
            <wp:wrapNone/>
            <wp:docPr id="1778686475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86475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897" cy="1404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C00">
        <w:t>a baby</w:t>
      </w:r>
    </w:p>
    <w:p w14:paraId="5873800D" w14:textId="3068F816" w:rsidR="00C56C00" w:rsidRPr="00C56C00" w:rsidRDefault="00C56C00" w:rsidP="00C56C00">
      <w:pPr>
        <w:pStyle w:val="Listsecondlevel"/>
        <w:rPr>
          <w:b/>
          <w:bCs/>
        </w:rPr>
      </w:pPr>
      <w:r w:rsidRPr="00C56C00">
        <w:t>an</w:t>
      </w:r>
      <w:r w:rsidRPr="00C56C00">
        <w:rPr>
          <w:b/>
          <w:bCs/>
        </w:rPr>
        <w:t xml:space="preserve"> abortion</w:t>
      </w:r>
    </w:p>
    <w:p w14:paraId="5B5650BA" w14:textId="651C329D" w:rsidR="00C56C00" w:rsidRDefault="00C56C00" w:rsidP="00C56C00">
      <w:pPr>
        <w:pStyle w:val="Listsecondlevel"/>
        <w:rPr>
          <w:b/>
          <w:bCs/>
        </w:rPr>
      </w:pPr>
      <w:r w:rsidRPr="00C56C00">
        <w:t>a</w:t>
      </w:r>
      <w:r w:rsidRPr="00C56C00">
        <w:rPr>
          <w:b/>
          <w:bCs/>
        </w:rPr>
        <w:t xml:space="preserve"> miscarriage</w:t>
      </w:r>
      <w:r w:rsidRPr="0008435F">
        <w:t>.</w:t>
      </w:r>
    </w:p>
    <w:p w14:paraId="6F8191DE" w14:textId="05CEA733" w:rsidR="00C56C00" w:rsidRDefault="00625B56" w:rsidP="00C56C00">
      <w:r>
        <w:rPr>
          <w:noProof/>
        </w:rPr>
        <w:drawing>
          <wp:anchor distT="0" distB="0" distL="114300" distR="114300" simplePos="0" relativeHeight="251820032" behindDoc="0" locked="0" layoutInCell="1" allowOverlap="1" wp14:anchorId="59F9347A" wp14:editId="121D41F6">
            <wp:simplePos x="0" y="0"/>
            <wp:positionH relativeFrom="margin">
              <wp:posOffset>0</wp:posOffset>
            </wp:positionH>
            <wp:positionV relativeFrom="paragraph">
              <wp:posOffset>28575</wp:posOffset>
            </wp:positionV>
            <wp:extent cx="1524000" cy="1524000"/>
            <wp:effectExtent l="0" t="0" r="0" b="0"/>
            <wp:wrapNone/>
            <wp:docPr id="14528832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83230" name="Picture 25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3E4DA" w14:textId="7B4A87CA" w:rsidR="00C56C00" w:rsidRDefault="001507CD" w:rsidP="00C56C00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1C045B10" wp14:editId="31305F2B">
                <wp:simplePos x="0" y="0"/>
                <wp:positionH relativeFrom="margin">
                  <wp:align>right</wp:align>
                </wp:positionH>
                <wp:positionV relativeFrom="paragraph">
                  <wp:posOffset>258445</wp:posOffset>
                </wp:positionV>
                <wp:extent cx="3544916" cy="822960"/>
                <wp:effectExtent l="0" t="0" r="0" b="0"/>
                <wp:wrapNone/>
                <wp:docPr id="916639684" name="Rectangle 9166396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8229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05CE513" id="Rectangle 916639684" o:spid="_x0000_s1026" alt="&quot;&quot;" style="position:absolute;margin-left:227.95pt;margin-top:20.35pt;width:279.15pt;height:64.8pt;z-index:-251546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0F8FCEB0" w14:textId="138FB35D" w:rsidR="00C56C00" w:rsidRDefault="00C56C00" w:rsidP="00C56C00">
      <w:r>
        <w:rPr>
          <w:b/>
          <w:bCs/>
        </w:rPr>
        <w:t xml:space="preserve">Abortion </w:t>
      </w:r>
      <w:r>
        <w:t>is when you stop your pregnancy before the baby is born.</w:t>
      </w:r>
    </w:p>
    <w:p w14:paraId="6F15CCFD" w14:textId="77777777" w:rsidR="00C56C00" w:rsidRDefault="00C56C00" w:rsidP="00C56C00"/>
    <w:p w14:paraId="0FBA7036" w14:textId="1FA2EC2C" w:rsidR="00C56C00" w:rsidRDefault="00CE7288" w:rsidP="00C56C00"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43A73693" wp14:editId="077844B3">
            <wp:simplePos x="0" y="0"/>
            <wp:positionH relativeFrom="margin">
              <wp:posOffset>0</wp:posOffset>
            </wp:positionH>
            <wp:positionV relativeFrom="page">
              <wp:posOffset>639618</wp:posOffset>
            </wp:positionV>
            <wp:extent cx="1498600" cy="1498600"/>
            <wp:effectExtent l="0" t="0" r="6350" b="0"/>
            <wp:wrapNone/>
            <wp:docPr id="177043269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3269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7CD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2644240A" wp14:editId="27BFB3B6">
                <wp:simplePos x="0" y="0"/>
                <wp:positionH relativeFrom="margin">
                  <wp:align>right</wp:align>
                </wp:positionH>
                <wp:positionV relativeFrom="paragraph">
                  <wp:posOffset>-59251</wp:posOffset>
                </wp:positionV>
                <wp:extent cx="3544916" cy="1090246"/>
                <wp:effectExtent l="0" t="0" r="0" b="0"/>
                <wp:wrapNone/>
                <wp:docPr id="1327971943" name="Rectangle 13279719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0902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E3F8971" id="Rectangle 1327971943" o:spid="_x0000_s1026" alt="&quot;&quot;" style="position:absolute;margin-left:227.95pt;margin-top:-4.65pt;width:279.15pt;height:85.85pt;z-index:-251544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  <w:r w:rsidR="00C56C00">
        <w:rPr>
          <w:b/>
          <w:bCs/>
        </w:rPr>
        <w:t xml:space="preserve">Miscarriage </w:t>
      </w:r>
      <w:r w:rsidR="00C56C00">
        <w:t>is when a pregnancy ends by accident before the baby is born.</w:t>
      </w:r>
      <w:r w:rsidR="001507CD" w:rsidRPr="001507CD">
        <w:rPr>
          <w:noProof/>
        </w:rPr>
        <w:t xml:space="preserve"> </w:t>
      </w:r>
    </w:p>
    <w:p w14:paraId="7E3242E7" w14:textId="77777777" w:rsidR="00C56C00" w:rsidRDefault="00C56C00" w:rsidP="00C56C00"/>
    <w:p w14:paraId="7A9473EB" w14:textId="780D87FD" w:rsidR="00C56C00" w:rsidRDefault="00C56C00" w:rsidP="00C56C00"/>
    <w:p w14:paraId="6090745D" w14:textId="366225AC" w:rsidR="00C56C00" w:rsidRDefault="00EE7099" w:rsidP="00C56C00">
      <w:r>
        <w:rPr>
          <w:noProof/>
        </w:rPr>
        <w:drawing>
          <wp:anchor distT="0" distB="0" distL="114300" distR="114300" simplePos="0" relativeHeight="251823104" behindDoc="0" locked="0" layoutInCell="1" allowOverlap="1" wp14:anchorId="02F8DFF0" wp14:editId="3B152C1F">
            <wp:simplePos x="0" y="0"/>
            <wp:positionH relativeFrom="margin">
              <wp:posOffset>622300</wp:posOffset>
            </wp:positionH>
            <wp:positionV relativeFrom="page">
              <wp:posOffset>3162300</wp:posOffset>
            </wp:positionV>
            <wp:extent cx="1244600" cy="1244600"/>
            <wp:effectExtent l="0" t="0" r="0" b="0"/>
            <wp:wrapNone/>
            <wp:docPr id="436376158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76158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44C24017" wp14:editId="2BF041B3">
            <wp:simplePos x="0" y="0"/>
            <wp:positionH relativeFrom="margin">
              <wp:posOffset>0</wp:posOffset>
            </wp:positionH>
            <wp:positionV relativeFrom="page">
              <wp:posOffset>2921000</wp:posOffset>
            </wp:positionV>
            <wp:extent cx="1094351" cy="1094351"/>
            <wp:effectExtent l="0" t="0" r="0" b="0"/>
            <wp:wrapNone/>
            <wp:docPr id="529230414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30414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040" cy="109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C00">
        <w:t>Other people who are more likely to get sepsis are</w:t>
      </w:r>
      <w:r w:rsidR="00625B56">
        <w:t>:</w:t>
      </w:r>
    </w:p>
    <w:p w14:paraId="0F3A1AA6" w14:textId="536045B5" w:rsidR="00C56C00" w:rsidRDefault="00C56C00" w:rsidP="00C56C00">
      <w:pPr>
        <w:pStyle w:val="Listtoplevel"/>
      </w:pPr>
      <w:r>
        <w:t>M</w:t>
      </w:r>
      <w:r w:rsidR="006A662B">
        <w:t>ā</w:t>
      </w:r>
      <w:r>
        <w:t>ori</w:t>
      </w:r>
    </w:p>
    <w:p w14:paraId="03FE70AF" w14:textId="4D6E44EA" w:rsidR="00C56C00" w:rsidRDefault="00C56C00" w:rsidP="00C56C00">
      <w:pPr>
        <w:pStyle w:val="Listtoplevel"/>
      </w:pPr>
      <w:r>
        <w:t>Pacific peoples</w:t>
      </w:r>
      <w:r w:rsidR="006A662B">
        <w:t>.</w:t>
      </w:r>
    </w:p>
    <w:p w14:paraId="03227283" w14:textId="18F06B3B" w:rsidR="00C56C00" w:rsidRDefault="00C56C00" w:rsidP="00C56C00"/>
    <w:p w14:paraId="36B2A90E" w14:textId="27799E2A" w:rsidR="00C56C00" w:rsidRDefault="00EE7099" w:rsidP="00C56C00">
      <w:r>
        <w:rPr>
          <w:noProof/>
        </w:rPr>
        <w:drawing>
          <wp:anchor distT="0" distB="0" distL="114300" distR="114300" simplePos="0" relativeHeight="251824128" behindDoc="0" locked="0" layoutInCell="1" allowOverlap="1" wp14:anchorId="3FEE00F1" wp14:editId="364A6EAA">
            <wp:simplePos x="0" y="0"/>
            <wp:positionH relativeFrom="margin">
              <wp:posOffset>152400</wp:posOffset>
            </wp:positionH>
            <wp:positionV relativeFrom="page">
              <wp:posOffset>5112327</wp:posOffset>
            </wp:positionV>
            <wp:extent cx="1257300" cy="1257300"/>
            <wp:effectExtent l="0" t="0" r="0" b="0"/>
            <wp:wrapNone/>
            <wp:docPr id="872978235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78235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05C8A" w14:textId="663B2EED" w:rsidR="00C56C00" w:rsidRDefault="00C56C00" w:rsidP="00C56C00">
      <w:r>
        <w:t>People in these 2 groups who are young are even more likely to get sepsis.</w:t>
      </w:r>
    </w:p>
    <w:p w14:paraId="003B761A" w14:textId="20D73A30" w:rsidR="006A662B" w:rsidRDefault="006A662B" w:rsidP="00C56C00"/>
    <w:p w14:paraId="06E27E69" w14:textId="6A051344" w:rsidR="006A662B" w:rsidRDefault="00EE7099" w:rsidP="00C56C00">
      <w:r>
        <w:rPr>
          <w:noProof/>
        </w:rPr>
        <w:drawing>
          <wp:anchor distT="0" distB="0" distL="114300" distR="114300" simplePos="0" relativeHeight="251825152" behindDoc="0" locked="0" layoutInCell="1" allowOverlap="1" wp14:anchorId="7B2AB3D3" wp14:editId="60843B95">
            <wp:simplePos x="0" y="0"/>
            <wp:positionH relativeFrom="margin">
              <wp:posOffset>0</wp:posOffset>
            </wp:positionH>
            <wp:positionV relativeFrom="page">
              <wp:posOffset>6929005</wp:posOffset>
            </wp:positionV>
            <wp:extent cx="1771650" cy="1211092"/>
            <wp:effectExtent l="0" t="0" r="0" b="8255"/>
            <wp:wrapNone/>
            <wp:docPr id="1264250974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5097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11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61EF3" w14:textId="336FFB36" w:rsidR="006A662B" w:rsidRDefault="006A662B" w:rsidP="006A662B">
      <w:r>
        <w:t>Other people who are more likely to get sepsis are people who have:</w:t>
      </w:r>
    </w:p>
    <w:p w14:paraId="595B10C8" w14:textId="15F4B052" w:rsidR="006A662B" w:rsidRDefault="003428B0" w:rsidP="006A662B">
      <w:pPr>
        <w:pStyle w:val="Listtoplevel"/>
      </w:pPr>
      <w:r>
        <w:drawing>
          <wp:anchor distT="0" distB="0" distL="114300" distR="114300" simplePos="0" relativeHeight="251988992" behindDoc="0" locked="0" layoutInCell="1" allowOverlap="1" wp14:anchorId="7F23432F" wp14:editId="56E6A7C3">
            <wp:simplePos x="0" y="0"/>
            <wp:positionH relativeFrom="margin">
              <wp:posOffset>238125</wp:posOffset>
            </wp:positionH>
            <wp:positionV relativeFrom="page">
              <wp:posOffset>8311169</wp:posOffset>
            </wp:positionV>
            <wp:extent cx="1260764" cy="1260764"/>
            <wp:effectExtent l="0" t="0" r="0" b="0"/>
            <wp:wrapNone/>
            <wp:docPr id="298029280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764" cy="1260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62B">
        <w:t xml:space="preserve">just left </w:t>
      </w:r>
      <w:r w:rsidR="00625B56">
        <w:t>hospital after staying there</w:t>
      </w:r>
    </w:p>
    <w:p w14:paraId="3C8DC5B5" w14:textId="328791E4" w:rsidR="006A662B" w:rsidRDefault="006A662B" w:rsidP="006A662B">
      <w:pPr>
        <w:pStyle w:val="Listtoplevel"/>
      </w:pPr>
      <w:r>
        <w:t>had sepsis before.</w:t>
      </w:r>
    </w:p>
    <w:p w14:paraId="46508BD9" w14:textId="5CCCE976" w:rsidR="00342D6B" w:rsidRDefault="00EE7099" w:rsidP="00342D6B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827200" behindDoc="0" locked="0" layoutInCell="1" allowOverlap="1" wp14:anchorId="711ED045" wp14:editId="4BEEBC70">
            <wp:simplePos x="0" y="0"/>
            <wp:positionH relativeFrom="margin">
              <wp:align>left</wp:align>
            </wp:positionH>
            <wp:positionV relativeFrom="margin">
              <wp:posOffset>-336550</wp:posOffset>
            </wp:positionV>
            <wp:extent cx="1552937" cy="1280160"/>
            <wp:effectExtent l="0" t="0" r="9525" b="0"/>
            <wp:wrapNone/>
            <wp:docPr id="638899724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99724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937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62B">
        <w:t>Other people who are more likely to get sepsis are people:</w:t>
      </w:r>
    </w:p>
    <w:p w14:paraId="4F4A58F2" w14:textId="38992977" w:rsidR="006A662B" w:rsidRPr="006A662B" w:rsidRDefault="00EE7099" w:rsidP="006A662B">
      <w:pPr>
        <w:pStyle w:val="Listtoplevel"/>
        <w:rPr>
          <w:b/>
          <w:bCs/>
        </w:rPr>
      </w:pPr>
      <w:r>
        <w:drawing>
          <wp:anchor distT="0" distB="0" distL="114300" distR="114300" simplePos="0" relativeHeight="251828224" behindDoc="0" locked="0" layoutInCell="1" allowOverlap="1" wp14:anchorId="3BD939AA" wp14:editId="20BFF173">
            <wp:simplePos x="0" y="0"/>
            <wp:positionH relativeFrom="margin">
              <wp:posOffset>147205</wp:posOffset>
            </wp:positionH>
            <wp:positionV relativeFrom="page">
              <wp:posOffset>2008909</wp:posOffset>
            </wp:positionV>
            <wp:extent cx="1314450" cy="1314450"/>
            <wp:effectExtent l="0" t="0" r="0" b="0"/>
            <wp:wrapNone/>
            <wp:docPr id="1499852547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52547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62B">
        <w:t xml:space="preserve">with </w:t>
      </w:r>
      <w:r w:rsidR="006A662B" w:rsidRPr="006A662B">
        <w:rPr>
          <w:b/>
          <w:bCs/>
        </w:rPr>
        <w:t>chronic diseases</w:t>
      </w:r>
    </w:p>
    <w:p w14:paraId="72216504" w14:textId="6EA2DBE3" w:rsidR="006A662B" w:rsidRDefault="006A662B" w:rsidP="006A662B">
      <w:pPr>
        <w:pStyle w:val="Listtoplevel"/>
      </w:pPr>
      <w:r>
        <w:t xml:space="preserve">who </w:t>
      </w:r>
      <w:r w:rsidR="00970CCF">
        <w:t>do not have a good immune system</w:t>
      </w:r>
      <w:r w:rsidRPr="0008435F">
        <w:t>.</w:t>
      </w:r>
    </w:p>
    <w:p w14:paraId="7EC35933" w14:textId="4E5031D7" w:rsidR="006A662B" w:rsidRDefault="006A662B" w:rsidP="006A662B"/>
    <w:p w14:paraId="116928D4" w14:textId="7594D20E" w:rsidR="006A662B" w:rsidRDefault="00D532EF" w:rsidP="006A662B">
      <w:r>
        <w:rPr>
          <w:noProof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131D8DEE" wp14:editId="0AD6361D">
                <wp:simplePos x="0" y="0"/>
                <wp:positionH relativeFrom="column">
                  <wp:posOffset>462</wp:posOffset>
                </wp:positionH>
                <wp:positionV relativeFrom="paragraph">
                  <wp:posOffset>253076</wp:posOffset>
                </wp:positionV>
                <wp:extent cx="1801957" cy="1504443"/>
                <wp:effectExtent l="0" t="0" r="0" b="0"/>
                <wp:wrapNone/>
                <wp:docPr id="17021901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957" cy="1504443"/>
                          <a:chOff x="0" y="0"/>
                          <a:chExt cx="2126673" cy="1975543"/>
                        </a:xfrm>
                      </wpg:grpSpPr>
                      <pic:pic xmlns:pic="http://schemas.openxmlformats.org/drawingml/2006/picture">
                        <pic:nvPicPr>
                          <pic:cNvPr id="548305789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810149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8873" y="831273"/>
                            <a:ext cx="1447800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724946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655" y="360218"/>
                            <a:ext cx="1447800" cy="1144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9394453" id="Group 19" o:spid="_x0000_s1026" style="position:absolute;margin-left:.05pt;margin-top:19.95pt;width:141.9pt;height:118.45pt;z-index:251986944;mso-width-relative:margin;mso-height-relative:margin" coordsize="21266,19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">
                <v:shape id="Picture 23" o:spid="_x0000_s1027" type="#_x0000_t75" alt="&quot;&quot;" style="position:absolute;width:14478;height:1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">
                  <v:imagedata r:id="rId66" o:title=""/>
                </v:shape>
                <v:shape id="Picture 23" o:spid="_x0000_s1028" type="#_x0000_t75" alt="&quot;&quot;" style="position:absolute;left:6788;top:8312;width:14478;height:1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">
                  <v:imagedata r:id="rId67" o:title=""/>
                </v:shape>
                <v:shape id="Picture 23" o:spid="_x0000_s1029" type="#_x0000_t75" alt="&quot;&quot;" style="position:absolute;left:3186;top:3602;width:14478;height:1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">
                  <v:imagedata r:id="rId67" o:title=""/>
                </v:shape>
              </v:group>
            </w:pict>
          </mc:Fallback>
        </mc:AlternateContent>
      </w:r>
      <w:r w:rsidR="001507CD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4DADC911" wp14:editId="005E24B6">
                <wp:simplePos x="0" y="0"/>
                <wp:positionH relativeFrom="margin">
                  <wp:align>right</wp:align>
                </wp:positionH>
                <wp:positionV relativeFrom="paragraph">
                  <wp:posOffset>270168</wp:posOffset>
                </wp:positionV>
                <wp:extent cx="3544916" cy="1151082"/>
                <wp:effectExtent l="0" t="0" r="0" b="0"/>
                <wp:wrapNone/>
                <wp:docPr id="637477802" name="Rectangle 6374778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15108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BFD247B" id="Rectangle 637477802" o:spid="_x0000_s1026" alt="&quot;&quot;" style="position:absolute;margin-left:227.95pt;margin-top:21.25pt;width:279.15pt;height:90.65pt;z-index:-251542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3C6BB9B6" w14:textId="10AD034C" w:rsidR="006A662B" w:rsidRDefault="006A662B" w:rsidP="006A662B">
      <w:r>
        <w:t xml:space="preserve">A </w:t>
      </w:r>
      <w:r>
        <w:rPr>
          <w:b/>
          <w:bCs/>
        </w:rPr>
        <w:t>chronic disease</w:t>
      </w:r>
      <w:r>
        <w:t xml:space="preserve"> is a health condition that lasts longer than </w:t>
      </w:r>
      <w:r w:rsidR="00650835">
        <w:br/>
      </w:r>
      <w:r>
        <w:t>3 months.</w:t>
      </w:r>
      <w:r w:rsidR="001507CD" w:rsidRPr="001507CD">
        <w:rPr>
          <w:noProof/>
        </w:rPr>
        <w:t xml:space="preserve"> </w:t>
      </w:r>
    </w:p>
    <w:p w14:paraId="10556B8C" w14:textId="61EFD746" w:rsidR="006A662B" w:rsidRDefault="006A662B" w:rsidP="006A662B"/>
    <w:p w14:paraId="42E0A155" w14:textId="16C45E3A" w:rsidR="006A662B" w:rsidRDefault="006A662B" w:rsidP="00970CCF"/>
    <w:p w14:paraId="3BA3BE21" w14:textId="77777777" w:rsidR="00970CCF" w:rsidRDefault="00970CCF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bookmarkStart w:id="5" w:name="_What_does_sepsis"/>
      <w:bookmarkEnd w:id="5"/>
      <w:r>
        <w:br w:type="page"/>
      </w:r>
    </w:p>
    <w:p w14:paraId="1E8F0A54" w14:textId="78C86A52" w:rsidR="006A662B" w:rsidRDefault="006A662B" w:rsidP="006A662B">
      <w:pPr>
        <w:pStyle w:val="Heading1"/>
      </w:pPr>
      <w:bookmarkStart w:id="6" w:name="_What_does_sepsis_2"/>
      <w:bookmarkEnd w:id="6"/>
      <w:r>
        <w:lastRenderedPageBreak/>
        <w:t>What does sepsis look like?</w:t>
      </w:r>
    </w:p>
    <w:p w14:paraId="6E8A7C2E" w14:textId="2D74FED2" w:rsidR="006A662B" w:rsidRDefault="00B10E92" w:rsidP="006A662B">
      <w:r w:rsidRPr="000163D9">
        <w:rPr>
          <w:noProof/>
        </w:rPr>
        <w:drawing>
          <wp:anchor distT="0" distB="0" distL="114300" distR="114300" simplePos="0" relativeHeight="251793408" behindDoc="0" locked="0" layoutInCell="1" allowOverlap="1" wp14:anchorId="3E75B5B7" wp14:editId="0116788E">
            <wp:simplePos x="0" y="0"/>
            <wp:positionH relativeFrom="column">
              <wp:posOffset>-183515</wp:posOffset>
            </wp:positionH>
            <wp:positionV relativeFrom="page">
              <wp:posOffset>1925955</wp:posOffset>
            </wp:positionV>
            <wp:extent cx="1619885" cy="1454150"/>
            <wp:effectExtent l="6668" t="0" r="6032" b="6033"/>
            <wp:wrapNone/>
            <wp:docPr id="78220773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0773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988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31A20" w14:textId="4AFED66D" w:rsidR="00A00DE2" w:rsidRDefault="00A00DE2" w:rsidP="006A662B"/>
    <w:p w14:paraId="235312A5" w14:textId="2A2022E3" w:rsidR="00A00DE2" w:rsidRDefault="00A00DE2" w:rsidP="006A662B">
      <w:r>
        <w:t>Sepsis can get worse very quickly.</w:t>
      </w:r>
    </w:p>
    <w:p w14:paraId="59962AD2" w14:textId="7E167CCD" w:rsidR="00A00DE2" w:rsidRDefault="00A00DE2" w:rsidP="006A662B"/>
    <w:p w14:paraId="1CEC51DD" w14:textId="7CB7E91D" w:rsidR="00A00DE2" w:rsidRDefault="00A00DE2" w:rsidP="006A662B"/>
    <w:p w14:paraId="65EDFC56" w14:textId="1EF41E8F" w:rsidR="00A00DE2" w:rsidRDefault="00B10E92" w:rsidP="006A662B">
      <w:r>
        <w:rPr>
          <w:noProof/>
        </w:rPr>
        <w:drawing>
          <wp:anchor distT="0" distB="0" distL="114300" distR="114300" simplePos="0" relativeHeight="251831296" behindDoc="0" locked="0" layoutInCell="1" allowOverlap="1" wp14:anchorId="6C171BA2" wp14:editId="7E9E9DAB">
            <wp:simplePos x="0" y="0"/>
            <wp:positionH relativeFrom="margin">
              <wp:posOffset>-183861</wp:posOffset>
            </wp:positionH>
            <wp:positionV relativeFrom="page">
              <wp:posOffset>3955473</wp:posOffset>
            </wp:positionV>
            <wp:extent cx="1549400" cy="1549400"/>
            <wp:effectExtent l="0" t="0" r="0" b="0"/>
            <wp:wrapNone/>
            <wp:docPr id="1541458267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58267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E2">
        <w:t>It is easier to treat sepsis if it is found early.</w:t>
      </w:r>
    </w:p>
    <w:p w14:paraId="0E8F516D" w14:textId="7BC3BB44" w:rsidR="00A00DE2" w:rsidRDefault="00A00DE2" w:rsidP="006A662B"/>
    <w:p w14:paraId="70738681" w14:textId="20397BC7" w:rsidR="00A00DE2" w:rsidRDefault="00A00DE2" w:rsidP="006A662B"/>
    <w:p w14:paraId="4CDB654A" w14:textId="6F3D1D72" w:rsidR="00A00DE2" w:rsidRDefault="00A00DE2" w:rsidP="006A662B">
      <w:r>
        <w:t>Sometimes it can be hard to know if something is sepsis.</w:t>
      </w:r>
    </w:p>
    <w:p w14:paraId="47340E0E" w14:textId="5BA0F930" w:rsidR="00A00DE2" w:rsidRDefault="00A00DE2" w:rsidP="006A662B"/>
    <w:p w14:paraId="6F6901A6" w14:textId="406A369B" w:rsidR="00A00DE2" w:rsidRDefault="00143BDA" w:rsidP="006A662B">
      <w:r>
        <w:rPr>
          <w:noProof/>
        </w:rPr>
        <w:drawing>
          <wp:anchor distT="0" distB="0" distL="114300" distR="114300" simplePos="0" relativeHeight="251835392" behindDoc="0" locked="0" layoutInCell="1" allowOverlap="1" wp14:anchorId="1A848033" wp14:editId="54DF2B4D">
            <wp:simplePos x="0" y="0"/>
            <wp:positionH relativeFrom="margin">
              <wp:align>left</wp:align>
            </wp:positionH>
            <wp:positionV relativeFrom="page">
              <wp:posOffset>5842000</wp:posOffset>
            </wp:positionV>
            <wp:extent cx="1168400" cy="1168400"/>
            <wp:effectExtent l="0" t="0" r="0" b="0"/>
            <wp:wrapNone/>
            <wp:docPr id="150534359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43598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C82A38" w14:textId="5ABA8416" w:rsidR="00A00DE2" w:rsidRDefault="00A00DE2" w:rsidP="006A662B">
      <w:r>
        <w:t xml:space="preserve">Signs you </w:t>
      </w:r>
      <w:r w:rsidR="00CD1711">
        <w:t xml:space="preserve">might </w:t>
      </w:r>
      <w:r>
        <w:t>have sepsis are things like:</w:t>
      </w:r>
    </w:p>
    <w:p w14:paraId="597B108E" w14:textId="03AEA0B8" w:rsidR="00A00DE2" w:rsidRDefault="00143BDA" w:rsidP="00CD1711">
      <w:pPr>
        <w:pStyle w:val="Listtoplevel"/>
      </w:pPr>
      <w:r>
        <w:drawing>
          <wp:anchor distT="0" distB="0" distL="114300" distR="114300" simplePos="0" relativeHeight="251836416" behindDoc="0" locked="0" layoutInCell="1" allowOverlap="1" wp14:anchorId="4C3022D5" wp14:editId="108D1D57">
            <wp:simplePos x="0" y="0"/>
            <wp:positionH relativeFrom="margin">
              <wp:align>left</wp:align>
            </wp:positionH>
            <wp:positionV relativeFrom="page">
              <wp:posOffset>7289800</wp:posOffset>
            </wp:positionV>
            <wp:extent cx="1472514" cy="1238250"/>
            <wp:effectExtent l="0" t="0" r="0" b="0"/>
            <wp:wrapNone/>
            <wp:docPr id="2092203462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03462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3" b="4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14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E2">
        <w:t>feeling cold / shivery</w:t>
      </w:r>
    </w:p>
    <w:p w14:paraId="30EC04FB" w14:textId="62236A37" w:rsidR="00A00DE2" w:rsidRDefault="00A00DE2" w:rsidP="00CD1711">
      <w:pPr>
        <w:pStyle w:val="Listtoplevel"/>
      </w:pPr>
      <w:r>
        <w:t>feeling hot / flushed</w:t>
      </w:r>
    </w:p>
    <w:p w14:paraId="7CF8C1B4" w14:textId="67D06879" w:rsidR="00A00DE2" w:rsidRDefault="00143BDA" w:rsidP="00CD1711">
      <w:pPr>
        <w:pStyle w:val="Listtoplevel"/>
      </w:pPr>
      <w:r>
        <w:drawing>
          <wp:anchor distT="0" distB="0" distL="114300" distR="114300" simplePos="0" relativeHeight="251837440" behindDoc="0" locked="0" layoutInCell="1" allowOverlap="1" wp14:anchorId="4E634D2B" wp14:editId="10AB4975">
            <wp:simplePos x="0" y="0"/>
            <wp:positionH relativeFrom="margin">
              <wp:align>left</wp:align>
            </wp:positionH>
            <wp:positionV relativeFrom="paragraph">
              <wp:posOffset>606425</wp:posOffset>
            </wp:positionV>
            <wp:extent cx="1289050" cy="1289050"/>
            <wp:effectExtent l="0" t="0" r="0" b="6350"/>
            <wp:wrapNone/>
            <wp:docPr id="566540401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40401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E2">
        <w:t>your skin being blotchy / having red patches that do not go away</w:t>
      </w:r>
    </w:p>
    <w:p w14:paraId="3AD1EEBC" w14:textId="0D4B8D78" w:rsidR="00A00DE2" w:rsidRDefault="00A00DE2" w:rsidP="00CD1711">
      <w:pPr>
        <w:pStyle w:val="Listtoplevel"/>
      </w:pPr>
      <w:r>
        <w:t>finding it hard to breathe</w:t>
      </w:r>
      <w:r w:rsidR="00CD1711">
        <w:t>.</w:t>
      </w:r>
    </w:p>
    <w:p w14:paraId="063F2669" w14:textId="18FE6456" w:rsidR="00CD1711" w:rsidRDefault="00143BDA" w:rsidP="00CD1711"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725C00E5" wp14:editId="162DBF7C">
            <wp:simplePos x="0" y="0"/>
            <wp:positionH relativeFrom="margin">
              <wp:align>left</wp:align>
            </wp:positionH>
            <wp:positionV relativeFrom="page">
              <wp:posOffset>730250</wp:posOffset>
            </wp:positionV>
            <wp:extent cx="1238250" cy="1238250"/>
            <wp:effectExtent l="0" t="0" r="0" b="0"/>
            <wp:wrapNone/>
            <wp:docPr id="1905377607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77607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Other signs you might have sepsis are things like:</w:t>
      </w:r>
    </w:p>
    <w:p w14:paraId="3AEA67E7" w14:textId="505A3666" w:rsidR="00A00DE2" w:rsidRDefault="00A45889" w:rsidP="00CD1711">
      <w:pPr>
        <w:pStyle w:val="Listtoplevel"/>
      </w:pPr>
      <w:r>
        <w:drawing>
          <wp:anchor distT="0" distB="0" distL="114300" distR="114300" simplePos="0" relativeHeight="251839488" behindDoc="0" locked="0" layoutInCell="1" allowOverlap="1" wp14:anchorId="0C5A002D" wp14:editId="7417B170">
            <wp:simplePos x="0" y="0"/>
            <wp:positionH relativeFrom="margin">
              <wp:align>left</wp:align>
            </wp:positionH>
            <wp:positionV relativeFrom="page">
              <wp:posOffset>2184400</wp:posOffset>
            </wp:positionV>
            <wp:extent cx="1149350" cy="1162685"/>
            <wp:effectExtent l="0" t="0" r="0" b="0"/>
            <wp:wrapNone/>
            <wp:docPr id="1417849954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49954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DE2">
        <w:t xml:space="preserve">your </w:t>
      </w:r>
      <w:r w:rsidR="00143BDA">
        <w:t>body</w:t>
      </w:r>
      <w:r w:rsidR="00A00DE2">
        <w:t xml:space="preserve"> hurting</w:t>
      </w:r>
    </w:p>
    <w:p w14:paraId="30B1DA15" w14:textId="4D1C439A" w:rsidR="00A00DE2" w:rsidRDefault="00A00DE2" w:rsidP="00CD1711">
      <w:pPr>
        <w:pStyle w:val="Listtoplevel"/>
      </w:pPr>
      <w:r>
        <w:t>being very tired</w:t>
      </w:r>
    </w:p>
    <w:p w14:paraId="5F6BC9F7" w14:textId="42C33DD6" w:rsidR="00A00DE2" w:rsidRDefault="00A45889" w:rsidP="00CD1711">
      <w:pPr>
        <w:pStyle w:val="Listtoplevel"/>
      </w:pPr>
      <w:r>
        <w:drawing>
          <wp:anchor distT="0" distB="0" distL="114300" distR="114300" simplePos="0" relativeHeight="251840512" behindDoc="0" locked="0" layoutInCell="1" allowOverlap="1" wp14:anchorId="68B1CEF2" wp14:editId="4BFF1B22">
            <wp:simplePos x="0" y="0"/>
            <wp:positionH relativeFrom="margin">
              <wp:align>left</wp:align>
            </wp:positionH>
            <wp:positionV relativeFrom="page">
              <wp:posOffset>3587750</wp:posOffset>
            </wp:positionV>
            <wp:extent cx="1473200" cy="1256030"/>
            <wp:effectExtent l="0" t="0" r="0" b="1270"/>
            <wp:wrapNone/>
            <wp:docPr id="1898483620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83620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DE2">
        <w:t>not feeling like eating</w:t>
      </w:r>
    </w:p>
    <w:p w14:paraId="500C98C0" w14:textId="007C7C90" w:rsidR="00A00DE2" w:rsidRDefault="00A00DE2" w:rsidP="00CD1711">
      <w:pPr>
        <w:pStyle w:val="Listtoplevel"/>
      </w:pPr>
      <w:r>
        <w:t xml:space="preserve">a tummy ache that might also </w:t>
      </w:r>
      <w:r w:rsidR="00CD1711">
        <w:t>cause</w:t>
      </w:r>
      <w:r>
        <w:t>:</w:t>
      </w:r>
    </w:p>
    <w:p w14:paraId="3FB8EA9F" w14:textId="60D27A12" w:rsidR="00A00DE2" w:rsidRDefault="00A45889" w:rsidP="00CD1711">
      <w:pPr>
        <w:pStyle w:val="Listsecondlevel"/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32B50649" wp14:editId="14C0D486">
            <wp:simplePos x="0" y="0"/>
            <wp:positionH relativeFrom="margin">
              <wp:align>left</wp:align>
            </wp:positionH>
            <wp:positionV relativeFrom="page">
              <wp:posOffset>5156200</wp:posOffset>
            </wp:positionV>
            <wp:extent cx="1498600" cy="1498600"/>
            <wp:effectExtent l="0" t="0" r="0" b="6350"/>
            <wp:wrapNone/>
            <wp:docPr id="1951259017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59017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E2">
        <w:t>vomiting / throwing up</w:t>
      </w:r>
    </w:p>
    <w:p w14:paraId="366FBCDA" w14:textId="6CE69A53" w:rsidR="00A00DE2" w:rsidRDefault="00A00DE2" w:rsidP="00CD1711">
      <w:pPr>
        <w:pStyle w:val="Listsecondlevel"/>
      </w:pPr>
      <w:r>
        <w:t xml:space="preserve">diarrhoea / </w:t>
      </w:r>
      <w:r w:rsidR="00CD1711">
        <w:t xml:space="preserve">runny </w:t>
      </w:r>
      <w:r>
        <w:t xml:space="preserve">poos that </w:t>
      </w:r>
      <w:r w:rsidR="00CD1711">
        <w:t>make you need to go to the toilet a lot more</w:t>
      </w:r>
    </w:p>
    <w:p w14:paraId="186622DB" w14:textId="14AE5445" w:rsidR="00CD1711" w:rsidRDefault="00A45889" w:rsidP="00CD1711">
      <w:pPr>
        <w:pStyle w:val="Listtoplevel"/>
      </w:pPr>
      <w:r>
        <w:drawing>
          <wp:anchor distT="0" distB="0" distL="114300" distR="114300" simplePos="0" relativeHeight="251842560" behindDoc="0" locked="0" layoutInCell="1" allowOverlap="1" wp14:anchorId="76963A72" wp14:editId="44A5E51B">
            <wp:simplePos x="0" y="0"/>
            <wp:positionH relativeFrom="margin">
              <wp:align>left</wp:align>
            </wp:positionH>
            <wp:positionV relativeFrom="page">
              <wp:posOffset>6965950</wp:posOffset>
            </wp:positionV>
            <wp:extent cx="1568450" cy="1568450"/>
            <wp:effectExtent l="0" t="0" r="0" b="0"/>
            <wp:wrapNone/>
            <wp:docPr id="166156085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6085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not going for a wee for more than 12 hours</w:t>
      </w:r>
    </w:p>
    <w:p w14:paraId="0A451693" w14:textId="44973BA6" w:rsidR="00CD1711" w:rsidRDefault="00CD1711" w:rsidP="00CD1711">
      <w:pPr>
        <w:pStyle w:val="Listtoplevel"/>
      </w:pPr>
      <w:r>
        <w:t xml:space="preserve">not weeing very much when you do go </w:t>
      </w:r>
      <w:r w:rsidR="00650835">
        <w:t xml:space="preserve">to the </w:t>
      </w:r>
      <w:r>
        <w:t>toilet</w:t>
      </w:r>
      <w:r w:rsidR="00A45889">
        <w:t>.</w:t>
      </w:r>
    </w:p>
    <w:p w14:paraId="0F7A80B6" w14:textId="77777777" w:rsidR="00CD1711" w:rsidRDefault="00CD1711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4171A141" w14:textId="2A42A26C" w:rsidR="00CD1711" w:rsidRDefault="00A45889" w:rsidP="00CD1711">
      <w:r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2589A966" wp14:editId="2B532124">
            <wp:simplePos x="0" y="0"/>
            <wp:positionH relativeFrom="margin">
              <wp:align>left</wp:align>
            </wp:positionH>
            <wp:positionV relativeFrom="page">
              <wp:posOffset>920750</wp:posOffset>
            </wp:positionV>
            <wp:extent cx="1352550" cy="1352550"/>
            <wp:effectExtent l="0" t="0" r="0" b="0"/>
            <wp:wrapNone/>
            <wp:docPr id="740604113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604113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Other signs you might have sepsis are things like:</w:t>
      </w:r>
    </w:p>
    <w:p w14:paraId="63A0A97C" w14:textId="69A88488" w:rsidR="00CD1711" w:rsidRDefault="00CD1711" w:rsidP="00CD1711">
      <w:pPr>
        <w:pStyle w:val="Listtoplevel"/>
      </w:pPr>
      <w:r>
        <w:t>feeling confused</w:t>
      </w:r>
    </w:p>
    <w:p w14:paraId="73BF9D5E" w14:textId="092A8024" w:rsidR="00CD1711" w:rsidRDefault="00A45889" w:rsidP="00CD1711">
      <w:pPr>
        <w:pStyle w:val="Listtoplevel"/>
      </w:pPr>
      <w:r>
        <w:drawing>
          <wp:anchor distT="0" distB="0" distL="114300" distR="114300" simplePos="0" relativeHeight="251844608" behindDoc="0" locked="0" layoutInCell="1" allowOverlap="1" wp14:anchorId="3E82A0CC" wp14:editId="2F2B1DDF">
            <wp:simplePos x="0" y="0"/>
            <wp:positionH relativeFrom="margin">
              <wp:align>left</wp:align>
            </wp:positionH>
            <wp:positionV relativeFrom="page">
              <wp:posOffset>2578100</wp:posOffset>
            </wp:positionV>
            <wp:extent cx="1377950" cy="1377950"/>
            <wp:effectExtent l="0" t="0" r="0" b="0"/>
            <wp:wrapNone/>
            <wp:docPr id="1189603648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03648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711">
        <w:t>doing things you would not usually do</w:t>
      </w:r>
    </w:p>
    <w:p w14:paraId="62BAEA06" w14:textId="7EE38E8A" w:rsidR="00CD1711" w:rsidRDefault="00CD1711" w:rsidP="00CD1711">
      <w:pPr>
        <w:pStyle w:val="Listtoplevel"/>
      </w:pPr>
      <w:r>
        <w:t xml:space="preserve">your speech being </w:t>
      </w:r>
      <w:r w:rsidR="00625B56">
        <w:br/>
      </w:r>
      <w:r>
        <w:t>slurred / sounding funny</w:t>
      </w:r>
    </w:p>
    <w:p w14:paraId="699E06C5" w14:textId="4D46EE37" w:rsidR="00CD1711" w:rsidRDefault="00143BDA" w:rsidP="00CD1711">
      <w:pPr>
        <w:pStyle w:val="Listtoplevel"/>
      </w:pPr>
      <w:r>
        <w:drawing>
          <wp:anchor distT="0" distB="0" distL="114300" distR="114300" simplePos="0" relativeHeight="251834368" behindDoc="0" locked="0" layoutInCell="1" allowOverlap="1" wp14:anchorId="57B4C46A" wp14:editId="5A2B9425">
            <wp:simplePos x="0" y="0"/>
            <wp:positionH relativeFrom="margin">
              <wp:align>left</wp:align>
            </wp:positionH>
            <wp:positionV relativeFrom="page">
              <wp:posOffset>4406900</wp:posOffset>
            </wp:positionV>
            <wp:extent cx="1365250" cy="1365250"/>
            <wp:effectExtent l="0" t="0" r="6350" b="6350"/>
            <wp:wrapNone/>
            <wp:docPr id="1969974875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74875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your body temprature being:</w:t>
      </w:r>
    </w:p>
    <w:p w14:paraId="7156445D" w14:textId="0CA3088F" w:rsidR="00CD1711" w:rsidRDefault="00143BDA" w:rsidP="00CD1711">
      <w:pPr>
        <w:pStyle w:val="Listsecondlevel"/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7CF7816A" wp14:editId="2613A19C">
            <wp:simplePos x="0" y="0"/>
            <wp:positionH relativeFrom="margin">
              <wp:align>left</wp:align>
            </wp:positionH>
            <wp:positionV relativeFrom="page">
              <wp:posOffset>5930900</wp:posOffset>
            </wp:positionV>
            <wp:extent cx="1403350" cy="1403350"/>
            <wp:effectExtent l="0" t="0" r="6350" b="6350"/>
            <wp:wrapNone/>
            <wp:docPr id="1349852205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52205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very high</w:t>
      </w:r>
      <w:r w:rsidR="00CD1711">
        <w:br/>
      </w:r>
      <w:r w:rsidR="00CD1711">
        <w:br/>
      </w:r>
      <w:r w:rsidR="00CD1711" w:rsidRPr="00CD1711">
        <w:rPr>
          <w:b/>
          <w:bCs/>
        </w:rPr>
        <w:t>or</w:t>
      </w:r>
    </w:p>
    <w:p w14:paraId="67CB39AA" w14:textId="50DAD1D5" w:rsidR="00CD1711" w:rsidRDefault="00CD1711" w:rsidP="00CD1711">
      <w:pPr>
        <w:pStyle w:val="Listsecondlevel"/>
      </w:pPr>
      <w:r>
        <w:t>very low.</w:t>
      </w:r>
    </w:p>
    <w:p w14:paraId="0D6A01C7" w14:textId="0F92DDF4" w:rsidR="00CD1711" w:rsidRDefault="00CD1711" w:rsidP="00CD1711"/>
    <w:p w14:paraId="1068DD96" w14:textId="15DFE789" w:rsidR="00CD1711" w:rsidRDefault="00CD1711" w:rsidP="00CD1711"/>
    <w:p w14:paraId="60EF10B6" w14:textId="658C07B3" w:rsidR="00CD1711" w:rsidRDefault="00A45889" w:rsidP="00CD1711">
      <w:r>
        <w:rPr>
          <w:noProof/>
        </w:rPr>
        <w:drawing>
          <wp:anchor distT="0" distB="0" distL="114300" distR="114300" simplePos="0" relativeHeight="251845632" behindDoc="0" locked="0" layoutInCell="1" allowOverlap="1" wp14:anchorId="1FA269A0" wp14:editId="2425CBE8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1555750" cy="1555750"/>
            <wp:effectExtent l="0" t="0" r="6350" b="0"/>
            <wp:wrapNone/>
            <wp:docPr id="1292931476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31476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You might not have all these signs if you have sepsis.</w:t>
      </w:r>
    </w:p>
    <w:p w14:paraId="74B755F2" w14:textId="77777777" w:rsidR="00886C7E" w:rsidRDefault="00886C7E" w:rsidP="00CD1711"/>
    <w:p w14:paraId="35687A25" w14:textId="77777777" w:rsidR="00886C7E" w:rsidRDefault="00886C7E" w:rsidP="00CD1711"/>
    <w:p w14:paraId="4284FAD6" w14:textId="6F7B8EE6" w:rsidR="00886C7E" w:rsidRDefault="00886C7E" w:rsidP="00CD1711">
      <w:r>
        <w:t>You may also have different signs because of the kind of infection.</w:t>
      </w:r>
    </w:p>
    <w:p w14:paraId="5B71DD94" w14:textId="77AD376D" w:rsidR="00886C7E" w:rsidRDefault="00A45889" w:rsidP="00CD1711"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08F4BFBF" wp14:editId="590C393A">
            <wp:simplePos x="0" y="0"/>
            <wp:positionH relativeFrom="margin">
              <wp:align>left</wp:align>
            </wp:positionH>
            <wp:positionV relativeFrom="page">
              <wp:posOffset>558800</wp:posOffset>
            </wp:positionV>
            <wp:extent cx="1416050" cy="1416050"/>
            <wp:effectExtent l="0" t="0" r="0" b="0"/>
            <wp:wrapNone/>
            <wp:docPr id="1356097804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97804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C7E">
        <w:t>Sometimes the signs of sepsis are hard to see.</w:t>
      </w:r>
    </w:p>
    <w:p w14:paraId="1CBB3466" w14:textId="77777777" w:rsidR="00886C7E" w:rsidRDefault="00886C7E" w:rsidP="00CD1711"/>
    <w:p w14:paraId="2ECE13A7" w14:textId="1FB2D21E" w:rsidR="00886C7E" w:rsidRDefault="00A45889" w:rsidP="00CD1711">
      <w:r>
        <w:rPr>
          <w:noProof/>
        </w:rPr>
        <w:drawing>
          <wp:anchor distT="0" distB="0" distL="114300" distR="114300" simplePos="0" relativeHeight="251847680" behindDoc="0" locked="0" layoutInCell="1" allowOverlap="1" wp14:anchorId="4B0B4811" wp14:editId="44FC5DE1">
            <wp:simplePos x="0" y="0"/>
            <wp:positionH relativeFrom="margin">
              <wp:align>left</wp:align>
            </wp:positionH>
            <wp:positionV relativeFrom="page">
              <wp:posOffset>2317750</wp:posOffset>
            </wp:positionV>
            <wp:extent cx="1384300" cy="1384300"/>
            <wp:effectExtent l="0" t="0" r="0" b="6350"/>
            <wp:wrapNone/>
            <wp:docPr id="83717697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7697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CFF88" w14:textId="5F2814CC" w:rsidR="00886C7E" w:rsidRDefault="00886C7E" w:rsidP="00CD1711">
      <w:r>
        <w:t>Some people may say they just feel unwell / sick.</w:t>
      </w:r>
    </w:p>
    <w:p w14:paraId="6BB6021D" w14:textId="77777777" w:rsidR="00886C7E" w:rsidRDefault="00886C7E" w:rsidP="00CD1711"/>
    <w:p w14:paraId="3F954BD1" w14:textId="77777777" w:rsidR="00886C7E" w:rsidRDefault="00886C7E" w:rsidP="00CD1711"/>
    <w:p w14:paraId="0C0C2697" w14:textId="7FEA041F" w:rsidR="00CD1711" w:rsidRDefault="00CD1711" w:rsidP="00CD1711">
      <w:r>
        <w:t>Ask for help if someone:</w:t>
      </w:r>
    </w:p>
    <w:p w14:paraId="763FBC71" w14:textId="77777777" w:rsidR="00625B56" w:rsidRDefault="00A45889" w:rsidP="00625B56">
      <w:pPr>
        <w:pStyle w:val="Listtoplevel"/>
      </w:pPr>
      <w:r>
        <w:rPr>
          <w:b/>
          <w:bCs/>
        </w:rPr>
        <w:drawing>
          <wp:anchor distT="0" distB="0" distL="114300" distR="114300" simplePos="0" relativeHeight="251848704" behindDoc="0" locked="0" layoutInCell="1" allowOverlap="1" wp14:anchorId="3D70ED8F" wp14:editId="20AA6B97">
            <wp:simplePos x="0" y="0"/>
            <wp:positionH relativeFrom="margin">
              <wp:align>left</wp:align>
            </wp:positionH>
            <wp:positionV relativeFrom="page">
              <wp:posOffset>4076700</wp:posOffset>
            </wp:positionV>
            <wp:extent cx="1828800" cy="1828800"/>
            <wp:effectExtent l="0" t="0" r="0" b="0"/>
            <wp:wrapNone/>
            <wp:docPr id="751185162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85162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711">
        <w:t>might have an infection</w:t>
      </w:r>
    </w:p>
    <w:p w14:paraId="3CA21DDD" w14:textId="5FA5C9E8" w:rsidR="00CD1711" w:rsidRPr="00625B56" w:rsidRDefault="00CD1711" w:rsidP="00625B56">
      <w:pPr>
        <w:pStyle w:val="Listtoplevel"/>
        <w:numPr>
          <w:ilvl w:val="0"/>
          <w:numId w:val="0"/>
        </w:numPr>
        <w:ind w:left="4253"/>
        <w:rPr>
          <w:b/>
          <w:bCs/>
        </w:rPr>
      </w:pPr>
      <w:r w:rsidRPr="00625B56">
        <w:rPr>
          <w:b/>
          <w:bCs/>
        </w:rPr>
        <w:t>and</w:t>
      </w:r>
    </w:p>
    <w:p w14:paraId="7F6AB720" w14:textId="150E09FD" w:rsidR="00CD1711" w:rsidRDefault="00CD1711" w:rsidP="00CD1711">
      <w:pPr>
        <w:pStyle w:val="Listtoplevel"/>
      </w:pPr>
      <w:r>
        <w:t xml:space="preserve">has </w:t>
      </w:r>
      <w:r w:rsidR="00625B56">
        <w:t>some</w:t>
      </w:r>
      <w:r>
        <w:t xml:space="preserve"> of these signs.</w:t>
      </w:r>
    </w:p>
    <w:p w14:paraId="4601C36F" w14:textId="77777777" w:rsidR="00CD1711" w:rsidRDefault="00CD1711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0EAF8505" w14:textId="652F5EF3" w:rsidR="00CD1711" w:rsidRDefault="00CD1711" w:rsidP="00CD1711">
      <w:pPr>
        <w:pStyle w:val="Heading1"/>
      </w:pPr>
      <w:bookmarkStart w:id="7" w:name="_What_does_sepsis_1"/>
      <w:bookmarkEnd w:id="7"/>
      <w:r>
        <w:lastRenderedPageBreak/>
        <w:t>What does sepsis do to the body?</w:t>
      </w:r>
    </w:p>
    <w:p w14:paraId="5B85B176" w14:textId="61752DAB" w:rsidR="00CD1711" w:rsidRDefault="00780DD1" w:rsidP="00A45889">
      <w:r w:rsidRPr="000163D9">
        <w:rPr>
          <w:noProof/>
        </w:rPr>
        <w:drawing>
          <wp:anchor distT="0" distB="0" distL="114300" distR="114300" simplePos="0" relativeHeight="251850752" behindDoc="0" locked="0" layoutInCell="1" allowOverlap="1" wp14:anchorId="74BD2425" wp14:editId="44EE3415">
            <wp:simplePos x="0" y="0"/>
            <wp:positionH relativeFrom="margin">
              <wp:align>left</wp:align>
            </wp:positionH>
            <wp:positionV relativeFrom="page">
              <wp:posOffset>1826260</wp:posOffset>
            </wp:positionV>
            <wp:extent cx="1631950" cy="1466217"/>
            <wp:effectExtent l="0" t="0" r="6350" b="635"/>
            <wp:wrapNone/>
            <wp:docPr id="1095769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69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466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2F219" w14:textId="1AD09083" w:rsidR="00CD1711" w:rsidRDefault="00CD1711" w:rsidP="00A45889"/>
    <w:p w14:paraId="3CA522D4" w14:textId="22BB1E62" w:rsidR="00CD1711" w:rsidRDefault="00CD1711" w:rsidP="00A45889">
      <w:r>
        <w:t>Sepsis can cause a lot of different things to happen to your body.</w:t>
      </w:r>
    </w:p>
    <w:p w14:paraId="65F0F004" w14:textId="0236772C" w:rsidR="00EC3187" w:rsidRDefault="00625B56" w:rsidP="00EC3187">
      <w:r>
        <w:br/>
      </w:r>
    </w:p>
    <w:p w14:paraId="6DD5FC30" w14:textId="57F8F943" w:rsidR="00EC3187" w:rsidRPr="00625B56" w:rsidRDefault="00780DD1" w:rsidP="00625B56">
      <w:pPr>
        <w:pStyle w:val="Heading2"/>
      </w:pPr>
      <w:r w:rsidRPr="00625B56">
        <w:rPr>
          <w:noProof/>
        </w:rPr>
        <w:drawing>
          <wp:anchor distT="0" distB="0" distL="114300" distR="114300" simplePos="0" relativeHeight="251851776" behindDoc="0" locked="0" layoutInCell="1" allowOverlap="1" wp14:anchorId="1AD06AF2" wp14:editId="0150D443">
            <wp:simplePos x="0" y="0"/>
            <wp:positionH relativeFrom="margin">
              <wp:align>left</wp:align>
            </wp:positionH>
            <wp:positionV relativeFrom="page">
              <wp:posOffset>3340100</wp:posOffset>
            </wp:positionV>
            <wp:extent cx="1454150" cy="1454150"/>
            <wp:effectExtent l="0" t="0" r="0" b="0"/>
            <wp:wrapNone/>
            <wp:docPr id="904982265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82265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3187" w:rsidRPr="00625B56">
        <w:t>Blood</w:t>
      </w:r>
      <w:r w:rsidR="00EC3187" w:rsidRPr="00625B56">
        <w:br/>
      </w:r>
    </w:p>
    <w:p w14:paraId="6A54FB50" w14:textId="6B5173A9" w:rsidR="00EC3187" w:rsidRDefault="00EC3187" w:rsidP="00A45889">
      <w:r>
        <w:t xml:space="preserve">Your </w:t>
      </w:r>
      <w:r>
        <w:rPr>
          <w:b/>
          <w:bCs/>
        </w:rPr>
        <w:t>blood pressure</w:t>
      </w:r>
      <w:r>
        <w:t xml:space="preserve"> might drop.</w:t>
      </w:r>
    </w:p>
    <w:p w14:paraId="7010FACB" w14:textId="323B16FE" w:rsidR="00EC3187" w:rsidRDefault="00B032E8" w:rsidP="00A45889">
      <w:r>
        <w:rPr>
          <w:b/>
          <w:bCs/>
          <w:noProof/>
        </w:rPr>
        <w:drawing>
          <wp:anchor distT="0" distB="0" distL="114300" distR="114300" simplePos="0" relativeHeight="251852800" behindDoc="0" locked="0" layoutInCell="1" allowOverlap="1" wp14:anchorId="4B213900" wp14:editId="14EBBE86">
            <wp:simplePos x="0" y="0"/>
            <wp:positionH relativeFrom="margin">
              <wp:posOffset>0</wp:posOffset>
            </wp:positionH>
            <wp:positionV relativeFrom="page">
              <wp:posOffset>5153660</wp:posOffset>
            </wp:positionV>
            <wp:extent cx="1427018" cy="1427018"/>
            <wp:effectExtent l="0" t="0" r="0" b="1905"/>
            <wp:wrapNone/>
            <wp:docPr id="1071505026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05026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018" cy="142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D0374" w14:textId="697114E2" w:rsidR="00EC3187" w:rsidRDefault="00BF52E7" w:rsidP="00A45889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214FD215" wp14:editId="36B31A8E">
                <wp:simplePos x="0" y="0"/>
                <wp:positionH relativeFrom="margin">
                  <wp:align>right</wp:align>
                </wp:positionH>
                <wp:positionV relativeFrom="paragraph">
                  <wp:posOffset>257273</wp:posOffset>
                </wp:positionV>
                <wp:extent cx="3544570" cy="1144988"/>
                <wp:effectExtent l="0" t="0" r="0" b="0"/>
                <wp:wrapNone/>
                <wp:docPr id="613415316" name="Rectangle 6134153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114498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76B237B" id="Rectangle 613415316" o:spid="_x0000_s1026" alt="&quot;&quot;" style="position:absolute;margin-left:227.9pt;margin-top:20.25pt;width:279.1pt;height:90.15pt;z-index:-251538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" fillcolor="#bdd6ee [1304]" stroked="f" strokeweight="1pt">
                <w10:wrap anchorx="margin"/>
              </v:rect>
            </w:pict>
          </mc:Fallback>
        </mc:AlternateContent>
      </w:r>
    </w:p>
    <w:p w14:paraId="04185107" w14:textId="04C680CC" w:rsidR="00CD1711" w:rsidRDefault="00EC3187" w:rsidP="00A45889">
      <w:r>
        <w:rPr>
          <w:b/>
          <w:bCs/>
        </w:rPr>
        <w:t>Blood pressure</w:t>
      </w:r>
      <w:r>
        <w:t xml:space="preserve"> is how </w:t>
      </w:r>
      <w:r w:rsidR="00BF52E7">
        <w:t xml:space="preserve">hard </w:t>
      </w:r>
      <w:r>
        <w:t xml:space="preserve">your </w:t>
      </w:r>
      <w:r w:rsidR="00BF52E7">
        <w:t>blood pushes against the walls of your heart</w:t>
      </w:r>
      <w:r>
        <w:t>.</w:t>
      </w:r>
    </w:p>
    <w:p w14:paraId="7A03FB4F" w14:textId="43EA90C0" w:rsidR="00EC3187" w:rsidRDefault="00EC3187" w:rsidP="00A45889"/>
    <w:p w14:paraId="2229861E" w14:textId="18BFDD4F" w:rsidR="00EC3187" w:rsidRDefault="00EA553C" w:rsidP="00A45889">
      <w:r>
        <w:rPr>
          <w:noProof/>
        </w:rPr>
        <w:drawing>
          <wp:anchor distT="0" distB="0" distL="114300" distR="114300" simplePos="0" relativeHeight="251855872" behindDoc="0" locked="0" layoutInCell="1" allowOverlap="1" wp14:anchorId="3C179988" wp14:editId="0CDBDF4A">
            <wp:simplePos x="0" y="0"/>
            <wp:positionH relativeFrom="margin">
              <wp:align>left</wp:align>
            </wp:positionH>
            <wp:positionV relativeFrom="paragraph">
              <wp:posOffset>63793</wp:posOffset>
            </wp:positionV>
            <wp:extent cx="1460500" cy="1460500"/>
            <wp:effectExtent l="0" t="0" r="6350" b="0"/>
            <wp:wrapNone/>
            <wp:docPr id="313067634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67634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61DC" w14:textId="070862FB" w:rsidR="00EC3187" w:rsidRDefault="00EC3187" w:rsidP="00A45889">
      <w:r>
        <w:t xml:space="preserve">This is because the </w:t>
      </w:r>
      <w:r w:rsidR="00EA553C">
        <w:t>tunnels called blood vessels that let your blood flow around your body get wider</w:t>
      </w:r>
      <w:r>
        <w:t>.</w:t>
      </w:r>
    </w:p>
    <w:p w14:paraId="03CD4AB4" w14:textId="72E89064" w:rsidR="00780DD1" w:rsidRDefault="00EA553C" w:rsidP="00A45889">
      <w:r>
        <w:rPr>
          <w:noProof/>
        </w:rPr>
        <w:drawing>
          <wp:anchor distT="0" distB="0" distL="114300" distR="114300" simplePos="0" relativeHeight="251854848" behindDoc="0" locked="0" layoutInCell="1" allowOverlap="1" wp14:anchorId="3AAE98DB" wp14:editId="32F8C64A">
            <wp:simplePos x="0" y="0"/>
            <wp:positionH relativeFrom="margin">
              <wp:posOffset>82550</wp:posOffset>
            </wp:positionH>
            <wp:positionV relativeFrom="page">
              <wp:posOffset>8601710</wp:posOffset>
            </wp:positionV>
            <wp:extent cx="1244600" cy="1257300"/>
            <wp:effectExtent l="0" t="0" r="0" b="0"/>
            <wp:wrapNone/>
            <wp:docPr id="968583932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83932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15" t="35371" r="11791" b="2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B56">
        <w:br/>
      </w:r>
    </w:p>
    <w:p w14:paraId="55DDD921" w14:textId="557943EF" w:rsidR="00780DD1" w:rsidRDefault="00625B56" w:rsidP="00A45889">
      <w:r>
        <w:t>This makes it</w:t>
      </w:r>
      <w:r w:rsidR="00780DD1">
        <w:t xml:space="preserve"> harder for the heart to pump </w:t>
      </w:r>
      <w:r w:rsidR="004479F2">
        <w:t xml:space="preserve">blood </w:t>
      </w:r>
      <w:r w:rsidR="00780DD1">
        <w:t>around your body.</w:t>
      </w:r>
    </w:p>
    <w:p w14:paraId="74961A4A" w14:textId="541603A1" w:rsidR="00EC3187" w:rsidRDefault="00780DD1" w:rsidP="00CD1711">
      <w:r>
        <w:rPr>
          <w:noProof/>
        </w:rPr>
        <w:lastRenderedPageBreak/>
        <w:drawing>
          <wp:anchor distT="0" distB="0" distL="114300" distR="114300" simplePos="0" relativeHeight="251856896" behindDoc="0" locked="0" layoutInCell="1" allowOverlap="1" wp14:anchorId="6B673AE1" wp14:editId="6A11BFE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08100" cy="1308100"/>
            <wp:effectExtent l="0" t="0" r="6350" b="6350"/>
            <wp:wrapNone/>
            <wp:docPr id="498623846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23846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 xml:space="preserve">Blood pressure is normally found by using a blood pressure </w:t>
      </w:r>
      <w:r w:rsidR="00625B56">
        <w:t>device</w:t>
      </w:r>
      <w:r w:rsidR="00EC3187">
        <w:t xml:space="preserve"> at:</w:t>
      </w:r>
    </w:p>
    <w:p w14:paraId="6107FF16" w14:textId="7CAAEA15" w:rsidR="00EC3187" w:rsidRDefault="00EC3187" w:rsidP="00EC3187">
      <w:pPr>
        <w:pStyle w:val="Listtoplevel"/>
      </w:pPr>
      <w:r>
        <w:t>the doctors</w:t>
      </w:r>
    </w:p>
    <w:p w14:paraId="42BAAB43" w14:textId="4538B09A" w:rsidR="00EC3187" w:rsidRDefault="00EC3187" w:rsidP="00EC3187">
      <w:pPr>
        <w:pStyle w:val="Listtoplevel"/>
      </w:pPr>
      <w:r>
        <w:t>a pharmacy.</w:t>
      </w:r>
    </w:p>
    <w:p w14:paraId="32AF5B5D" w14:textId="77777777" w:rsidR="00CD1711" w:rsidRDefault="00CD1711" w:rsidP="00CD1711"/>
    <w:p w14:paraId="6FE97A6D" w14:textId="77777777" w:rsidR="00CD1711" w:rsidRDefault="00CD1711" w:rsidP="00CD1711"/>
    <w:p w14:paraId="143FE78D" w14:textId="1F0800F8" w:rsidR="00CD1711" w:rsidRDefault="00EC3187" w:rsidP="00EC3187">
      <w:pPr>
        <w:pStyle w:val="Heading2"/>
      </w:pPr>
      <w:r>
        <w:t>Heart</w:t>
      </w:r>
    </w:p>
    <w:p w14:paraId="619314B8" w14:textId="1119EB6F" w:rsidR="00EC3187" w:rsidRDefault="00625B56" w:rsidP="00EC3187">
      <w:r>
        <w:rPr>
          <w:b/>
          <w:bCs/>
          <w:noProof/>
        </w:rPr>
        <w:drawing>
          <wp:anchor distT="0" distB="0" distL="114300" distR="114300" simplePos="0" relativeHeight="251859968" behindDoc="0" locked="0" layoutInCell="1" allowOverlap="1" wp14:anchorId="1464C93A" wp14:editId="73B076C5">
            <wp:simplePos x="0" y="0"/>
            <wp:positionH relativeFrom="margin">
              <wp:align>left</wp:align>
            </wp:positionH>
            <wp:positionV relativeFrom="page">
              <wp:posOffset>4277360</wp:posOffset>
            </wp:positionV>
            <wp:extent cx="1620000" cy="1620000"/>
            <wp:effectExtent l="0" t="0" r="0" b="0"/>
            <wp:wrapNone/>
            <wp:docPr id="991877494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77494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78C60" w14:textId="49A5C134" w:rsidR="00EC3187" w:rsidRDefault="00EC3187" w:rsidP="00EC3187">
      <w:r>
        <w:t>The heart will have to:</w:t>
      </w:r>
    </w:p>
    <w:p w14:paraId="02D8E7CD" w14:textId="7E65FEBA" w:rsidR="00EC3187" w:rsidRDefault="00EC3187" w:rsidP="00EC3187">
      <w:pPr>
        <w:pStyle w:val="Listtoplevel"/>
      </w:pPr>
      <w:r>
        <w:t>work harder</w:t>
      </w:r>
    </w:p>
    <w:p w14:paraId="5F72748E" w14:textId="2103BED2" w:rsidR="00EC3187" w:rsidRDefault="00EC3187" w:rsidP="00EC3187">
      <w:pPr>
        <w:pStyle w:val="Listtoplevel"/>
      </w:pPr>
      <w:r>
        <w:t>beat faster.</w:t>
      </w:r>
    </w:p>
    <w:p w14:paraId="41624641" w14:textId="4690CAD5" w:rsidR="00EC3187" w:rsidRDefault="00EC3187" w:rsidP="00EC3187"/>
    <w:p w14:paraId="69355497" w14:textId="3BE20897" w:rsidR="00EC3187" w:rsidRDefault="00EC3187" w:rsidP="00EC3187"/>
    <w:p w14:paraId="74480012" w14:textId="3BC21DB4" w:rsidR="00EC3187" w:rsidRDefault="00780DD1" w:rsidP="00EC3187">
      <w:r>
        <w:rPr>
          <w:noProof/>
        </w:rPr>
        <w:drawing>
          <wp:anchor distT="0" distB="0" distL="114300" distR="114300" simplePos="0" relativeHeight="251857920" behindDoc="0" locked="0" layoutInCell="1" allowOverlap="1" wp14:anchorId="596555A1" wp14:editId="45FC1B4F">
            <wp:simplePos x="0" y="0"/>
            <wp:positionH relativeFrom="margin">
              <wp:align>left</wp:align>
            </wp:positionH>
            <wp:positionV relativeFrom="page">
              <wp:posOffset>6794500</wp:posOffset>
            </wp:positionV>
            <wp:extent cx="1562100" cy="1551636"/>
            <wp:effectExtent l="0" t="0" r="0" b="0"/>
            <wp:wrapNone/>
            <wp:docPr id="1863224585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24585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51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When the heart works harder you might feel like you are:</w:t>
      </w:r>
    </w:p>
    <w:p w14:paraId="626023E9" w14:textId="0937A0EA" w:rsidR="00EC3187" w:rsidRDefault="00EC3187" w:rsidP="00EC3187">
      <w:pPr>
        <w:pStyle w:val="Listtoplevel"/>
      </w:pPr>
      <w:r>
        <w:t>not breathing enough</w:t>
      </w:r>
    </w:p>
    <w:p w14:paraId="6F053707" w14:textId="668696FE" w:rsidR="00EC3187" w:rsidRDefault="00EC3187" w:rsidP="00EC3187">
      <w:pPr>
        <w:pStyle w:val="Listtoplevel"/>
      </w:pPr>
      <w:r>
        <w:t>breathing faster.</w:t>
      </w:r>
    </w:p>
    <w:p w14:paraId="21912E23" w14:textId="77777777" w:rsidR="00EC3187" w:rsidRDefault="00EC3187" w:rsidP="00EC3187"/>
    <w:p w14:paraId="66646FE8" w14:textId="77777777" w:rsidR="00EC3187" w:rsidRDefault="00EC3187" w:rsidP="00EC3187"/>
    <w:p w14:paraId="5F80A4B2" w14:textId="59F2BE10" w:rsidR="00EC3187" w:rsidRDefault="00EA553C" w:rsidP="00EC3187">
      <w:r>
        <w:rPr>
          <w:noProof/>
        </w:rPr>
        <w:lastRenderedPageBreak/>
        <w:drawing>
          <wp:anchor distT="0" distB="0" distL="114300" distR="114300" simplePos="0" relativeHeight="251893760" behindDoc="0" locked="0" layoutInCell="1" allowOverlap="1" wp14:anchorId="39F13D79" wp14:editId="3073DEEF">
            <wp:simplePos x="0" y="0"/>
            <wp:positionH relativeFrom="margin">
              <wp:align>left</wp:align>
            </wp:positionH>
            <wp:positionV relativeFrom="paragraph">
              <wp:posOffset>-316523</wp:posOffset>
            </wp:positionV>
            <wp:extent cx="1460500" cy="1460500"/>
            <wp:effectExtent l="0" t="0" r="6350" b="0"/>
            <wp:wrapNone/>
            <wp:docPr id="524570898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67634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The heart has to work harder because</w:t>
      </w:r>
      <w:r w:rsidR="000A6721">
        <w:t xml:space="preserve"> of the </w:t>
      </w:r>
      <w:r>
        <w:t>wider</w:t>
      </w:r>
      <w:r w:rsidR="000A6721">
        <w:t xml:space="preserve"> blood vessels.</w:t>
      </w:r>
    </w:p>
    <w:p w14:paraId="1CD33FE3" w14:textId="77777777" w:rsidR="000A6721" w:rsidRDefault="000A6721" w:rsidP="00EC3187"/>
    <w:p w14:paraId="02B2E13A" w14:textId="543E3DE7" w:rsidR="000A6721" w:rsidRDefault="000A6721" w:rsidP="00EC3187"/>
    <w:p w14:paraId="6B774336" w14:textId="72D9966A" w:rsidR="00EC3187" w:rsidRDefault="00780DD1" w:rsidP="00EC3187">
      <w:pPr>
        <w:pStyle w:val="Heading2"/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1158F1DC" wp14:editId="53C951EF">
            <wp:simplePos x="0" y="0"/>
            <wp:positionH relativeFrom="margin">
              <wp:align>left</wp:align>
            </wp:positionH>
            <wp:positionV relativeFrom="page">
              <wp:posOffset>2324100</wp:posOffset>
            </wp:positionV>
            <wp:extent cx="1479550" cy="1479550"/>
            <wp:effectExtent l="0" t="0" r="6350" b="6350"/>
            <wp:wrapNone/>
            <wp:docPr id="1771523295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23295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Skin</w:t>
      </w:r>
    </w:p>
    <w:p w14:paraId="23105EDD" w14:textId="77777777" w:rsidR="00EC3187" w:rsidRDefault="00EC3187" w:rsidP="00EC3187"/>
    <w:p w14:paraId="3851FC32" w14:textId="4E4A77B1" w:rsidR="00EC3187" w:rsidRDefault="00EC3187" w:rsidP="00EC3187">
      <w:r>
        <w:t>The skin can feel:</w:t>
      </w:r>
    </w:p>
    <w:p w14:paraId="0A7FB670" w14:textId="15B7D082" w:rsidR="00EC3187" w:rsidRDefault="00EC3187" w:rsidP="00EC3187">
      <w:pPr>
        <w:pStyle w:val="Listtoplevel"/>
      </w:pPr>
      <w:r>
        <w:t>hot / flushed</w:t>
      </w:r>
    </w:p>
    <w:p w14:paraId="3152084F" w14:textId="47C6D661" w:rsidR="00EC3187" w:rsidRDefault="00780DD1" w:rsidP="00EC3187">
      <w:pPr>
        <w:pStyle w:val="Listtoplevel"/>
      </w:pPr>
      <w:r>
        <w:drawing>
          <wp:anchor distT="0" distB="0" distL="114300" distR="114300" simplePos="0" relativeHeight="251864064" behindDoc="0" locked="0" layoutInCell="1" allowOverlap="1" wp14:anchorId="4996C2C9" wp14:editId="6D592D17">
            <wp:simplePos x="0" y="0"/>
            <wp:positionH relativeFrom="column">
              <wp:posOffset>120650</wp:posOffset>
            </wp:positionH>
            <wp:positionV relativeFrom="page">
              <wp:posOffset>4127500</wp:posOffset>
            </wp:positionV>
            <wp:extent cx="1339850" cy="1339850"/>
            <wp:effectExtent l="0" t="0" r="0" b="0"/>
            <wp:wrapNone/>
            <wp:docPr id="131670433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0433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cool.</w:t>
      </w:r>
    </w:p>
    <w:p w14:paraId="5C117749" w14:textId="71B67801" w:rsidR="00EC3187" w:rsidRDefault="00625B56" w:rsidP="00EC3187">
      <w:r>
        <w:br/>
      </w:r>
    </w:p>
    <w:p w14:paraId="265C3F3D" w14:textId="72B6BF89" w:rsidR="00EC3187" w:rsidRDefault="00EC3187" w:rsidP="00EC3187">
      <w:r>
        <w:t>The skin can also:</w:t>
      </w:r>
    </w:p>
    <w:p w14:paraId="4C7992F6" w14:textId="1EEAED99" w:rsidR="00EC3187" w:rsidRDefault="008A5D1A" w:rsidP="00EC3187">
      <w:pPr>
        <w:pStyle w:val="Listtoplevel"/>
      </w:pPr>
      <w:r>
        <w:drawing>
          <wp:anchor distT="0" distB="0" distL="114300" distR="114300" simplePos="0" relativeHeight="251866112" behindDoc="0" locked="0" layoutInCell="1" allowOverlap="1" wp14:anchorId="508EC38D" wp14:editId="1123C172">
            <wp:simplePos x="0" y="0"/>
            <wp:positionH relativeFrom="margin">
              <wp:align>left</wp:align>
            </wp:positionH>
            <wp:positionV relativeFrom="page">
              <wp:posOffset>5835650</wp:posOffset>
            </wp:positionV>
            <wp:extent cx="1098550" cy="1334148"/>
            <wp:effectExtent l="0" t="0" r="6350" b="0"/>
            <wp:wrapNone/>
            <wp:docPr id="1141617419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17419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7" t="10840" r="26609" b="41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835" cy="133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look pale</w:t>
      </w:r>
    </w:p>
    <w:p w14:paraId="3985B82A" w14:textId="7625B057" w:rsidR="00EC3187" w:rsidRDefault="00EC3187" w:rsidP="00EC3187">
      <w:pPr>
        <w:pStyle w:val="Listtoplevel"/>
      </w:pPr>
      <w:r>
        <w:t>look blotchy / have red patches that do not go away</w:t>
      </w:r>
    </w:p>
    <w:p w14:paraId="7341C4EC" w14:textId="7222C9CB" w:rsidR="00EC3187" w:rsidRDefault="008A5D1A" w:rsidP="00EC3187">
      <w:pPr>
        <w:pStyle w:val="Listtoplevel"/>
      </w:pPr>
      <w:r>
        <w:drawing>
          <wp:anchor distT="0" distB="0" distL="114300" distR="114300" simplePos="0" relativeHeight="251867136" behindDoc="0" locked="0" layoutInCell="1" allowOverlap="1" wp14:anchorId="3BA45D8B" wp14:editId="23C0F015">
            <wp:simplePos x="0" y="0"/>
            <wp:positionH relativeFrom="margin">
              <wp:align>left</wp:align>
            </wp:positionH>
            <wp:positionV relativeFrom="page">
              <wp:posOffset>7448550</wp:posOffset>
            </wp:positionV>
            <wp:extent cx="1136650" cy="1060450"/>
            <wp:effectExtent l="0" t="0" r="6350" b="6350"/>
            <wp:wrapNone/>
            <wp:docPr id="1543527767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27767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7" t="-1" b="42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3187">
        <w:t>have a strange colour</w:t>
      </w:r>
    </w:p>
    <w:p w14:paraId="76133980" w14:textId="64AC08D3" w:rsidR="00EC3187" w:rsidRDefault="00EC3187" w:rsidP="00EC3187">
      <w:pPr>
        <w:pStyle w:val="Listtoplevel"/>
      </w:pPr>
      <w:r>
        <w:t>have a rash.</w:t>
      </w:r>
    </w:p>
    <w:p w14:paraId="0C0CE912" w14:textId="77777777" w:rsidR="00EC3187" w:rsidRDefault="00EC3187" w:rsidP="00EC3187"/>
    <w:p w14:paraId="2923EE44" w14:textId="77777777" w:rsidR="00EC3187" w:rsidRDefault="00EC3187" w:rsidP="00EC3187"/>
    <w:p w14:paraId="3EC3A166" w14:textId="436925F9" w:rsidR="00EC3187" w:rsidRDefault="008A5D1A" w:rsidP="00EC3187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868160" behindDoc="0" locked="0" layoutInCell="1" allowOverlap="1" wp14:anchorId="33E29993" wp14:editId="3BC71BEA">
            <wp:simplePos x="0" y="0"/>
            <wp:positionH relativeFrom="margin">
              <wp:align>left</wp:align>
            </wp:positionH>
            <wp:positionV relativeFrom="margin">
              <wp:posOffset>-82550</wp:posOffset>
            </wp:positionV>
            <wp:extent cx="1864640" cy="1257300"/>
            <wp:effectExtent l="0" t="0" r="0" b="0"/>
            <wp:wrapNone/>
            <wp:docPr id="358057651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57651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64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Head</w:t>
      </w:r>
    </w:p>
    <w:p w14:paraId="3289702C" w14:textId="77777777" w:rsidR="00EC3187" w:rsidRDefault="00EC3187" w:rsidP="00EC3187"/>
    <w:p w14:paraId="077945E6" w14:textId="13108A62" w:rsidR="00EC3187" w:rsidRDefault="00EC3187" w:rsidP="00EC3187">
      <w:r>
        <w:t>Some people can feel:</w:t>
      </w:r>
    </w:p>
    <w:p w14:paraId="2A258FD5" w14:textId="453948F9" w:rsidR="00EC3187" w:rsidRDefault="008A5D1A" w:rsidP="00EC3187">
      <w:pPr>
        <w:pStyle w:val="Listtoplevel"/>
      </w:pPr>
      <w:r>
        <w:drawing>
          <wp:anchor distT="0" distB="0" distL="114300" distR="114300" simplePos="0" relativeHeight="251869184" behindDoc="0" locked="0" layoutInCell="1" allowOverlap="1" wp14:anchorId="6C49FDF5" wp14:editId="6086A205">
            <wp:simplePos x="0" y="0"/>
            <wp:positionH relativeFrom="margin">
              <wp:align>left</wp:align>
            </wp:positionH>
            <wp:positionV relativeFrom="page">
              <wp:posOffset>2317750</wp:posOffset>
            </wp:positionV>
            <wp:extent cx="1758950" cy="1245169"/>
            <wp:effectExtent l="0" t="0" r="0" b="0"/>
            <wp:wrapNone/>
            <wp:docPr id="1361618809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18809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245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87">
        <w:t>drowsy / sleepy</w:t>
      </w:r>
    </w:p>
    <w:p w14:paraId="49FE3CF6" w14:textId="0490E1F6" w:rsidR="00EC3187" w:rsidRDefault="00EC3187" w:rsidP="00EC3187">
      <w:pPr>
        <w:pStyle w:val="Listtoplevel"/>
      </w:pPr>
      <w:r>
        <w:t>confused.</w:t>
      </w:r>
    </w:p>
    <w:p w14:paraId="58CDF30A" w14:textId="77777777" w:rsidR="00886C7E" w:rsidRDefault="00886C7E" w:rsidP="00886C7E"/>
    <w:p w14:paraId="5D351DCD" w14:textId="77777777" w:rsidR="00886C7E" w:rsidRDefault="00886C7E" w:rsidP="00886C7E"/>
    <w:p w14:paraId="797C2051" w14:textId="6B7C4409" w:rsidR="00886C7E" w:rsidRDefault="008A5D1A" w:rsidP="00886C7E">
      <w:r>
        <w:rPr>
          <w:noProof/>
        </w:rPr>
        <w:drawing>
          <wp:anchor distT="0" distB="0" distL="114300" distR="114300" simplePos="0" relativeHeight="251870208" behindDoc="0" locked="0" layoutInCell="1" allowOverlap="1" wp14:anchorId="6A98150E" wp14:editId="280274A2">
            <wp:simplePos x="0" y="0"/>
            <wp:positionH relativeFrom="margin">
              <wp:align>left</wp:align>
            </wp:positionH>
            <wp:positionV relativeFrom="page">
              <wp:posOffset>4057650</wp:posOffset>
            </wp:positionV>
            <wp:extent cx="1257300" cy="1243330"/>
            <wp:effectExtent l="0" t="0" r="0" b="0"/>
            <wp:wrapNone/>
            <wp:docPr id="1749082289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82289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C7E">
        <w:t>This can be because:</w:t>
      </w:r>
    </w:p>
    <w:p w14:paraId="5629E033" w14:textId="37985EDE" w:rsidR="00886C7E" w:rsidRDefault="00886C7E" w:rsidP="00886C7E">
      <w:pPr>
        <w:pStyle w:val="Listtoplevel"/>
      </w:pPr>
      <w:r>
        <w:t>blood pressure is so low that the brain is not getting enough blood</w:t>
      </w:r>
    </w:p>
    <w:p w14:paraId="21A2D2BF" w14:textId="77CB7360" w:rsidR="00886C7E" w:rsidRDefault="008A5D1A" w:rsidP="00886C7E">
      <w:pPr>
        <w:pStyle w:val="Listtoplevel"/>
      </w:pPr>
      <w:r>
        <w:drawing>
          <wp:anchor distT="0" distB="0" distL="114300" distR="114300" simplePos="0" relativeHeight="251871232" behindDoc="0" locked="0" layoutInCell="1" allowOverlap="1" wp14:anchorId="5316225C" wp14:editId="01412407">
            <wp:simplePos x="0" y="0"/>
            <wp:positionH relativeFrom="margin">
              <wp:align>left</wp:align>
            </wp:positionH>
            <wp:positionV relativeFrom="page">
              <wp:posOffset>5492750</wp:posOffset>
            </wp:positionV>
            <wp:extent cx="1466850" cy="1466850"/>
            <wp:effectExtent l="0" t="0" r="0" b="0"/>
            <wp:wrapNone/>
            <wp:docPr id="1236600265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C7E">
        <w:t>the sepsis is causing other bad things to happen.</w:t>
      </w:r>
    </w:p>
    <w:p w14:paraId="3DA31A15" w14:textId="77777777" w:rsidR="00886C7E" w:rsidRDefault="00886C7E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3D0491DC" w14:textId="4DC97870" w:rsidR="00886C7E" w:rsidRDefault="00886C7E" w:rsidP="00886C7E">
      <w:pPr>
        <w:pStyle w:val="Heading1"/>
      </w:pPr>
      <w:bookmarkStart w:id="8" w:name="_Sepsis_is_an"/>
      <w:bookmarkEnd w:id="8"/>
      <w:r>
        <w:lastRenderedPageBreak/>
        <w:t>Sepsis is an emergency</w:t>
      </w:r>
    </w:p>
    <w:p w14:paraId="3727B724" w14:textId="50445FC8" w:rsidR="00886C7E" w:rsidRDefault="00886C7E" w:rsidP="00625B56"/>
    <w:p w14:paraId="4D5FFB28" w14:textId="13242792" w:rsidR="00886C7E" w:rsidRDefault="00477C3A" w:rsidP="00625B56">
      <w:r>
        <w:rPr>
          <w:noProof/>
        </w:rPr>
        <w:drawing>
          <wp:anchor distT="0" distB="0" distL="114300" distR="114300" simplePos="0" relativeHeight="251872256" behindDoc="0" locked="0" layoutInCell="1" allowOverlap="1" wp14:anchorId="17D975C1" wp14:editId="3B0FC45C">
            <wp:simplePos x="0" y="0"/>
            <wp:positionH relativeFrom="margin">
              <wp:posOffset>-46355</wp:posOffset>
            </wp:positionH>
            <wp:positionV relativeFrom="page">
              <wp:posOffset>2011680</wp:posOffset>
            </wp:positionV>
            <wp:extent cx="1784652" cy="1136650"/>
            <wp:effectExtent l="0" t="0" r="0" b="6350"/>
            <wp:wrapNone/>
            <wp:docPr id="2113338581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38581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652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8A7B9" w14:textId="2281D5EC" w:rsidR="00886C7E" w:rsidRDefault="00886C7E" w:rsidP="00886C7E">
      <w:pPr>
        <w:pStyle w:val="BodyText"/>
      </w:pPr>
      <w:r>
        <w:t>Sepsis is a medical emergency because of:</w:t>
      </w:r>
    </w:p>
    <w:p w14:paraId="26DC18ED" w14:textId="6DD2DFEA" w:rsidR="00886C7E" w:rsidRDefault="008A5D1A" w:rsidP="00886C7E">
      <w:pPr>
        <w:pStyle w:val="Listtoplevel"/>
      </w:pPr>
      <w:r>
        <w:drawing>
          <wp:anchor distT="0" distB="0" distL="114300" distR="114300" simplePos="0" relativeHeight="251873280" behindDoc="0" locked="0" layoutInCell="1" allowOverlap="1" wp14:anchorId="35FD20E3" wp14:editId="66ECD084">
            <wp:simplePos x="0" y="0"/>
            <wp:positionH relativeFrom="margin">
              <wp:align>left</wp:align>
            </wp:positionH>
            <wp:positionV relativeFrom="page">
              <wp:posOffset>3543300</wp:posOffset>
            </wp:positionV>
            <wp:extent cx="1593850" cy="1273175"/>
            <wp:effectExtent l="0" t="0" r="6350" b="3175"/>
            <wp:wrapNone/>
            <wp:docPr id="505065473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65473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C7E">
        <w:t>how fast it can get worse</w:t>
      </w:r>
    </w:p>
    <w:p w14:paraId="25BE4843" w14:textId="17DE4B26" w:rsidR="00886C7E" w:rsidRDefault="00886C7E" w:rsidP="00886C7E">
      <w:pPr>
        <w:pStyle w:val="Listtoplevel"/>
      </w:pPr>
      <w:r>
        <w:t>what it does to the body</w:t>
      </w:r>
    </w:p>
    <w:p w14:paraId="3F0C7284" w14:textId="171EA388" w:rsidR="00886C7E" w:rsidRDefault="00886C7E" w:rsidP="00886C7E">
      <w:pPr>
        <w:pStyle w:val="Listtoplevel"/>
      </w:pPr>
      <w:r>
        <w:t>its chance to kill someone.</w:t>
      </w:r>
    </w:p>
    <w:p w14:paraId="53E4A439" w14:textId="787B40B7" w:rsidR="00886C7E" w:rsidRDefault="00886C7E" w:rsidP="00886C7E">
      <w:pPr>
        <w:pStyle w:val="BodyText"/>
      </w:pPr>
    </w:p>
    <w:p w14:paraId="26F5FD6C" w14:textId="0DF08325" w:rsidR="00886C7E" w:rsidRDefault="00477C3A" w:rsidP="00886C7E">
      <w:pPr>
        <w:pStyle w:val="BodyText"/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018B9B30" wp14:editId="3F341881">
            <wp:simplePos x="0" y="0"/>
            <wp:positionH relativeFrom="margin">
              <wp:posOffset>-45720</wp:posOffset>
            </wp:positionH>
            <wp:positionV relativeFrom="page">
              <wp:posOffset>5492115</wp:posOffset>
            </wp:positionV>
            <wp:extent cx="1771650" cy="1211092"/>
            <wp:effectExtent l="0" t="0" r="0" b="8255"/>
            <wp:wrapNone/>
            <wp:docPr id="2079405696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5097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11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6400A" w14:textId="75C47CB1" w:rsidR="00886C7E" w:rsidRDefault="00886C7E" w:rsidP="00886C7E">
      <w:pPr>
        <w:pStyle w:val="BodyText"/>
      </w:pPr>
      <w:r>
        <w:t>You will need to go to the hospital right away if you have sepsis.</w:t>
      </w:r>
    </w:p>
    <w:p w14:paraId="293E2384" w14:textId="3BCB4477" w:rsidR="00477C3A" w:rsidRDefault="004764C7" w:rsidP="00886C7E">
      <w:pPr>
        <w:pStyle w:val="BodyText"/>
      </w:pPr>
      <w:r w:rsidRPr="008220AB">
        <w:rPr>
          <w:noProof/>
        </w:rPr>
        <w:drawing>
          <wp:anchor distT="0" distB="0" distL="114300" distR="114300" simplePos="0" relativeHeight="251792384" behindDoc="0" locked="0" layoutInCell="1" allowOverlap="1" wp14:anchorId="04A98E30" wp14:editId="2AC9217D">
            <wp:simplePos x="0" y="0"/>
            <wp:positionH relativeFrom="margin">
              <wp:posOffset>2598</wp:posOffset>
            </wp:positionH>
            <wp:positionV relativeFrom="page">
              <wp:posOffset>7035916</wp:posOffset>
            </wp:positionV>
            <wp:extent cx="1646613" cy="1722474"/>
            <wp:effectExtent l="0" t="0" r="0" b="0"/>
            <wp:wrapNone/>
            <wp:docPr id="16737680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6808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613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87F24" w14:textId="70B71C72" w:rsidR="00477C3A" w:rsidRDefault="00477C3A" w:rsidP="00886C7E">
      <w:pPr>
        <w:pStyle w:val="BodyText"/>
      </w:pPr>
    </w:p>
    <w:p w14:paraId="12999386" w14:textId="08FFE160" w:rsidR="00B10E92" w:rsidRDefault="00477C3A" w:rsidP="00477C3A">
      <w:pPr>
        <w:pStyle w:val="BodyText"/>
      </w:pPr>
      <w:r>
        <w:t xml:space="preserve">You can </w:t>
      </w:r>
      <w:r w:rsidR="00650835">
        <w:t>phone</w:t>
      </w:r>
      <w:r>
        <w:t xml:space="preserve"> </w:t>
      </w:r>
      <w:r w:rsidRPr="00477C3A">
        <w:rPr>
          <w:b/>
          <w:bCs/>
        </w:rPr>
        <w:t>111</w:t>
      </w:r>
      <w:r>
        <w:t xml:space="preserve"> for emergency services to take you to hospital.</w:t>
      </w:r>
    </w:p>
    <w:p w14:paraId="5B75DEBD" w14:textId="77777777" w:rsidR="00B10E92" w:rsidRDefault="00B10E92">
      <w:pPr>
        <w:spacing w:line="240" w:lineRule="auto"/>
        <w:ind w:left="0"/>
      </w:pPr>
      <w:r>
        <w:br w:type="page"/>
      </w:r>
    </w:p>
    <w:p w14:paraId="6AD304B8" w14:textId="35B77C8A" w:rsidR="00B10E92" w:rsidRDefault="00B10E92" w:rsidP="002E13AF">
      <w:pPr>
        <w:pStyle w:val="Heading1"/>
      </w:pPr>
      <w:bookmarkStart w:id="9" w:name="_Where_to_find"/>
      <w:bookmarkEnd w:id="9"/>
      <w:r>
        <w:lastRenderedPageBreak/>
        <w:t xml:space="preserve">Where to find </w:t>
      </w:r>
      <w:proofErr w:type="gramStart"/>
      <w:r>
        <w:t xml:space="preserve">more </w:t>
      </w:r>
      <w:r w:rsidR="004C5870">
        <w:t>Easy</w:t>
      </w:r>
      <w:proofErr w:type="gramEnd"/>
      <w:r w:rsidR="004C5870">
        <w:t xml:space="preserve"> Read </w:t>
      </w:r>
      <w:r w:rsidR="002E13AF">
        <w:br/>
      </w:r>
      <w:r>
        <w:t>information</w:t>
      </w:r>
      <w:r w:rsidR="00B041F5">
        <w:t xml:space="preserve"> about sepsis</w:t>
      </w:r>
    </w:p>
    <w:p w14:paraId="3B74455A" w14:textId="5C0032B4" w:rsidR="00B041F5" w:rsidRDefault="00F75584" w:rsidP="00B041F5">
      <w:pPr>
        <w:pStyle w:val="BodyText"/>
        <w:rPr>
          <w:lang w:val="en-NZ"/>
        </w:rPr>
      </w:pPr>
      <w:r>
        <w:rPr>
          <w:noProof/>
          <w:lang w:val="en-NZ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0EA605C6" wp14:editId="51B64A60">
                <wp:simplePos x="0" y="0"/>
                <wp:positionH relativeFrom="column">
                  <wp:posOffset>-105641</wp:posOffset>
                </wp:positionH>
                <wp:positionV relativeFrom="paragraph">
                  <wp:posOffset>491952</wp:posOffset>
                </wp:positionV>
                <wp:extent cx="1881967" cy="2635423"/>
                <wp:effectExtent l="19050" t="19050" r="23495" b="12700"/>
                <wp:wrapNone/>
                <wp:docPr id="169518053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1967" cy="2635423"/>
                          <a:chOff x="0" y="0"/>
                          <a:chExt cx="1881967" cy="2635423"/>
                        </a:xfrm>
                      </wpg:grpSpPr>
                      <pic:pic xmlns:pic="http://schemas.openxmlformats.org/drawingml/2006/picture">
                        <pic:nvPicPr>
                          <pic:cNvPr id="85482039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839971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582" y="969818"/>
                            <a:ext cx="1175385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6E0E517" id="Group 16" o:spid="_x0000_s1026" style="position:absolute;margin-left:-8.3pt;margin-top:38.75pt;width:148.2pt;height:207.5pt;z-index:251998208" coordsize="18819,26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">
                <v:shape id="Picture 3" o:spid="_x0000_s1027" type="#_x0000_t75" style="position:absolute;width:11582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" stroked="t" strokecolor="#bfbfbf [2412]">
                  <v:imagedata r:id="rId106" o:title=""/>
                  <v:path arrowok="t"/>
                </v:shape>
                <v:shape id="Picture 4" o:spid="_x0000_s1028" type="#_x0000_t75" style="position:absolute;left:7065;top:9698;width:11754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" stroked="t" strokecolor="#bfbfbf [2412]">
                  <v:imagedata r:id="rId107" o:title=""/>
                  <v:path arrowok="t"/>
                </v:shape>
              </v:group>
            </w:pict>
          </mc:Fallback>
        </mc:AlternateContent>
      </w:r>
    </w:p>
    <w:p w14:paraId="76956549" w14:textId="5B8C0200" w:rsidR="00B041F5" w:rsidRDefault="00B041F5" w:rsidP="00B041F5">
      <w:pPr>
        <w:pStyle w:val="BodyText"/>
        <w:rPr>
          <w:lang w:val="en-NZ"/>
        </w:rPr>
      </w:pPr>
    </w:p>
    <w:p w14:paraId="5C5B8852" w14:textId="10E2C596" w:rsidR="00B041F5" w:rsidRDefault="00B041F5" w:rsidP="00B041F5">
      <w:pPr>
        <w:pStyle w:val="BodyText"/>
        <w:rPr>
          <w:lang w:val="en-NZ"/>
        </w:rPr>
      </w:pPr>
      <w:r>
        <w:rPr>
          <w:lang w:val="en-NZ"/>
        </w:rPr>
        <w:t>There are 2 other Easy Read documents about sepsis</w:t>
      </w:r>
      <w:r w:rsidR="00373640">
        <w:rPr>
          <w:lang w:val="en-NZ"/>
        </w:rPr>
        <w:t xml:space="preserve"> called</w:t>
      </w:r>
      <w:r>
        <w:rPr>
          <w:lang w:val="en-NZ"/>
        </w:rPr>
        <w:t>:</w:t>
      </w:r>
    </w:p>
    <w:p w14:paraId="3EF4E331" w14:textId="178B23FC" w:rsidR="00B041F5" w:rsidRPr="001805A4" w:rsidRDefault="00B041F5" w:rsidP="00B041F5">
      <w:pPr>
        <w:pStyle w:val="Listtoplevel"/>
        <w:rPr>
          <w:b/>
          <w:bCs/>
        </w:rPr>
      </w:pPr>
      <w:r w:rsidRPr="001805A4">
        <w:rPr>
          <w:b/>
          <w:bCs/>
        </w:rPr>
        <w:t>In hospital with sepsis</w:t>
      </w:r>
    </w:p>
    <w:p w14:paraId="53BCB77A" w14:textId="739DB0DE" w:rsidR="00B041F5" w:rsidRDefault="00B041F5" w:rsidP="00B041F5">
      <w:pPr>
        <w:pStyle w:val="Listtoplevel"/>
      </w:pPr>
      <w:r w:rsidRPr="001805A4">
        <w:rPr>
          <w:b/>
          <w:bCs/>
        </w:rPr>
        <w:t>Recovering from sepsis</w:t>
      </w:r>
      <w:r>
        <w:t>.</w:t>
      </w:r>
    </w:p>
    <w:p w14:paraId="09D793A6" w14:textId="77777777" w:rsidR="00B041F5" w:rsidRDefault="00B041F5" w:rsidP="00B041F5">
      <w:pPr>
        <w:pStyle w:val="BodyText"/>
        <w:rPr>
          <w:lang w:val="en-NZ"/>
        </w:rPr>
      </w:pPr>
    </w:p>
    <w:p w14:paraId="2E47EFFE" w14:textId="089BAB35" w:rsidR="00B041F5" w:rsidRDefault="00373640" w:rsidP="00B041F5">
      <w:pPr>
        <w:pStyle w:val="BodyText"/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971584" behindDoc="0" locked="0" layoutInCell="1" allowOverlap="1" wp14:anchorId="0F6A32E3" wp14:editId="01EC1CD5">
            <wp:simplePos x="0" y="0"/>
            <wp:positionH relativeFrom="margin">
              <wp:posOffset>109913</wp:posOffset>
            </wp:positionH>
            <wp:positionV relativeFrom="page">
              <wp:posOffset>5499735</wp:posOffset>
            </wp:positionV>
            <wp:extent cx="1371600" cy="1371600"/>
            <wp:effectExtent l="0" t="0" r="0" b="0"/>
            <wp:wrapNone/>
            <wp:docPr id="1819905451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0545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EAEF4" w14:textId="3A5C7906" w:rsidR="00B041F5" w:rsidRDefault="00B041F5" w:rsidP="00B041F5">
      <w:pPr>
        <w:pStyle w:val="BodyText"/>
        <w:rPr>
          <w:b/>
          <w:bCs/>
        </w:rPr>
      </w:pPr>
      <w:r>
        <w:rPr>
          <w:lang w:val="en-NZ"/>
        </w:rPr>
        <w:t>You can find these Easy Read at:</w:t>
      </w:r>
      <w:r>
        <w:rPr>
          <w:lang w:val="en-NZ"/>
        </w:rPr>
        <w:br/>
      </w:r>
      <w:r>
        <w:rPr>
          <w:lang w:val="en-NZ"/>
        </w:rPr>
        <w:br/>
      </w:r>
      <w:hyperlink r:id="rId109" w:history="1">
        <w:r w:rsidRPr="005D6A98">
          <w:rPr>
            <w:rStyle w:val="Hyperlink"/>
            <w:b/>
            <w:bCs/>
            <w:color w:val="auto"/>
            <w:u w:val="none"/>
          </w:rPr>
          <w:t>https://hqsc-sepsis-whanau</w:t>
        </w:r>
      </w:hyperlink>
    </w:p>
    <w:p w14:paraId="0D1EB596" w14:textId="77777777" w:rsidR="00B10E92" w:rsidRDefault="00B10E92">
      <w:pPr>
        <w:spacing w:line="240" w:lineRule="auto"/>
        <w:ind w:left="0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br w:type="page"/>
      </w:r>
    </w:p>
    <w:p w14:paraId="73D22CDD" w14:textId="6322D60C" w:rsidR="001507CD" w:rsidRDefault="007A6FB5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EA62598" wp14:editId="1B710EB1">
                <wp:simplePos x="0" y="0"/>
                <wp:positionH relativeFrom="margin">
                  <wp:posOffset>-346364</wp:posOffset>
                </wp:positionH>
                <wp:positionV relativeFrom="paragraph">
                  <wp:posOffset>-263235</wp:posOffset>
                </wp:positionV>
                <wp:extent cx="6234430" cy="9034664"/>
                <wp:effectExtent l="0" t="0" r="13970" b="1460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03466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5EE06FD" id="Rectangle: Rounded Corners 24" o:spid="_x0000_s1026" alt="&quot;&quot;" style="position:absolute;margin-left:-27.25pt;margin-top:-20.75pt;width:490.9pt;height:711.4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" filled="f" strokecolor="windowTex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876352" behindDoc="0" locked="0" layoutInCell="1" allowOverlap="1" wp14:anchorId="055398EE" wp14:editId="26084E1E">
            <wp:simplePos x="0" y="0"/>
            <wp:positionH relativeFrom="margin">
              <wp:posOffset>31230</wp:posOffset>
            </wp:positionH>
            <wp:positionV relativeFrom="paragraph">
              <wp:posOffset>-50800</wp:posOffset>
            </wp:positionV>
            <wp:extent cx="1098550" cy="934330"/>
            <wp:effectExtent l="0" t="0" r="6350" b="0"/>
            <wp:wrapNone/>
            <wp:docPr id="1491400221" name="Picture 149140022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00221" name="Picture 149140022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93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CD" w:rsidRPr="00316DBA">
        <w:rPr>
          <w:rFonts w:eastAsia="Times New Roman" w:cs="Arial"/>
          <w:sz w:val="28"/>
          <w:szCs w:val="28"/>
          <w:lang w:eastAsia="en-NZ"/>
        </w:rPr>
        <w:t>This information has been written by</w:t>
      </w:r>
      <w:r w:rsidR="001507CD" w:rsidRPr="001507CD">
        <w:rPr>
          <w:rFonts w:eastAsia="Times New Roman" w:cs="Arial"/>
          <w:i/>
          <w:iCs/>
          <w:sz w:val="28"/>
          <w:szCs w:val="28"/>
          <w:lang w:eastAsia="en-NZ"/>
        </w:rPr>
        <w:t xml:space="preserve"> </w:t>
      </w:r>
      <w:r w:rsidR="00650835" w:rsidRPr="001507CD">
        <w:rPr>
          <w:rFonts w:eastAsia="Times New Roman" w:cs="Arial"/>
          <w:sz w:val="28"/>
          <w:szCs w:val="28"/>
          <w:lang w:eastAsia="en-NZ"/>
        </w:rPr>
        <w:t xml:space="preserve">Health Quality </w:t>
      </w:r>
      <w:r w:rsidR="001A49B2">
        <w:rPr>
          <w:rFonts w:eastAsia="Times New Roman" w:cs="Arial"/>
          <w:sz w:val="28"/>
          <w:szCs w:val="28"/>
          <w:lang w:eastAsia="en-NZ"/>
        </w:rPr>
        <w:t>&amp;</w:t>
      </w:r>
      <w:r w:rsidR="00650835" w:rsidRPr="001507CD">
        <w:rPr>
          <w:rFonts w:eastAsia="Times New Roman" w:cs="Arial"/>
          <w:sz w:val="28"/>
          <w:szCs w:val="28"/>
          <w:lang w:eastAsia="en-NZ"/>
        </w:rPr>
        <w:t xml:space="preserve"> Safety Commission </w:t>
      </w:r>
      <w:r w:rsidR="001507CD" w:rsidRPr="001507CD">
        <w:rPr>
          <w:rFonts w:eastAsia="Times New Roman" w:cs="Arial"/>
          <w:sz w:val="28"/>
          <w:szCs w:val="28"/>
          <w:lang w:eastAsia="en-NZ"/>
        </w:rPr>
        <w:t xml:space="preserve">Te </w:t>
      </w:r>
      <w:r w:rsidR="00DF2AEE" w:rsidRPr="001507CD">
        <w:rPr>
          <w:rFonts w:eastAsia="Times New Roman" w:cs="Arial"/>
          <w:sz w:val="28"/>
          <w:szCs w:val="28"/>
          <w:lang w:eastAsia="en-NZ"/>
        </w:rPr>
        <w:t>T</w:t>
      </w:r>
      <w:r w:rsidR="00DF2AEE">
        <w:rPr>
          <w:rFonts w:eastAsia="Times New Roman" w:cs="Arial"/>
          <w:sz w:val="28"/>
          <w:szCs w:val="28"/>
          <w:lang w:eastAsia="en-NZ"/>
        </w:rPr>
        <w:t>ā</w:t>
      </w:r>
      <w:r w:rsidR="00DF2AEE" w:rsidRPr="001507CD">
        <w:rPr>
          <w:rFonts w:eastAsia="Times New Roman" w:cs="Arial"/>
          <w:sz w:val="28"/>
          <w:szCs w:val="28"/>
          <w:lang w:eastAsia="en-NZ"/>
        </w:rPr>
        <w:t>h</w:t>
      </w:r>
      <w:r w:rsidR="00DF2AEE">
        <w:rPr>
          <w:rFonts w:eastAsia="Times New Roman" w:cs="Arial"/>
          <w:sz w:val="28"/>
          <w:szCs w:val="28"/>
          <w:lang w:eastAsia="en-NZ"/>
        </w:rPr>
        <w:t xml:space="preserve">ū </w:t>
      </w:r>
      <w:r w:rsidR="001507CD" w:rsidRPr="001507CD">
        <w:rPr>
          <w:rFonts w:eastAsia="Times New Roman" w:cs="Arial"/>
          <w:sz w:val="28"/>
          <w:szCs w:val="28"/>
          <w:lang w:eastAsia="en-NZ"/>
        </w:rPr>
        <w:t>Hauora</w:t>
      </w:r>
      <w:r w:rsidR="001507CD">
        <w:rPr>
          <w:rFonts w:eastAsia="Times New Roman" w:cs="Arial"/>
          <w:sz w:val="28"/>
          <w:szCs w:val="28"/>
          <w:lang w:eastAsia="en-NZ"/>
        </w:rPr>
        <w:t>.</w:t>
      </w:r>
    </w:p>
    <w:p w14:paraId="0DCA6438" w14:textId="7EEE042C" w:rsidR="007A6FB5" w:rsidRDefault="007A6FB5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754BEA4D" wp14:editId="52806017">
            <wp:simplePos x="0" y="0"/>
            <wp:positionH relativeFrom="column">
              <wp:posOffset>-55880</wp:posOffset>
            </wp:positionH>
            <wp:positionV relativeFrom="paragraph">
              <wp:posOffset>398780</wp:posOffset>
            </wp:positionV>
            <wp:extent cx="1606550" cy="589280"/>
            <wp:effectExtent l="0" t="0" r="0" b="1270"/>
            <wp:wrapThrough wrapText="bothSides">
              <wp:wrapPolygon edited="0">
                <wp:start x="3330" y="0"/>
                <wp:lineTo x="0" y="0"/>
                <wp:lineTo x="0" y="14664"/>
                <wp:lineTo x="512" y="20250"/>
                <wp:lineTo x="1793" y="20948"/>
                <wp:lineTo x="6659" y="20948"/>
                <wp:lineTo x="14343" y="20948"/>
                <wp:lineTo x="21258" y="16060"/>
                <wp:lineTo x="21258" y="698"/>
                <wp:lineTo x="4866" y="0"/>
                <wp:lineTo x="3330" y="0"/>
              </wp:wrapPolygon>
            </wp:wrapThrough>
            <wp:docPr id="17800144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467DC" w14:textId="573FC938" w:rsidR="000C49F4" w:rsidRPr="00316DBA" w:rsidRDefault="007A6FB5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t xml:space="preserve">The Health Quality </w:t>
      </w:r>
      <w:r w:rsidR="001A49B2">
        <w:rPr>
          <w:rFonts w:eastAsia="Times New Roman" w:cs="Arial"/>
          <w:sz w:val="28"/>
          <w:szCs w:val="28"/>
          <w:lang w:eastAsia="en-NZ"/>
        </w:rPr>
        <w:t>&amp;</w:t>
      </w:r>
      <w:r>
        <w:rPr>
          <w:rFonts w:eastAsia="Times New Roman" w:cs="Arial"/>
          <w:sz w:val="28"/>
          <w:szCs w:val="28"/>
          <w:lang w:eastAsia="en-NZ"/>
        </w:rPr>
        <w:t xml:space="preserve"> Safety Commission is part of the New Zealand Government. </w:t>
      </w:r>
    </w:p>
    <w:p w14:paraId="61102307" w14:textId="77777777" w:rsidR="001507CD" w:rsidRPr="00316DBA" w:rsidRDefault="001507CD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431CB06A" w14:textId="77777777" w:rsidR="001507CD" w:rsidRPr="00316DBA" w:rsidRDefault="001507CD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784192" behindDoc="0" locked="0" layoutInCell="1" allowOverlap="1" wp14:anchorId="5C9BFBF5" wp14:editId="417B85A3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3EA8A96D" w14:textId="77777777" w:rsidR="001507CD" w:rsidRPr="00316DBA" w:rsidRDefault="001507CD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 wp14:anchorId="7D553C1E" wp14:editId="7996D364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8890C" w14:textId="77777777" w:rsidR="001507CD" w:rsidRPr="00316DBA" w:rsidRDefault="001507CD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162E7205" w14:textId="77777777" w:rsidR="001507CD" w:rsidRPr="00316DBA" w:rsidRDefault="001507CD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780096" behindDoc="0" locked="0" layoutInCell="1" allowOverlap="1" wp14:anchorId="21BA7EFD" wp14:editId="100E9B86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8E96F" w14:textId="77777777" w:rsidR="001507CD" w:rsidRPr="00316DBA" w:rsidRDefault="001507CD" w:rsidP="001507CD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328002F8" w14:textId="77777777" w:rsidR="001507CD" w:rsidRPr="00316DBA" w:rsidRDefault="001507CD" w:rsidP="001507CD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2EFA1F36" wp14:editId="5A711760">
                <wp:simplePos x="0" y="0"/>
                <wp:positionH relativeFrom="column">
                  <wp:posOffset>-132080</wp:posOffset>
                </wp:positionH>
                <wp:positionV relativeFrom="paragraph">
                  <wp:posOffset>201930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26D9804" id="Group 3" o:spid="_x0000_s1026" alt="Photosymbols logo with a Professional Licence number 410887559." style="position:absolute;margin-left:-10.4pt;margin-top:15.9pt;width:132pt;height:36pt;z-index:251789312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KiuqEX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116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117" o:title="" croptop=".65625"/>
                </v:shape>
              </v:group>
            </w:pict>
          </mc:Fallback>
        </mc:AlternateContent>
      </w:r>
    </w:p>
    <w:p w14:paraId="73FEAE0C" w14:textId="77777777" w:rsidR="001507CD" w:rsidRPr="00316DBA" w:rsidRDefault="001507CD" w:rsidP="001507CD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0C67E6EB" w14:textId="77777777" w:rsidR="001507CD" w:rsidRPr="00316DBA" w:rsidRDefault="001507CD" w:rsidP="001507CD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09126FDC" w14:textId="77777777" w:rsidR="001507CD" w:rsidRPr="00316DBA" w:rsidRDefault="001507CD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785216" behindDoc="1" locked="0" layoutInCell="1" allowOverlap="1" wp14:anchorId="391BA5CF" wp14:editId="3AC28878">
            <wp:simplePos x="0" y="0"/>
            <wp:positionH relativeFrom="margin">
              <wp:posOffset>219075</wp:posOffset>
            </wp:positionH>
            <wp:positionV relativeFrom="paragraph">
              <wp:posOffset>81280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2359FE06" w14:textId="77777777" w:rsidR="001507CD" w:rsidRPr="00316DBA" w:rsidRDefault="001507CD" w:rsidP="001507CD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4E73015F" w14:textId="77777777" w:rsidR="001507CD" w:rsidRPr="00316DBA" w:rsidRDefault="001507CD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2D088782" w14:textId="77777777" w:rsidR="001507CD" w:rsidRPr="00316DBA" w:rsidRDefault="001507CD" w:rsidP="001507CD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3B435294" w14:textId="34546C7E" w:rsidR="001507CD" w:rsidRPr="00316DBA" w:rsidRDefault="007A6FB5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786240" behindDoc="0" locked="0" layoutInCell="1" allowOverlap="1" wp14:anchorId="5EA5E5B6" wp14:editId="53FA3DA8">
            <wp:simplePos x="0" y="0"/>
            <wp:positionH relativeFrom="column">
              <wp:posOffset>752475</wp:posOffset>
            </wp:positionH>
            <wp:positionV relativeFrom="paragraph">
              <wp:posOffset>121516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CD"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788288" behindDoc="0" locked="0" layoutInCell="1" allowOverlap="1" wp14:anchorId="53BE2DEC" wp14:editId="468F1148">
            <wp:simplePos x="0" y="0"/>
            <wp:positionH relativeFrom="column">
              <wp:posOffset>-95250</wp:posOffset>
            </wp:positionH>
            <wp:positionV relativeFrom="paragraph">
              <wp:posOffset>115454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CD" w:rsidRPr="00316DBA">
        <w:rPr>
          <w:rFonts w:eastAsia="Times New Roman" w:cs="Arial"/>
          <w:sz w:val="28"/>
          <w:szCs w:val="28"/>
          <w:lang w:eastAsia="en-NZ"/>
        </w:rPr>
        <w:t>Huriana</w:t>
      </w:r>
      <w:r w:rsidR="001507CD"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20C3D521" w14:textId="6357A4A6" w:rsidR="001507CD" w:rsidRPr="00316DBA" w:rsidRDefault="001507CD" w:rsidP="001507CD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13D412E8" w14:textId="77777777" w:rsidR="001507CD" w:rsidRPr="00316DBA" w:rsidRDefault="001507CD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49E5FF6F" w14:textId="77777777" w:rsidR="001507CD" w:rsidRPr="00316DBA" w:rsidRDefault="001507CD" w:rsidP="001507CD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17852529" w14:textId="0934E1C9" w:rsidR="001507CD" w:rsidRPr="00316DBA" w:rsidRDefault="007A6FB5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787264" behindDoc="0" locked="0" layoutInCell="1" allowOverlap="1" wp14:anchorId="13D00BBF" wp14:editId="421C3C9C">
            <wp:simplePos x="0" y="0"/>
            <wp:positionH relativeFrom="column">
              <wp:posOffset>111125</wp:posOffset>
            </wp:positionH>
            <wp:positionV relativeFrom="paragraph">
              <wp:posOffset>210820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CD"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69EF5595" w14:textId="39B0FEB6" w:rsidR="001507CD" w:rsidRPr="00316DBA" w:rsidRDefault="001507CD" w:rsidP="001507CD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1DB31E1B" w14:textId="068A7847" w:rsidR="001507CD" w:rsidRPr="00316DBA" w:rsidRDefault="001507CD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7B96B7A3" w14:textId="77777777" w:rsidR="001507CD" w:rsidRPr="00316DBA" w:rsidRDefault="001507CD" w:rsidP="001507CD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00FF381" w14:textId="77777777" w:rsidR="001507CD" w:rsidRPr="00316DBA" w:rsidRDefault="001507CD" w:rsidP="001507CD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02FBB3FD" w14:textId="77777777" w:rsidR="00342D6B" w:rsidRDefault="00342D6B" w:rsidP="0027126C">
      <w:pPr>
        <w:ind w:left="0"/>
      </w:pPr>
    </w:p>
    <w:sectPr w:rsidR="00342D6B" w:rsidSect="00315307">
      <w:footerReference w:type="even" r:id="rId122"/>
      <w:footerReference w:type="default" r:id="rId123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C41C" w14:textId="77777777" w:rsidR="00C60077" w:rsidRDefault="00C60077">
      <w:pPr>
        <w:spacing w:line="240" w:lineRule="auto"/>
      </w:pPr>
      <w:r>
        <w:separator/>
      </w:r>
    </w:p>
  </w:endnote>
  <w:endnote w:type="continuationSeparator" w:id="0">
    <w:p w14:paraId="0EF8478E" w14:textId="77777777" w:rsidR="00C60077" w:rsidRDefault="00C60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8C961C" w14:textId="12BF8152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676406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D69A9" w14:textId="2EDB8AD1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F5B6EDB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044F" w14:textId="77777777" w:rsidR="00C60077" w:rsidRDefault="00C60077">
      <w:pPr>
        <w:spacing w:line="240" w:lineRule="auto"/>
      </w:pPr>
      <w:r>
        <w:separator/>
      </w:r>
    </w:p>
  </w:footnote>
  <w:footnote w:type="continuationSeparator" w:id="0">
    <w:p w14:paraId="74998AD6" w14:textId="77777777" w:rsidR="00C60077" w:rsidRDefault="00C600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1A4F00B2"/>
    <w:multiLevelType w:val="hybridMultilevel"/>
    <w:tmpl w:val="A1BADB9E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6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4BC49A0"/>
    <w:multiLevelType w:val="hybridMultilevel"/>
    <w:tmpl w:val="A1745440"/>
    <w:lvl w:ilvl="0" w:tplc="82C436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3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05ADB"/>
    <w:multiLevelType w:val="multilevel"/>
    <w:tmpl w:val="B91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6"/>
  </w:num>
  <w:num w:numId="2" w16cid:durableId="1751925994">
    <w:abstractNumId w:val="2"/>
  </w:num>
  <w:num w:numId="3" w16cid:durableId="930426864">
    <w:abstractNumId w:val="11"/>
  </w:num>
  <w:num w:numId="4" w16cid:durableId="90706847">
    <w:abstractNumId w:val="12"/>
  </w:num>
  <w:num w:numId="5" w16cid:durableId="313334513">
    <w:abstractNumId w:val="8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10"/>
  </w:num>
  <w:num w:numId="9" w16cid:durableId="279923130">
    <w:abstractNumId w:val="1"/>
  </w:num>
  <w:num w:numId="10" w16cid:durableId="1141115467">
    <w:abstractNumId w:val="9"/>
  </w:num>
  <w:num w:numId="11" w16cid:durableId="1254901281">
    <w:abstractNumId w:val="0"/>
  </w:num>
  <w:num w:numId="12" w16cid:durableId="2111922917">
    <w:abstractNumId w:val="13"/>
  </w:num>
  <w:num w:numId="13" w16cid:durableId="570190621">
    <w:abstractNumId w:val="15"/>
  </w:num>
  <w:num w:numId="14" w16cid:durableId="707529358">
    <w:abstractNumId w:val="5"/>
  </w:num>
  <w:num w:numId="15" w16cid:durableId="544415424">
    <w:abstractNumId w:val="14"/>
  </w:num>
  <w:num w:numId="16" w16cid:durableId="290478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5B089A"/>
    <w:rsid w:val="000013CC"/>
    <w:rsid w:val="00002417"/>
    <w:rsid w:val="00005954"/>
    <w:rsid w:val="00005DB6"/>
    <w:rsid w:val="000064D2"/>
    <w:rsid w:val="000163D9"/>
    <w:rsid w:val="000227B4"/>
    <w:rsid w:val="0003092A"/>
    <w:rsid w:val="00036DF4"/>
    <w:rsid w:val="0004557B"/>
    <w:rsid w:val="00053985"/>
    <w:rsid w:val="00062C62"/>
    <w:rsid w:val="00070CB5"/>
    <w:rsid w:val="00082F8E"/>
    <w:rsid w:val="0008435F"/>
    <w:rsid w:val="00085E05"/>
    <w:rsid w:val="0009079F"/>
    <w:rsid w:val="00090942"/>
    <w:rsid w:val="000A3C46"/>
    <w:rsid w:val="000A5AED"/>
    <w:rsid w:val="000A6721"/>
    <w:rsid w:val="000B6CA5"/>
    <w:rsid w:val="000C49F4"/>
    <w:rsid w:val="000C704F"/>
    <w:rsid w:val="000D2B45"/>
    <w:rsid w:val="00104F7F"/>
    <w:rsid w:val="00107908"/>
    <w:rsid w:val="00111012"/>
    <w:rsid w:val="00122416"/>
    <w:rsid w:val="00124EA8"/>
    <w:rsid w:val="00143BDA"/>
    <w:rsid w:val="00144490"/>
    <w:rsid w:val="001507CD"/>
    <w:rsid w:val="00163BE6"/>
    <w:rsid w:val="00173089"/>
    <w:rsid w:val="001754F4"/>
    <w:rsid w:val="00182626"/>
    <w:rsid w:val="0018713D"/>
    <w:rsid w:val="0019770A"/>
    <w:rsid w:val="001A49B2"/>
    <w:rsid w:val="001B151A"/>
    <w:rsid w:val="001B4DD5"/>
    <w:rsid w:val="001D223E"/>
    <w:rsid w:val="001D4934"/>
    <w:rsid w:val="001E3429"/>
    <w:rsid w:val="00201791"/>
    <w:rsid w:val="00207FBE"/>
    <w:rsid w:val="00226C0D"/>
    <w:rsid w:val="00226F54"/>
    <w:rsid w:val="002413C6"/>
    <w:rsid w:val="00257D60"/>
    <w:rsid w:val="00261BF8"/>
    <w:rsid w:val="002631D2"/>
    <w:rsid w:val="00266B9F"/>
    <w:rsid w:val="0027126C"/>
    <w:rsid w:val="00280044"/>
    <w:rsid w:val="00284D0D"/>
    <w:rsid w:val="00286F39"/>
    <w:rsid w:val="002E13AF"/>
    <w:rsid w:val="002F7BA8"/>
    <w:rsid w:val="003012EE"/>
    <w:rsid w:val="00315307"/>
    <w:rsid w:val="00316DBA"/>
    <w:rsid w:val="003204CF"/>
    <w:rsid w:val="00323EB3"/>
    <w:rsid w:val="003428B0"/>
    <w:rsid w:val="00342D6B"/>
    <w:rsid w:val="0034338C"/>
    <w:rsid w:val="00356DAD"/>
    <w:rsid w:val="003631C1"/>
    <w:rsid w:val="00367017"/>
    <w:rsid w:val="00371C85"/>
    <w:rsid w:val="00373640"/>
    <w:rsid w:val="0037581A"/>
    <w:rsid w:val="00380AAF"/>
    <w:rsid w:val="003831EB"/>
    <w:rsid w:val="003870E1"/>
    <w:rsid w:val="003938ED"/>
    <w:rsid w:val="003D5F97"/>
    <w:rsid w:val="003D631D"/>
    <w:rsid w:val="003E4E64"/>
    <w:rsid w:val="003F07F7"/>
    <w:rsid w:val="003F1AB9"/>
    <w:rsid w:val="003F5628"/>
    <w:rsid w:val="004002D2"/>
    <w:rsid w:val="00405FB6"/>
    <w:rsid w:val="00426BE4"/>
    <w:rsid w:val="004336E2"/>
    <w:rsid w:val="004421A3"/>
    <w:rsid w:val="00443F67"/>
    <w:rsid w:val="00444ECF"/>
    <w:rsid w:val="00445F48"/>
    <w:rsid w:val="004479F2"/>
    <w:rsid w:val="004535B5"/>
    <w:rsid w:val="004567B0"/>
    <w:rsid w:val="004764C7"/>
    <w:rsid w:val="00477C3A"/>
    <w:rsid w:val="004A1A5E"/>
    <w:rsid w:val="004B04BC"/>
    <w:rsid w:val="004C5870"/>
    <w:rsid w:val="004F56C0"/>
    <w:rsid w:val="00503114"/>
    <w:rsid w:val="00503AD5"/>
    <w:rsid w:val="00510007"/>
    <w:rsid w:val="0051166F"/>
    <w:rsid w:val="00522E5E"/>
    <w:rsid w:val="0052563A"/>
    <w:rsid w:val="005405C8"/>
    <w:rsid w:val="005414E1"/>
    <w:rsid w:val="00570380"/>
    <w:rsid w:val="00577D24"/>
    <w:rsid w:val="005921AD"/>
    <w:rsid w:val="005A0854"/>
    <w:rsid w:val="005B089A"/>
    <w:rsid w:val="005C0020"/>
    <w:rsid w:val="005C4DB4"/>
    <w:rsid w:val="005D6A98"/>
    <w:rsid w:val="005E17F9"/>
    <w:rsid w:val="0060011B"/>
    <w:rsid w:val="00621884"/>
    <w:rsid w:val="006251B9"/>
    <w:rsid w:val="00625B56"/>
    <w:rsid w:val="0064667B"/>
    <w:rsid w:val="00650835"/>
    <w:rsid w:val="00665C70"/>
    <w:rsid w:val="00683296"/>
    <w:rsid w:val="006A662B"/>
    <w:rsid w:val="006B45FC"/>
    <w:rsid w:val="006C5C26"/>
    <w:rsid w:val="006C74B0"/>
    <w:rsid w:val="006D12ED"/>
    <w:rsid w:val="006E050D"/>
    <w:rsid w:val="007012DC"/>
    <w:rsid w:val="0070494A"/>
    <w:rsid w:val="00705CA3"/>
    <w:rsid w:val="007160F8"/>
    <w:rsid w:val="00734C63"/>
    <w:rsid w:val="00736E4E"/>
    <w:rsid w:val="00760DC8"/>
    <w:rsid w:val="00765C1A"/>
    <w:rsid w:val="00775304"/>
    <w:rsid w:val="007765F1"/>
    <w:rsid w:val="00780DD1"/>
    <w:rsid w:val="007829EC"/>
    <w:rsid w:val="00793FBF"/>
    <w:rsid w:val="007A6FB5"/>
    <w:rsid w:val="007B05F3"/>
    <w:rsid w:val="007B3F10"/>
    <w:rsid w:val="007C52CE"/>
    <w:rsid w:val="007C7764"/>
    <w:rsid w:val="007D3402"/>
    <w:rsid w:val="007E7233"/>
    <w:rsid w:val="007F7ECD"/>
    <w:rsid w:val="008065E6"/>
    <w:rsid w:val="0080731C"/>
    <w:rsid w:val="00817C89"/>
    <w:rsid w:val="008220AB"/>
    <w:rsid w:val="00840E1C"/>
    <w:rsid w:val="008607E2"/>
    <w:rsid w:val="00863D53"/>
    <w:rsid w:val="008848CB"/>
    <w:rsid w:val="00885E68"/>
    <w:rsid w:val="00886C7E"/>
    <w:rsid w:val="00887F23"/>
    <w:rsid w:val="00892C7B"/>
    <w:rsid w:val="00896A40"/>
    <w:rsid w:val="008A5D1A"/>
    <w:rsid w:val="008C3FEC"/>
    <w:rsid w:val="008D22EB"/>
    <w:rsid w:val="008D2B8F"/>
    <w:rsid w:val="008D437D"/>
    <w:rsid w:val="008F04FC"/>
    <w:rsid w:val="008F2C16"/>
    <w:rsid w:val="008F3499"/>
    <w:rsid w:val="00902880"/>
    <w:rsid w:val="009411B0"/>
    <w:rsid w:val="0094516C"/>
    <w:rsid w:val="00970CCF"/>
    <w:rsid w:val="00974E0B"/>
    <w:rsid w:val="0098180B"/>
    <w:rsid w:val="009B6E18"/>
    <w:rsid w:val="009D3529"/>
    <w:rsid w:val="009D52C7"/>
    <w:rsid w:val="009E16D4"/>
    <w:rsid w:val="009E178F"/>
    <w:rsid w:val="009E381D"/>
    <w:rsid w:val="009E72A8"/>
    <w:rsid w:val="009F1DDC"/>
    <w:rsid w:val="009F55EB"/>
    <w:rsid w:val="00A00DE2"/>
    <w:rsid w:val="00A00F5A"/>
    <w:rsid w:val="00A045D5"/>
    <w:rsid w:val="00A12915"/>
    <w:rsid w:val="00A1608E"/>
    <w:rsid w:val="00A16CD6"/>
    <w:rsid w:val="00A263BB"/>
    <w:rsid w:val="00A2743A"/>
    <w:rsid w:val="00A32B2B"/>
    <w:rsid w:val="00A45889"/>
    <w:rsid w:val="00A61626"/>
    <w:rsid w:val="00A67570"/>
    <w:rsid w:val="00A73F73"/>
    <w:rsid w:val="00A86EDC"/>
    <w:rsid w:val="00AC3D35"/>
    <w:rsid w:val="00B032E8"/>
    <w:rsid w:val="00B041F5"/>
    <w:rsid w:val="00B10E92"/>
    <w:rsid w:val="00B41D6B"/>
    <w:rsid w:val="00B50B0B"/>
    <w:rsid w:val="00B535E6"/>
    <w:rsid w:val="00B6465C"/>
    <w:rsid w:val="00B77621"/>
    <w:rsid w:val="00B81A2E"/>
    <w:rsid w:val="00B83387"/>
    <w:rsid w:val="00B8633F"/>
    <w:rsid w:val="00B90489"/>
    <w:rsid w:val="00BA71F1"/>
    <w:rsid w:val="00BB7148"/>
    <w:rsid w:val="00BC7E04"/>
    <w:rsid w:val="00BD34B6"/>
    <w:rsid w:val="00BE7D3D"/>
    <w:rsid w:val="00BF2A31"/>
    <w:rsid w:val="00BF52E7"/>
    <w:rsid w:val="00BF5DDC"/>
    <w:rsid w:val="00C200AE"/>
    <w:rsid w:val="00C214FE"/>
    <w:rsid w:val="00C56C00"/>
    <w:rsid w:val="00C5737D"/>
    <w:rsid w:val="00C60077"/>
    <w:rsid w:val="00C70995"/>
    <w:rsid w:val="00C77A3B"/>
    <w:rsid w:val="00C95193"/>
    <w:rsid w:val="00CA3074"/>
    <w:rsid w:val="00CB46FC"/>
    <w:rsid w:val="00CC747F"/>
    <w:rsid w:val="00CD0311"/>
    <w:rsid w:val="00CD1711"/>
    <w:rsid w:val="00CE7288"/>
    <w:rsid w:val="00D334B3"/>
    <w:rsid w:val="00D4058A"/>
    <w:rsid w:val="00D532EF"/>
    <w:rsid w:val="00D652D9"/>
    <w:rsid w:val="00D67451"/>
    <w:rsid w:val="00D74485"/>
    <w:rsid w:val="00D77AF4"/>
    <w:rsid w:val="00D82311"/>
    <w:rsid w:val="00D852B6"/>
    <w:rsid w:val="00D95D45"/>
    <w:rsid w:val="00DC31C8"/>
    <w:rsid w:val="00DC5D2A"/>
    <w:rsid w:val="00DC695B"/>
    <w:rsid w:val="00DD4175"/>
    <w:rsid w:val="00DE662E"/>
    <w:rsid w:val="00DF0BAC"/>
    <w:rsid w:val="00DF1617"/>
    <w:rsid w:val="00DF2AEE"/>
    <w:rsid w:val="00DF2E18"/>
    <w:rsid w:val="00E0038E"/>
    <w:rsid w:val="00E01729"/>
    <w:rsid w:val="00E02C06"/>
    <w:rsid w:val="00E120EA"/>
    <w:rsid w:val="00E17BF8"/>
    <w:rsid w:val="00E17D7F"/>
    <w:rsid w:val="00E204F3"/>
    <w:rsid w:val="00E20D63"/>
    <w:rsid w:val="00E25EA4"/>
    <w:rsid w:val="00E301CA"/>
    <w:rsid w:val="00E422EA"/>
    <w:rsid w:val="00E56A37"/>
    <w:rsid w:val="00E70E61"/>
    <w:rsid w:val="00E757C5"/>
    <w:rsid w:val="00E84903"/>
    <w:rsid w:val="00E86C32"/>
    <w:rsid w:val="00EA553C"/>
    <w:rsid w:val="00EA567F"/>
    <w:rsid w:val="00EC3187"/>
    <w:rsid w:val="00EC5F32"/>
    <w:rsid w:val="00EE1639"/>
    <w:rsid w:val="00EE7099"/>
    <w:rsid w:val="00EF4A04"/>
    <w:rsid w:val="00F05F40"/>
    <w:rsid w:val="00F139EE"/>
    <w:rsid w:val="00F1787D"/>
    <w:rsid w:val="00F20BCC"/>
    <w:rsid w:val="00F32DCE"/>
    <w:rsid w:val="00F44388"/>
    <w:rsid w:val="00F510E5"/>
    <w:rsid w:val="00F661FD"/>
    <w:rsid w:val="00F71202"/>
    <w:rsid w:val="00F75584"/>
    <w:rsid w:val="00F87859"/>
    <w:rsid w:val="00FA6B41"/>
    <w:rsid w:val="00FC1BD7"/>
    <w:rsid w:val="00FC2519"/>
    <w:rsid w:val="00FC63B6"/>
    <w:rsid w:val="3C1661D2"/>
    <w:rsid w:val="3C67A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7C04"/>
  <w15:chartTrackingRefBased/>
  <w15:docId w15:val="{21B84137-BF3D-4FEB-BA6B-EC2509EE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D77AF4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D6A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52C7"/>
    <w:rPr>
      <w:rFonts w:ascii="Arial" w:eastAsiaTheme="minorEastAsia" w:hAnsi="Arial"/>
      <w:sz w:val="32"/>
      <w:lang w:val="en-AU"/>
    </w:rPr>
  </w:style>
  <w:style w:type="character" w:styleId="Strong">
    <w:name w:val="Strong"/>
    <w:basedOn w:val="DefaultParagraphFont"/>
    <w:uiPriority w:val="22"/>
    <w:qFormat/>
    <w:rsid w:val="00B86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4.pn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99.png"/><Relationship Id="rId16" Type="http://schemas.openxmlformats.org/officeDocument/2006/relationships/image" Target="cid:image002.png@01DCFD7C.3225EAB0" TargetMode="External"/><Relationship Id="rId107" Type="http://schemas.openxmlformats.org/officeDocument/2006/relationships/image" Target="media/image95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jpeg"/><Relationship Id="rId123" Type="http://schemas.openxmlformats.org/officeDocument/2006/relationships/footer" Target="footer2.xml"/><Relationship Id="rId5" Type="http://schemas.openxmlformats.org/officeDocument/2006/relationships/numbering" Target="numbering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image" Target="media/image100.png"/><Relationship Id="rId118" Type="http://schemas.openxmlformats.org/officeDocument/2006/relationships/image" Target="media/image103.jpe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fontTable" Target="fontTable.xml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jpe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7.png"/><Relationship Id="rId114" Type="http://schemas.openxmlformats.org/officeDocument/2006/relationships/image" Target="media/image101.png"/><Relationship Id="rId119" Type="http://schemas.openxmlformats.org/officeDocument/2006/relationships/image" Target="media/image104.jpe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9" Type="http://schemas.openxmlformats.org/officeDocument/2006/relationships/image" Target="media/image27.png"/><Relationship Id="rId109" Type="http://schemas.openxmlformats.org/officeDocument/2006/relationships/hyperlink" Target="https://aus01.safelinks.protection.outlook.com/?url=https%3A%2F%2Fwww.hqsc.govt.nz%2Four-work%2Fimproved-service-delivery%2Fsepsis%2Fsepsis-resources-for-patients-and-whanau%2F&amp;data=05%7C02%7CJacqueline.Ryan%40hqsc.govt.nz%7C150b811d347b454d0fc908de94653bd0%7C701cefdf35f44444863855f0e12ab1c4%7C0%7C0%7C639111359704077289%7CUnknown%7CTWFpbGZsb3d8eyJFbXB0eU1hcGkiOnRydWUsIlYiOiIwLjAuMDAwMCIsIlAiOiJXaW4zMiIsIkFOIjoiTWFpbCIsIldUIjoyfQ%3D%3D%7C0%7C%7C%7C&amp;sdata=qYq3I7b4oqFpxSeRQ1yi70QKaPgJDG9oRe0zp4aA94Y%3D&amp;reserved=0" TargetMode="External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jpe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5.png"/><Relationship Id="rId125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image" Target="media/image59.png"/><Relationship Id="rId92" Type="http://schemas.openxmlformats.org/officeDocument/2006/relationships/image" Target="media/image80.jpe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8.png"/><Relationship Id="rId14" Type="http://schemas.openxmlformats.org/officeDocument/2006/relationships/image" Target="media/image4.png"/><Relationship Id="rId30" Type="http://schemas.openxmlformats.org/officeDocument/2006/relationships/image" Target="media/image19.png"/><Relationship Id="rId35" Type="http://schemas.openxmlformats.org/officeDocument/2006/relationships/image" Target="cid:image006.png@01DD0FD0.B581F4B0" TargetMode="External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jpeg"/><Relationship Id="rId121" Type="http://schemas.openxmlformats.org/officeDocument/2006/relationships/image" Target="media/image106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image" Target="media/image103.png"/><Relationship Id="rId20" Type="http://schemas.openxmlformats.org/officeDocument/2006/relationships/image" Target="media/image9.svg"/><Relationship Id="rId41" Type="http://schemas.openxmlformats.org/officeDocument/2006/relationships/image" Target="media/image29.png"/><Relationship Id="rId62" Type="http://schemas.openxmlformats.org/officeDocument/2006/relationships/image" Target="media/image50.jpe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8.jpeg"/><Relationship Id="rId15" Type="http://schemas.openxmlformats.org/officeDocument/2006/relationships/image" Target="media/image5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52" Type="http://schemas.openxmlformats.org/officeDocument/2006/relationships/image" Target="media/image40.jpe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%20H\Dropbox\Supporting%20documents\Templates%20and%20inserts\Easy%20Read%20Template%20Januar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f9904b-9bca-4a1b-aca3-78dad2044d15" xsi:nil="true"/>
    <lcf76f155ced4ddcb4097134ff3c332f xmlns="83c1f819-1d2e-4aad-8c9d-234667bc5029">
      <Terms xmlns="http://schemas.microsoft.com/office/infopath/2007/PartnerControls"/>
    </lcf76f155ced4ddcb4097134ff3c332f>
    <_dlc_DocId xmlns="bef9904b-9bca-4a1b-aca3-78dad2044d15">DOCS-1129490080-89819</_dlc_DocId>
    <_dlc_DocIdUrl xmlns="bef9904b-9bca-4a1b-aca3-78dad2044d15">
      <Url>https://hqsc.sharepoint.com/sites/dms-comms/_layouts/15/DocIdRedir.aspx?ID=DOCS-1129490080-89819</Url>
      <Description>DOCS-1129490080-89819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E1B8698701A45A5408FB75B1B86C4" ma:contentTypeVersion="16" ma:contentTypeDescription="Create a new document." ma:contentTypeScope="" ma:versionID="3878c2c4f63f1d45c189aa4cdb828954">
  <xsd:schema xmlns:xsd="http://www.w3.org/2001/XMLSchema" xmlns:xs="http://www.w3.org/2001/XMLSchema" xmlns:p="http://schemas.microsoft.com/office/2006/metadata/properties" xmlns:ns2="bef9904b-9bca-4a1b-aca3-78dad2044d15" xmlns:ns3="83c1f819-1d2e-4aad-8c9d-234667bc5029" targetNamespace="http://schemas.microsoft.com/office/2006/metadata/properties" ma:root="true" ma:fieldsID="47b89a2fca39e8de680f4c3111d88cd7" ns2:_="" ns3:_="">
    <xsd:import namespace="bef9904b-9bca-4a1b-aca3-78dad2044d15"/>
    <xsd:import namespace="83c1f819-1d2e-4aad-8c9d-234667bc502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9904b-9bca-4a1b-aca3-78dad2044d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db9ff5-9934-4329-8878-4e2d029385bb}" ma:internalName="TaxCatchAll" ma:showField="CatchAllData" ma:web="bef9904b-9bca-4a1b-aca3-78dad2044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1f819-1d2e-4aad-8c9d-234667bc5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067919-d045-4b34-bd75-563914e9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2F7BC-5143-429A-B9B5-CA7ADC08F6F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05D3A7D-0175-4B36-962C-F8BBFC02B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9F2EC-2AE3-4018-A388-82F9BE1C5EC1}">
  <ds:schemaRefs>
    <ds:schemaRef ds:uri="http://schemas.microsoft.com/office/2006/metadata/properties"/>
    <ds:schemaRef ds:uri="http://schemas.microsoft.com/office/infopath/2007/PartnerControls"/>
    <ds:schemaRef ds:uri="bef9904b-9bca-4a1b-aca3-78dad2044d15"/>
    <ds:schemaRef ds:uri="83c1f819-1d2e-4aad-8c9d-234667bc5029"/>
  </ds:schemaRefs>
</ds:datastoreItem>
</file>

<file path=customXml/itemProps4.xml><?xml version="1.0" encoding="utf-8"?>
<ds:datastoreItem xmlns:ds="http://schemas.openxmlformats.org/officeDocument/2006/customXml" ds:itemID="{9491D506-F425-4AEA-ACFC-18543BDC6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9904b-9bca-4a1b-aca3-78dad2044d15"/>
    <ds:schemaRef ds:uri="83c1f819-1d2e-4aad-8c9d-234667bc5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January 2026</Template>
  <TotalTime>3</TotalTime>
  <Pages>23</Pages>
  <Words>1297</Words>
  <Characters>5955</Characters>
  <Application>Microsoft Office Word</Application>
  <DocSecurity>0</DocSecurity>
  <Lines>496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</dc:creator>
  <cp:keywords/>
  <dc:description/>
  <cp:lastModifiedBy>Bronwen Wall</cp:lastModifiedBy>
  <cp:revision>3</cp:revision>
  <cp:lastPrinted>2026-07-16T02:11:00Z</cp:lastPrinted>
  <dcterms:created xsi:type="dcterms:W3CDTF">2026-08-11T04:11:00Z</dcterms:created>
  <dcterms:modified xsi:type="dcterms:W3CDTF">2026-08-11T20:09:00Z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0x010100843E1B8698701A45A5408FB75B1B86C4</vt:lpwstr>
  </property>
  <property fmtid="{D5CDD505-2E9C-101B-9397-08002B2CF9AE}" pid="3" name="_dlc_DocIdItemGuid">
    <vt:lpwstr>d5b6454d-7239-4c65-9753-0d00d9bf26bb</vt:lpwstr>
  </property>
  <property fmtid="{D5CDD505-2E9C-101B-9397-08002B2CF9AE}" pid="4" name="MediaServiceImageTags">
    <vt:lpwstr/>
  </property>
</Properties>
</file>