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D9AF" w14:textId="77777777" w:rsidR="00916A68" w:rsidRDefault="00916A68" w:rsidP="00916A68">
      <w:pPr>
        <w:rPr>
          <w:rFonts w:cs="Arial"/>
          <w:szCs w:val="32"/>
        </w:rPr>
      </w:pPr>
      <w:r>
        <w:rPr>
          <w:rFonts w:cs="Arial"/>
          <w:noProof/>
          <w:szCs w:val="32"/>
        </w:rPr>
        <w:drawing>
          <wp:anchor distT="0" distB="0" distL="114300" distR="114300" simplePos="0" relativeHeight="251945984" behindDoc="0" locked="0" layoutInCell="1" allowOverlap="1" wp14:anchorId="45C29378" wp14:editId="36592F3F">
            <wp:simplePos x="0" y="0"/>
            <wp:positionH relativeFrom="margin">
              <wp:posOffset>1662314</wp:posOffset>
            </wp:positionH>
            <wp:positionV relativeFrom="page">
              <wp:posOffset>539288</wp:posOffset>
            </wp:positionV>
            <wp:extent cx="2261235" cy="1130300"/>
            <wp:effectExtent l="0" t="0" r="0" b="0"/>
            <wp:wrapNone/>
            <wp:docPr id="923589204" name="Picture 56" descr=" The Sepsis Trust logo. Made up of the words Sepsis Trust NZ. Includes a decorative icon to the left of the wo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89204" name="Picture 56" descr=" The Sepsis Trust logo. Made up of the words Sepsis Trust NZ. Includes a decorative icon to the left of the words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44960" behindDoc="0" locked="0" layoutInCell="1" allowOverlap="1" wp14:anchorId="21CE04EA" wp14:editId="556C49D4">
            <wp:simplePos x="0" y="0"/>
            <wp:positionH relativeFrom="margin">
              <wp:posOffset>-319520</wp:posOffset>
            </wp:positionH>
            <wp:positionV relativeFrom="paragraph">
              <wp:posOffset>-378229</wp:posOffset>
            </wp:positionV>
            <wp:extent cx="1696720" cy="1442720"/>
            <wp:effectExtent l="0" t="0" r="0" b="5080"/>
            <wp:wrapNone/>
            <wp:docPr id="41" name="Picture 4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43936" behindDoc="0" locked="0" layoutInCell="1" allowOverlap="1" wp14:anchorId="32AE3A10" wp14:editId="6BF948D7">
            <wp:simplePos x="0" y="0"/>
            <wp:positionH relativeFrom="margin">
              <wp:posOffset>4739640</wp:posOffset>
            </wp:positionH>
            <wp:positionV relativeFrom="page">
              <wp:posOffset>373207</wp:posOffset>
            </wp:positionV>
            <wp:extent cx="1391920" cy="2089785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D0F99" w14:textId="77777777" w:rsidR="00916A68" w:rsidRDefault="00916A68" w:rsidP="00916A68">
      <w:pPr>
        <w:rPr>
          <w:rFonts w:cs="Arial"/>
          <w:szCs w:val="32"/>
        </w:rPr>
      </w:pPr>
    </w:p>
    <w:p w14:paraId="53EC58B1" w14:textId="77777777" w:rsidR="00916A68" w:rsidRDefault="00916A68" w:rsidP="00916A68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2D135EBC" w14:textId="77777777" w:rsidR="00916A68" w:rsidRDefault="00916A68" w:rsidP="00916A68">
      <w:pPr>
        <w:rPr>
          <w:rFonts w:cs="Arial"/>
          <w:szCs w:val="32"/>
        </w:rPr>
      </w:pPr>
    </w:p>
    <w:p w14:paraId="5B26235E" w14:textId="77777777" w:rsidR="00916A68" w:rsidRDefault="00916A68" w:rsidP="00916A68">
      <w:pPr>
        <w:rPr>
          <w:rFonts w:cs="Arial"/>
          <w:szCs w:val="32"/>
        </w:rPr>
      </w:pPr>
    </w:p>
    <w:p w14:paraId="6127BB84" w14:textId="77777777" w:rsidR="00916A68" w:rsidRPr="006F33C7" w:rsidRDefault="00916A68" w:rsidP="00916A68">
      <w:pPr>
        <w:ind w:left="0"/>
        <w:rPr>
          <w:rFonts w:cs="Arial"/>
          <w:b/>
          <w:sz w:val="60"/>
          <w:szCs w:val="60"/>
        </w:rPr>
      </w:pPr>
    </w:p>
    <w:p w14:paraId="4C51A625" w14:textId="6039B7B7" w:rsidR="00916A68" w:rsidRDefault="005E2972" w:rsidP="00916A68">
      <w:pPr>
        <w:pStyle w:val="Title"/>
      </w:pPr>
      <w:r>
        <w:t>In hospital with sepsis</w:t>
      </w:r>
    </w:p>
    <w:p w14:paraId="735FC88F" w14:textId="2287E7BB" w:rsidR="00916A68" w:rsidRDefault="005E2972" w:rsidP="00916A68">
      <w:pPr>
        <w:pStyle w:val="Title"/>
      </w:pPr>
      <w:r w:rsidRPr="00B10AB9">
        <w:rPr>
          <w:noProof/>
        </w:rPr>
        <w:drawing>
          <wp:anchor distT="0" distB="0" distL="114300" distR="114300" simplePos="0" relativeHeight="251867136" behindDoc="0" locked="0" layoutInCell="1" allowOverlap="1" wp14:anchorId="570D146D" wp14:editId="5E7A8FE9">
            <wp:simplePos x="0" y="0"/>
            <wp:positionH relativeFrom="margin">
              <wp:posOffset>789305</wp:posOffset>
            </wp:positionH>
            <wp:positionV relativeFrom="page">
              <wp:posOffset>4149956</wp:posOffset>
            </wp:positionV>
            <wp:extent cx="4145270" cy="4007458"/>
            <wp:effectExtent l="0" t="0" r="8255" b="0"/>
            <wp:wrapNone/>
            <wp:docPr id="1251515833" name="Picture 1" descr="A person in a bed in hospital. they are being moved in the bed through the hospital hallway by a staff m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15833" name="Picture 1" descr="A person in a bed in hospital. they are being moved in the bed through the hospital hallway by a staff member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70" cy="4007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DFE1A" w14:textId="77777777" w:rsidR="00916A68" w:rsidRDefault="00916A68" w:rsidP="00916A68">
      <w:pPr>
        <w:pStyle w:val="Title"/>
      </w:pPr>
    </w:p>
    <w:p w14:paraId="1429F182" w14:textId="77777777" w:rsidR="00916A68" w:rsidRDefault="00916A68" w:rsidP="00916A68">
      <w:pPr>
        <w:pStyle w:val="Datepublished"/>
      </w:pPr>
      <w:r>
        <w:br/>
      </w:r>
      <w:r>
        <w:br/>
      </w:r>
    </w:p>
    <w:p w14:paraId="2822B556" w14:textId="77777777" w:rsidR="00916A68" w:rsidRDefault="00916A68" w:rsidP="00916A68">
      <w:pPr>
        <w:pStyle w:val="Datepublished"/>
      </w:pPr>
    </w:p>
    <w:p w14:paraId="5693650E" w14:textId="77777777" w:rsidR="00916A68" w:rsidRDefault="00916A68" w:rsidP="00916A68">
      <w:pPr>
        <w:pStyle w:val="Datepublished"/>
      </w:pPr>
    </w:p>
    <w:p w14:paraId="6F98A87E" w14:textId="77777777" w:rsidR="00916A68" w:rsidRPr="00BF2A31" w:rsidRDefault="00916A68" w:rsidP="00916A68">
      <w:pPr>
        <w:pStyle w:val="Datepublished"/>
        <w:rPr>
          <w:sz w:val="28"/>
          <w:szCs w:val="10"/>
        </w:rPr>
      </w:pPr>
    </w:p>
    <w:p w14:paraId="4E84E4E1" w14:textId="77777777" w:rsidR="00916A68" w:rsidRPr="00021C90" w:rsidRDefault="00916A68" w:rsidP="00916A68">
      <w:pPr>
        <w:pStyle w:val="Datepublished"/>
        <w:rPr>
          <w:szCs w:val="44"/>
        </w:rPr>
      </w:pPr>
    </w:p>
    <w:p w14:paraId="5B4D765C" w14:textId="440E4C13" w:rsidR="00916A68" w:rsidRPr="00570380" w:rsidRDefault="00916A68" w:rsidP="00916A68">
      <w:pPr>
        <w:pStyle w:val="Datepublished"/>
      </w:pPr>
      <w:r w:rsidRPr="00570380">
        <w:t xml:space="preserve">Published: </w:t>
      </w:r>
      <w:r w:rsidR="00964DD7">
        <w:t>August</w:t>
      </w:r>
      <w:r>
        <w:t xml:space="preserve"> 2026</w:t>
      </w:r>
    </w:p>
    <w:p w14:paraId="04543CBB" w14:textId="7E85CAFF" w:rsidR="00F87859" w:rsidRDefault="00021C90" w:rsidP="00F87859">
      <w:pPr>
        <w:rPr>
          <w:rFonts w:cs="Arial"/>
          <w:szCs w:val="32"/>
        </w:rPr>
      </w:pPr>
      <w:r>
        <w:rPr>
          <w:noProof/>
        </w:rPr>
        <w:drawing>
          <wp:anchor distT="0" distB="0" distL="114300" distR="114300" simplePos="0" relativeHeight="251947008" behindDoc="1" locked="0" layoutInCell="1" allowOverlap="1" wp14:anchorId="1E8058D7" wp14:editId="16764693">
            <wp:simplePos x="0" y="0"/>
            <wp:positionH relativeFrom="column">
              <wp:posOffset>4237355</wp:posOffset>
            </wp:positionH>
            <wp:positionV relativeFrom="paragraph">
              <wp:posOffset>256193</wp:posOffset>
            </wp:positionV>
            <wp:extent cx="1606550" cy="589280"/>
            <wp:effectExtent l="0" t="0" r="0" b="1270"/>
            <wp:wrapNone/>
            <wp:docPr id="14744274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3D113" w14:textId="72CB83F9" w:rsidR="005F52B9" w:rsidRPr="00570380" w:rsidRDefault="005F52B9" w:rsidP="005F52B9">
      <w:pPr>
        <w:pStyle w:val="Heading1"/>
        <w:rPr>
          <w:noProof/>
          <w:lang w:val="en-NZ" w:eastAsia="en-NZ"/>
        </w:rPr>
      </w:pPr>
      <w:r>
        <w:rPr>
          <w:noProof/>
          <w:lang w:val="en-NZ" w:eastAsia="en-NZ"/>
        </w:rPr>
        <w:lastRenderedPageBreak/>
        <w:t>Before you start</w:t>
      </w:r>
    </w:p>
    <w:p w14:paraId="65D8A090" w14:textId="77777777" w:rsidR="005F52B9" w:rsidRDefault="005F52B9" w:rsidP="005F52B9"/>
    <w:p w14:paraId="4294AC46" w14:textId="11903B05" w:rsidR="005F52B9" w:rsidRDefault="004C6E95" w:rsidP="005F52B9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1910144" behindDoc="0" locked="0" layoutInCell="1" allowOverlap="1" wp14:anchorId="5FF2811E" wp14:editId="484BA800">
            <wp:simplePos x="0" y="0"/>
            <wp:positionH relativeFrom="margin">
              <wp:posOffset>0</wp:posOffset>
            </wp:positionH>
            <wp:positionV relativeFrom="paragraph">
              <wp:posOffset>201930</wp:posOffset>
            </wp:positionV>
            <wp:extent cx="1363345" cy="1927860"/>
            <wp:effectExtent l="0" t="0" r="8255" b="0"/>
            <wp:wrapNone/>
            <wp:docPr id="13" name="Picture 13" descr="A cartoon of a person reading a 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artoon of a person reading a paper&#10;&#10;Description automatically generated with low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1CBD9" w14:textId="62D49CCC" w:rsidR="005F52B9" w:rsidRDefault="005F52B9" w:rsidP="005F52B9">
      <w:r>
        <w:t>Some of the information in this document may make people:</w:t>
      </w:r>
    </w:p>
    <w:p w14:paraId="46163C8B" w14:textId="71A8D373" w:rsidR="005F52B9" w:rsidRDefault="005F52B9" w:rsidP="005F52B9">
      <w:pPr>
        <w:pStyle w:val="Listtoplevel"/>
      </w:pPr>
      <w:r>
        <w:t>upset</w:t>
      </w:r>
    </w:p>
    <w:p w14:paraId="5E1D6BDF" w14:textId="6DD083B2" w:rsidR="005F52B9" w:rsidRDefault="003F3054" w:rsidP="005F52B9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73594463" wp14:editId="3A7154C3">
                <wp:simplePos x="0" y="0"/>
                <wp:positionH relativeFrom="column">
                  <wp:posOffset>-106680</wp:posOffset>
                </wp:positionH>
                <wp:positionV relativeFrom="paragraph">
                  <wp:posOffset>554990</wp:posOffset>
                </wp:positionV>
                <wp:extent cx="2072640" cy="1981200"/>
                <wp:effectExtent l="0" t="0" r="0" b="0"/>
                <wp:wrapNone/>
                <wp:docPr id="172055507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2640" cy="1981200"/>
                          <a:chOff x="0" y="0"/>
                          <a:chExt cx="2072640" cy="1981200"/>
                        </a:xfrm>
                      </wpg:grpSpPr>
                      <pic:pic xmlns:pic="http://schemas.openxmlformats.org/drawingml/2006/picture">
                        <pic:nvPicPr>
                          <pic:cNvPr id="116887362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451842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8240" y="10668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94FD1F" id="Group 17" o:spid="_x0000_s1026" style="position:absolute;margin-left:-8.4pt;margin-top:43.7pt;width:163.2pt;height:156pt;z-index:251931648" coordsize="20726,1981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16611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">
                  <v:imagedata r:id="rId21" o:title=""/>
                </v:shape>
                <v:shape id="Graphic 4" o:spid="_x0000_s1028" type="#_x0000_t75" alt="Close with solid fill" style="position:absolute;left:11582;top:1066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">
                  <v:imagedata r:id="rId22" o:title="Close with solid fill"/>
                </v:shape>
              </v:group>
            </w:pict>
          </mc:Fallback>
        </mc:AlternateContent>
      </w:r>
      <w:r w:rsidR="005F52B9">
        <w:t>worried.</w:t>
      </w:r>
    </w:p>
    <w:p w14:paraId="29C03FE0" w14:textId="7DB04D27" w:rsidR="005F52B9" w:rsidRDefault="005F52B9" w:rsidP="005F52B9"/>
    <w:p w14:paraId="4F5F4380" w14:textId="77777777" w:rsidR="005F52B9" w:rsidRDefault="005F52B9" w:rsidP="005F52B9"/>
    <w:p w14:paraId="14AD5826" w14:textId="20148B1B" w:rsidR="005F52B9" w:rsidRDefault="005F52B9" w:rsidP="005F52B9">
      <w:r>
        <w:t>This information is not meant to scare anyone.</w:t>
      </w:r>
    </w:p>
    <w:p w14:paraId="591B6AB1" w14:textId="77777777" w:rsidR="005F52B9" w:rsidRDefault="005F52B9" w:rsidP="005F52B9"/>
    <w:p w14:paraId="0BD8EDAF" w14:textId="6FF70411" w:rsidR="005F52B9" w:rsidRDefault="005F52B9" w:rsidP="005F52B9"/>
    <w:p w14:paraId="1C22FCD6" w14:textId="74AAFC82" w:rsidR="005F52B9" w:rsidRDefault="004C6E95" w:rsidP="005F52B9">
      <w:r>
        <w:rPr>
          <w:noProof/>
        </w:rPr>
        <w:drawing>
          <wp:anchor distT="0" distB="0" distL="114300" distR="114300" simplePos="0" relativeHeight="251932672" behindDoc="0" locked="0" layoutInCell="1" allowOverlap="1" wp14:anchorId="5EA5F166" wp14:editId="28CD8BD1">
            <wp:simplePos x="0" y="0"/>
            <wp:positionH relativeFrom="column">
              <wp:posOffset>0</wp:posOffset>
            </wp:positionH>
            <wp:positionV relativeFrom="paragraph">
              <wp:posOffset>434975</wp:posOffset>
            </wp:positionV>
            <wp:extent cx="1706880" cy="1706880"/>
            <wp:effectExtent l="0" t="0" r="7620" b="0"/>
            <wp:wrapNone/>
            <wp:docPr id="3993080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08049" name="Picture 3993080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2B9">
        <w:t>This information does not mean the things in this document will happen to:</w:t>
      </w:r>
    </w:p>
    <w:p w14:paraId="054A624E" w14:textId="7263E82C" w:rsidR="005F52B9" w:rsidRDefault="005F52B9" w:rsidP="005F52B9">
      <w:pPr>
        <w:pStyle w:val="Listtoplevel"/>
      </w:pPr>
      <w:r>
        <w:t>you</w:t>
      </w:r>
    </w:p>
    <w:p w14:paraId="11AA0588" w14:textId="77777777" w:rsidR="005F52B9" w:rsidRDefault="005F52B9" w:rsidP="005F52B9">
      <w:pPr>
        <w:pStyle w:val="Listtoplevel"/>
      </w:pPr>
      <w:r>
        <w:t>people you know.</w:t>
      </w:r>
    </w:p>
    <w:p w14:paraId="42A2F8EA" w14:textId="77777777" w:rsidR="005F52B9" w:rsidRDefault="005F52B9" w:rsidP="005F52B9">
      <w:pPr>
        <w:spacing w:line="240" w:lineRule="auto"/>
        <w:ind w:left="0"/>
      </w:pPr>
      <w:r>
        <w:br w:type="page"/>
      </w:r>
    </w:p>
    <w:p w14:paraId="02A5A566" w14:textId="617C41AC" w:rsidR="005F52B9" w:rsidRDefault="004C6E95" w:rsidP="004C6E95">
      <w:pPr>
        <w:pStyle w:val="Listtoplevel"/>
        <w:numPr>
          <w:ilvl w:val="0"/>
          <w:numId w:val="0"/>
        </w:numPr>
        <w:ind w:left="3686"/>
      </w:pPr>
      <w:r>
        <w:lastRenderedPageBreak/>
        <w:drawing>
          <wp:anchor distT="0" distB="0" distL="114300" distR="114300" simplePos="0" relativeHeight="251933696" behindDoc="0" locked="0" layoutInCell="1" allowOverlap="1" wp14:anchorId="76F03B5F" wp14:editId="707995A2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1840217" cy="1219200"/>
            <wp:effectExtent l="0" t="0" r="0" b="0"/>
            <wp:wrapNone/>
            <wp:docPr id="4894514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51434" name="Picture 48945143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367" cy="1220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2B9">
        <w:t>If you are worried you can talk to your:</w:t>
      </w:r>
    </w:p>
    <w:p w14:paraId="27C6EDAF" w14:textId="66DCD045" w:rsidR="005F52B9" w:rsidRDefault="005F52B9" w:rsidP="005F52B9">
      <w:pPr>
        <w:pStyle w:val="Listtoplevel"/>
      </w:pPr>
      <w:r>
        <w:t>whānau / family</w:t>
      </w:r>
    </w:p>
    <w:p w14:paraId="15990BD3" w14:textId="34490C19" w:rsidR="005F52B9" w:rsidRDefault="004C6E95" w:rsidP="005F52B9">
      <w:pPr>
        <w:pStyle w:val="Listtoplevel"/>
      </w:pPr>
      <w:r w:rsidRPr="00B20592">
        <w:drawing>
          <wp:anchor distT="0" distB="0" distL="114300" distR="114300" simplePos="0" relativeHeight="251918336" behindDoc="0" locked="0" layoutInCell="1" allowOverlap="1" wp14:anchorId="600AD98B" wp14:editId="1978E8E3">
            <wp:simplePos x="0" y="0"/>
            <wp:positionH relativeFrom="margin">
              <wp:posOffset>228600</wp:posOffset>
            </wp:positionH>
            <wp:positionV relativeFrom="paragraph">
              <wp:posOffset>194945</wp:posOffset>
            </wp:positionV>
            <wp:extent cx="1415692" cy="1752600"/>
            <wp:effectExtent l="0" t="0" r="0" b="0"/>
            <wp:wrapNone/>
            <wp:docPr id="588247063" name="Picture 11" descr="A person in a wheelchair talking to a docto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47063" name="Picture 11" descr="A person in a wheelchair talking to a docto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692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2B9">
        <w:t>friends</w:t>
      </w:r>
    </w:p>
    <w:p w14:paraId="2B675F71" w14:textId="469A9B6A" w:rsidR="005F52B9" w:rsidRDefault="005F52B9" w:rsidP="005F52B9">
      <w:pPr>
        <w:pStyle w:val="Listtoplevel"/>
      </w:pPr>
      <w:r>
        <w:t>doctor.</w:t>
      </w:r>
    </w:p>
    <w:p w14:paraId="37C537F6" w14:textId="77777777" w:rsidR="005F52B9" w:rsidRDefault="005F52B9" w:rsidP="005F52B9"/>
    <w:p w14:paraId="24009DE7" w14:textId="77777777" w:rsidR="005F52B9" w:rsidRDefault="005F52B9" w:rsidP="005F52B9"/>
    <w:p w14:paraId="348E5872" w14:textId="46B66FF9" w:rsidR="005F52B9" w:rsidRDefault="005F52B9">
      <w:pPr>
        <w:spacing w:line="240" w:lineRule="auto"/>
        <w:ind w:left="0"/>
        <w:rPr>
          <w:rFonts w:eastAsia="Arial Unicode MS"/>
          <w:b/>
          <w:kern w:val="28"/>
          <w:sz w:val="44"/>
        </w:rPr>
      </w:pPr>
    </w:p>
    <w:p w14:paraId="3F4FC4C5" w14:textId="77777777" w:rsidR="005F52B9" w:rsidRDefault="005F52B9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465923B7" w14:textId="73BACCAA" w:rsidR="001805A4" w:rsidRDefault="001805A4" w:rsidP="001805A4">
      <w:pPr>
        <w:pStyle w:val="Heading1"/>
      </w:pPr>
      <w:r>
        <w:lastRenderedPageBreak/>
        <w:t>What you will find in here</w:t>
      </w:r>
    </w:p>
    <w:p w14:paraId="64BC0EA0" w14:textId="77777777" w:rsidR="001805A4" w:rsidRPr="007B7542" w:rsidRDefault="001805A4" w:rsidP="001805A4">
      <w:pPr>
        <w:rPr>
          <w:sz w:val="28"/>
          <w:szCs w:val="20"/>
        </w:rPr>
      </w:pPr>
    </w:p>
    <w:p w14:paraId="1D8A0697" w14:textId="77777777" w:rsidR="001805A4" w:rsidRPr="007B7542" w:rsidRDefault="001805A4" w:rsidP="001805A4">
      <w:pPr>
        <w:rPr>
          <w:sz w:val="28"/>
          <w:szCs w:val="20"/>
        </w:rPr>
      </w:pPr>
    </w:p>
    <w:p w14:paraId="532B8900" w14:textId="77777777" w:rsidR="001805A4" w:rsidRPr="000A3C46" w:rsidRDefault="001805A4" w:rsidP="001805A4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48339D0A" w14:textId="4749E6CE" w:rsidR="001805A4" w:rsidRPr="007B7542" w:rsidRDefault="001805A4" w:rsidP="001805A4">
      <w:pPr>
        <w:tabs>
          <w:tab w:val="left" w:leader="dot" w:pos="8505"/>
        </w:tabs>
        <w:ind w:left="3402" w:right="-188"/>
        <w:rPr>
          <w:rFonts w:cs="Arial"/>
          <w:bCs/>
          <w:sz w:val="28"/>
          <w:szCs w:val="28"/>
        </w:rPr>
      </w:pPr>
      <w:r w:rsidRPr="007B7542">
        <w:rPr>
          <w:noProof/>
          <w:sz w:val="28"/>
          <w:szCs w:val="20"/>
        </w:rPr>
        <w:drawing>
          <wp:anchor distT="0" distB="0" distL="114300" distR="114300" simplePos="0" relativeHeight="251920384" behindDoc="0" locked="0" layoutInCell="1" allowOverlap="1" wp14:anchorId="770FE7E4" wp14:editId="4E8AFA9F">
            <wp:simplePos x="0" y="0"/>
            <wp:positionH relativeFrom="margin">
              <wp:posOffset>0</wp:posOffset>
            </wp:positionH>
            <wp:positionV relativeFrom="page">
              <wp:posOffset>2857500</wp:posOffset>
            </wp:positionV>
            <wp:extent cx="1047750" cy="963784"/>
            <wp:effectExtent l="0" t="0" r="0" b="8255"/>
            <wp:wrapNone/>
            <wp:docPr id="15054368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1327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63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C72E1" w14:textId="535A3902" w:rsidR="001805A4" w:rsidRPr="007B7542" w:rsidRDefault="001805A4" w:rsidP="001805A4">
      <w:pPr>
        <w:tabs>
          <w:tab w:val="left" w:leader="dot" w:pos="8505"/>
        </w:tabs>
        <w:ind w:left="3402" w:right="-188"/>
        <w:rPr>
          <w:rFonts w:cs="Arial"/>
          <w:bCs/>
          <w:sz w:val="28"/>
          <w:szCs w:val="28"/>
        </w:rPr>
      </w:pPr>
    </w:p>
    <w:p w14:paraId="01701150" w14:textId="519F71A6" w:rsidR="001805A4" w:rsidRPr="001805A4" w:rsidRDefault="001805A4" w:rsidP="001805A4">
      <w:pPr>
        <w:pStyle w:val="contentspage"/>
      </w:pPr>
      <w:hyperlink w:anchor="_About_this_Easy" w:history="1">
        <w:r w:rsidRPr="001805A4">
          <w:rPr>
            <w:rStyle w:val="Hyperlink"/>
            <w:color w:val="auto"/>
            <w:u w:val="none"/>
          </w:rPr>
          <w:t>About this Easy Read</w:t>
        </w:r>
        <w:r w:rsidRPr="001805A4">
          <w:rPr>
            <w:rStyle w:val="Hyperlink"/>
            <w:color w:val="auto"/>
            <w:u w:val="none"/>
          </w:rPr>
          <w:tab/>
          <w:t>4</w:t>
        </w:r>
      </w:hyperlink>
    </w:p>
    <w:p w14:paraId="4354C902" w14:textId="77777777" w:rsidR="001805A4" w:rsidRPr="007B7542" w:rsidRDefault="001805A4" w:rsidP="001805A4">
      <w:pPr>
        <w:pStyle w:val="contentspage"/>
        <w:rPr>
          <w:sz w:val="28"/>
          <w:szCs w:val="28"/>
        </w:rPr>
      </w:pPr>
    </w:p>
    <w:p w14:paraId="26B02C3E" w14:textId="299D73C0" w:rsidR="001805A4" w:rsidRPr="007B7542" w:rsidRDefault="001805A4" w:rsidP="001805A4">
      <w:pPr>
        <w:pStyle w:val="contentspage"/>
        <w:rPr>
          <w:sz w:val="28"/>
          <w:szCs w:val="28"/>
        </w:rPr>
      </w:pPr>
      <w:r w:rsidRPr="007B7542">
        <w:rPr>
          <w:noProof/>
          <w:sz w:val="28"/>
          <w:szCs w:val="28"/>
        </w:rPr>
        <w:drawing>
          <wp:anchor distT="0" distB="0" distL="114300" distR="114300" simplePos="0" relativeHeight="251922432" behindDoc="0" locked="0" layoutInCell="1" allowOverlap="1" wp14:anchorId="64D19836" wp14:editId="44BD7B68">
            <wp:simplePos x="0" y="0"/>
            <wp:positionH relativeFrom="margin">
              <wp:posOffset>0</wp:posOffset>
            </wp:positionH>
            <wp:positionV relativeFrom="page">
              <wp:posOffset>4229100</wp:posOffset>
            </wp:positionV>
            <wp:extent cx="1263319" cy="863600"/>
            <wp:effectExtent l="0" t="0" r="0" b="0"/>
            <wp:wrapNone/>
            <wp:docPr id="1682097006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69524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319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E15A6" w14:textId="58A69E49" w:rsidR="001805A4" w:rsidRPr="001805A4" w:rsidRDefault="001805A4" w:rsidP="001805A4">
      <w:pPr>
        <w:pStyle w:val="contentspage"/>
      </w:pPr>
      <w:hyperlink w:anchor="_Going_to_hospital" w:history="1">
        <w:r w:rsidRPr="001805A4">
          <w:rPr>
            <w:rStyle w:val="Hyperlink"/>
            <w:color w:val="auto"/>
            <w:u w:val="none"/>
          </w:rPr>
          <w:t xml:space="preserve">Going to hospital with sepsis </w:t>
        </w:r>
        <w:r w:rsidRPr="001805A4">
          <w:rPr>
            <w:rStyle w:val="Hyperlink"/>
            <w:color w:val="auto"/>
            <w:u w:val="none"/>
          </w:rPr>
          <w:tab/>
          <w:t>6</w:t>
        </w:r>
      </w:hyperlink>
    </w:p>
    <w:p w14:paraId="7EB153F2" w14:textId="05996C02" w:rsidR="001805A4" w:rsidRPr="001805A4" w:rsidRDefault="001805A4" w:rsidP="001805A4">
      <w:pPr>
        <w:pStyle w:val="contentspage"/>
      </w:pPr>
    </w:p>
    <w:p w14:paraId="73EE7887" w14:textId="7F8DAAC0" w:rsidR="001805A4" w:rsidRPr="001805A4" w:rsidRDefault="001805A4" w:rsidP="001805A4">
      <w:pPr>
        <w:pStyle w:val="contentspage"/>
      </w:pPr>
      <w:r w:rsidRPr="001805A4">
        <w:rPr>
          <w:rFonts w:eastAsia="Times New Roman"/>
          <w:noProof/>
        </w:rPr>
        <w:drawing>
          <wp:anchor distT="0" distB="0" distL="114300" distR="114300" simplePos="0" relativeHeight="251924480" behindDoc="0" locked="0" layoutInCell="1" allowOverlap="1" wp14:anchorId="3E09DD19" wp14:editId="34340FDC">
            <wp:simplePos x="0" y="0"/>
            <wp:positionH relativeFrom="margin">
              <wp:posOffset>412</wp:posOffset>
            </wp:positionH>
            <wp:positionV relativeFrom="margin">
              <wp:posOffset>4372610</wp:posOffset>
            </wp:positionV>
            <wp:extent cx="1371600" cy="847344"/>
            <wp:effectExtent l="0" t="0" r="0" b="0"/>
            <wp:wrapNone/>
            <wp:docPr id="15555754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9284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05A4">
        <w:br/>
      </w:r>
      <w:hyperlink w:anchor="_What_happens_if" w:history="1">
        <w:r w:rsidRPr="001805A4">
          <w:rPr>
            <w:rStyle w:val="Hyperlink"/>
            <w:color w:val="auto"/>
            <w:u w:val="none"/>
          </w:rPr>
          <w:t>What happens if you need</w:t>
        </w:r>
        <w:r w:rsidRPr="001805A4">
          <w:rPr>
            <w:rStyle w:val="Hyperlink"/>
            <w:color w:val="auto"/>
            <w:u w:val="none"/>
          </w:rPr>
          <w:br/>
          <w:t>to go to the ICU?</w:t>
        </w:r>
        <w:r w:rsidRPr="001805A4">
          <w:rPr>
            <w:rStyle w:val="Hyperlink"/>
            <w:color w:val="auto"/>
            <w:u w:val="none"/>
          </w:rPr>
          <w:tab/>
          <w:t>10</w:t>
        </w:r>
      </w:hyperlink>
    </w:p>
    <w:p w14:paraId="48F57FAA" w14:textId="2D4FBFEA" w:rsidR="001805A4" w:rsidRPr="001805A4" w:rsidRDefault="001805A4" w:rsidP="001805A4">
      <w:pPr>
        <w:pStyle w:val="contentspage"/>
      </w:pPr>
    </w:p>
    <w:p w14:paraId="734421F7" w14:textId="13C7F708" w:rsidR="001805A4" w:rsidRPr="001805A4" w:rsidRDefault="001805A4" w:rsidP="001805A4">
      <w:pPr>
        <w:pStyle w:val="contentspage"/>
      </w:pPr>
    </w:p>
    <w:p w14:paraId="28061713" w14:textId="795CB2C3" w:rsidR="001805A4" w:rsidRPr="001805A4" w:rsidRDefault="0094606F" w:rsidP="001805A4">
      <w:pPr>
        <w:pStyle w:val="contentspage"/>
      </w:pPr>
      <w:r w:rsidRPr="001805A4">
        <w:rPr>
          <w:noProof/>
        </w:rPr>
        <w:drawing>
          <wp:anchor distT="0" distB="0" distL="114300" distR="114300" simplePos="0" relativeHeight="251926528" behindDoc="0" locked="0" layoutInCell="1" allowOverlap="1" wp14:anchorId="4AAD35C0" wp14:editId="4C5144E9">
            <wp:simplePos x="0" y="0"/>
            <wp:positionH relativeFrom="margin">
              <wp:posOffset>13854</wp:posOffset>
            </wp:positionH>
            <wp:positionV relativeFrom="page">
              <wp:posOffset>6733308</wp:posOffset>
            </wp:positionV>
            <wp:extent cx="1132147" cy="1094509"/>
            <wp:effectExtent l="0" t="0" r="0" b="0"/>
            <wp:wrapNone/>
            <wp:docPr id="18757780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0008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981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What_happens_after" w:history="1">
        <w:r w:rsidR="001805A4" w:rsidRPr="001805A4">
          <w:rPr>
            <w:rStyle w:val="Hyperlink"/>
            <w:color w:val="auto"/>
            <w:u w:val="none"/>
          </w:rPr>
          <w:t>What happens after</w:t>
        </w:r>
        <w:r w:rsidR="001805A4" w:rsidRPr="001805A4">
          <w:rPr>
            <w:rStyle w:val="Hyperlink"/>
            <w:color w:val="auto"/>
            <w:u w:val="none"/>
          </w:rPr>
          <w:br/>
          <w:t xml:space="preserve">leaving the ICU? </w:t>
        </w:r>
        <w:r w:rsidR="001805A4" w:rsidRPr="001805A4">
          <w:rPr>
            <w:rStyle w:val="Hyperlink"/>
            <w:color w:val="auto"/>
            <w:u w:val="none"/>
          </w:rPr>
          <w:tab/>
          <w:t>12</w:t>
        </w:r>
      </w:hyperlink>
    </w:p>
    <w:p w14:paraId="0CB001AE" w14:textId="6E803D0A" w:rsidR="001805A4" w:rsidRPr="001805A4" w:rsidRDefault="001805A4" w:rsidP="001805A4">
      <w:pPr>
        <w:pStyle w:val="contentspage"/>
      </w:pPr>
    </w:p>
    <w:p w14:paraId="573D3884" w14:textId="48B29308" w:rsidR="001805A4" w:rsidRPr="001805A4" w:rsidRDefault="007B7542" w:rsidP="001805A4">
      <w:pPr>
        <w:pStyle w:val="contentspage"/>
      </w:pPr>
      <w:r w:rsidRPr="001805A4">
        <w:rPr>
          <w:noProof/>
        </w:rPr>
        <w:drawing>
          <wp:anchor distT="0" distB="0" distL="114300" distR="114300" simplePos="0" relativeHeight="251928576" behindDoc="0" locked="0" layoutInCell="1" allowOverlap="1" wp14:anchorId="443B319F" wp14:editId="0246280F">
            <wp:simplePos x="0" y="0"/>
            <wp:positionH relativeFrom="margin">
              <wp:posOffset>77080</wp:posOffset>
            </wp:positionH>
            <wp:positionV relativeFrom="page">
              <wp:posOffset>8066059</wp:posOffset>
            </wp:positionV>
            <wp:extent cx="800100" cy="1336449"/>
            <wp:effectExtent l="0" t="0" r="0" b="0"/>
            <wp:wrapNone/>
            <wp:docPr id="141876193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0407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336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5A4" w:rsidRPr="001805A4">
        <w:br/>
      </w:r>
      <w:hyperlink w:anchor="_Other_supports" w:history="1">
        <w:r w:rsidR="001805A4" w:rsidRPr="001805A4">
          <w:rPr>
            <w:rStyle w:val="Hyperlink"/>
            <w:color w:val="auto"/>
            <w:u w:val="none"/>
          </w:rPr>
          <w:t>Other supports</w:t>
        </w:r>
        <w:r w:rsidR="001805A4" w:rsidRPr="001805A4">
          <w:rPr>
            <w:rStyle w:val="Hyperlink"/>
            <w:color w:val="auto"/>
            <w:u w:val="none"/>
          </w:rPr>
          <w:tab/>
          <w:t>16</w:t>
        </w:r>
      </w:hyperlink>
    </w:p>
    <w:p w14:paraId="359B75E1" w14:textId="77777777" w:rsidR="001805A4" w:rsidRPr="0094606F" w:rsidRDefault="001805A4" w:rsidP="001805A4">
      <w:pPr>
        <w:pStyle w:val="contentspage"/>
        <w:rPr>
          <w:sz w:val="44"/>
          <w:szCs w:val="44"/>
        </w:rPr>
      </w:pPr>
    </w:p>
    <w:p w14:paraId="75379901" w14:textId="70455A18" w:rsidR="001805A4" w:rsidRPr="00123991" w:rsidRDefault="00066CEA" w:rsidP="0094606F">
      <w:pPr>
        <w:pStyle w:val="contentspage"/>
        <w:rPr>
          <w:rStyle w:val="Hyperlink"/>
          <w:bCs w:val="0"/>
          <w:color w:val="auto"/>
          <w:u w:val="none"/>
        </w:rPr>
      </w:pPr>
      <w:hyperlink w:anchor="_Where_to_find" w:history="1">
        <w:r w:rsidR="00501C85" w:rsidRPr="00123991">
          <w:rPr>
            <w:rStyle w:val="Hyperlink"/>
            <w:bCs w:val="0"/>
            <w:color w:val="auto"/>
            <w:u w:val="none"/>
          </w:rPr>
          <w:t xml:space="preserve">Where to find more </w:t>
        </w:r>
        <w:r w:rsidR="00123991" w:rsidRPr="00123991">
          <w:rPr>
            <w:rStyle w:val="Hyperlink"/>
            <w:bCs w:val="0"/>
            <w:color w:val="auto"/>
            <w:u w:val="none"/>
          </w:rPr>
          <w:t xml:space="preserve">Easy Read </w:t>
        </w:r>
        <w:r w:rsidR="00501C85" w:rsidRPr="00123991">
          <w:rPr>
            <w:rStyle w:val="Hyperlink"/>
            <w:bCs w:val="0"/>
            <w:color w:val="auto"/>
            <w:u w:val="none"/>
          </w:rPr>
          <w:t>information about sepsis</w:t>
        </w:r>
        <w:r w:rsidR="00501C85" w:rsidRPr="00123991">
          <w:rPr>
            <w:rStyle w:val="Hyperlink"/>
            <w:bCs w:val="0"/>
            <w:color w:val="auto"/>
            <w:u w:val="none"/>
          </w:rPr>
          <w:tab/>
        </w:r>
        <w:r w:rsidR="007B7542" w:rsidRPr="00123991">
          <w:rPr>
            <w:rStyle w:val="Hyperlink"/>
            <w:bCs w:val="0"/>
            <w:color w:val="auto"/>
            <w:u w:val="none"/>
          </w:rPr>
          <w:t>22</w:t>
        </w:r>
      </w:hyperlink>
      <w:r w:rsidR="001805A4" w:rsidRPr="00123991">
        <w:rPr>
          <w:rStyle w:val="Hyperlink"/>
          <w:bCs w:val="0"/>
          <w:color w:val="auto"/>
          <w:u w:val="none"/>
        </w:rPr>
        <w:br w:type="page"/>
      </w:r>
    </w:p>
    <w:p w14:paraId="39F49E72" w14:textId="306A331C" w:rsidR="008F6266" w:rsidRDefault="008F6266" w:rsidP="008F6266">
      <w:pPr>
        <w:pStyle w:val="Heading1"/>
      </w:pPr>
      <w:bookmarkStart w:id="0" w:name="_About_this_Easy"/>
      <w:bookmarkEnd w:id="0"/>
      <w:r>
        <w:lastRenderedPageBreak/>
        <w:t>About this Easy Read</w:t>
      </w:r>
    </w:p>
    <w:p w14:paraId="786F479D" w14:textId="77777777" w:rsidR="008F6266" w:rsidRDefault="008F6266" w:rsidP="008F6266">
      <w:pPr>
        <w:pStyle w:val="BodyText"/>
        <w:rPr>
          <w:lang w:val="en-NZ"/>
        </w:rPr>
      </w:pPr>
    </w:p>
    <w:p w14:paraId="601B47D2" w14:textId="76951B47" w:rsidR="008F6266" w:rsidRDefault="00A36556" w:rsidP="008F6266">
      <w:pPr>
        <w:pStyle w:val="BodyText"/>
        <w:rPr>
          <w:lang w:val="en-NZ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40387A8B" wp14:editId="2E9A291E">
            <wp:simplePos x="0" y="0"/>
            <wp:positionH relativeFrom="margin">
              <wp:posOffset>156787</wp:posOffset>
            </wp:positionH>
            <wp:positionV relativeFrom="page">
              <wp:posOffset>2239010</wp:posOffset>
            </wp:positionV>
            <wp:extent cx="1339702" cy="1232339"/>
            <wp:effectExtent l="0" t="0" r="0" b="6350"/>
            <wp:wrapNone/>
            <wp:docPr id="79551327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1327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1232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AB4D8" w14:textId="62E59691" w:rsidR="008F6266" w:rsidRDefault="00910F35" w:rsidP="008F6266">
      <w:pPr>
        <w:pStyle w:val="BodyText"/>
        <w:rPr>
          <w:lang w:val="en-NZ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4F10D8C6" wp14:editId="478588FF">
            <wp:simplePos x="0" y="0"/>
            <wp:positionH relativeFrom="margin">
              <wp:posOffset>15875</wp:posOffset>
            </wp:positionH>
            <wp:positionV relativeFrom="page">
              <wp:posOffset>4204208</wp:posOffset>
            </wp:positionV>
            <wp:extent cx="1598212" cy="1092531"/>
            <wp:effectExtent l="0" t="0" r="2540" b="0"/>
            <wp:wrapNone/>
            <wp:docPr id="1094369524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69524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212" cy="1092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266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0A46E529" wp14:editId="17C7240F">
                <wp:simplePos x="0" y="0"/>
                <wp:positionH relativeFrom="margin">
                  <wp:align>right</wp:align>
                </wp:positionH>
                <wp:positionV relativeFrom="paragraph">
                  <wp:posOffset>1771308</wp:posOffset>
                </wp:positionV>
                <wp:extent cx="3544916" cy="1083212"/>
                <wp:effectExtent l="0" t="0" r="0" b="3175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108321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A205D" id="Rectangle 1" o:spid="_x0000_s1026" alt="&quot;&quot;" style="position:absolute;margin-left:227.95pt;margin-top:139.45pt;width:279.15pt;height:85.3pt;z-index:-251554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  <w:r w:rsidR="008F6266">
        <w:rPr>
          <w:lang w:val="en-NZ"/>
        </w:rPr>
        <w:t xml:space="preserve">This Easy Read is about what happens if you are </w:t>
      </w:r>
      <w:r w:rsidR="008F6266">
        <w:rPr>
          <w:b/>
          <w:bCs/>
          <w:lang w:val="en-NZ"/>
        </w:rPr>
        <w:t>admitted</w:t>
      </w:r>
      <w:r w:rsidR="008F6266">
        <w:rPr>
          <w:lang w:val="en-NZ"/>
        </w:rPr>
        <w:t xml:space="preserve"> to hospital with </w:t>
      </w:r>
      <w:r w:rsidR="008F6266">
        <w:rPr>
          <w:b/>
          <w:bCs/>
          <w:lang w:val="en-NZ"/>
        </w:rPr>
        <w:t>sepsis</w:t>
      </w:r>
      <w:r w:rsidR="008F6266">
        <w:rPr>
          <w:lang w:val="en-NZ"/>
        </w:rPr>
        <w:t>.</w:t>
      </w:r>
      <w:r w:rsidR="00A36556" w:rsidRPr="00A36556">
        <w:rPr>
          <w:noProof/>
        </w:rPr>
        <w:t xml:space="preserve"> </w:t>
      </w:r>
      <w:r w:rsidR="008F6266">
        <w:rPr>
          <w:lang w:val="en-NZ"/>
        </w:rPr>
        <w:br/>
      </w:r>
      <w:r w:rsidR="008F6266">
        <w:rPr>
          <w:lang w:val="en-NZ"/>
        </w:rPr>
        <w:br/>
      </w:r>
    </w:p>
    <w:p w14:paraId="4FBE7736" w14:textId="361F1E99" w:rsidR="008F6266" w:rsidRDefault="005B06E7" w:rsidP="005B06E7">
      <w:pPr>
        <w:pStyle w:val="BodyText"/>
        <w:rPr>
          <w:lang w:val="en-NZ"/>
        </w:rPr>
      </w:pPr>
      <w:r>
        <w:rPr>
          <w:lang w:val="en-NZ"/>
        </w:rPr>
        <w:t xml:space="preserve">Here </w:t>
      </w:r>
      <w:r>
        <w:rPr>
          <w:b/>
          <w:bCs/>
          <w:lang w:val="en-NZ"/>
        </w:rPr>
        <w:t>a</w:t>
      </w:r>
      <w:r w:rsidR="008F6266">
        <w:rPr>
          <w:b/>
          <w:bCs/>
          <w:lang w:val="en-NZ"/>
        </w:rPr>
        <w:t>dmitted</w:t>
      </w:r>
      <w:r w:rsidR="008F6266">
        <w:rPr>
          <w:lang w:val="en-NZ"/>
        </w:rPr>
        <w:t xml:space="preserve"> is when </w:t>
      </w:r>
      <w:r>
        <w:rPr>
          <w:lang w:val="en-NZ"/>
        </w:rPr>
        <w:t>a doctor decides you need to stay in the hospital for a while</w:t>
      </w:r>
      <w:r w:rsidR="008F6266">
        <w:rPr>
          <w:lang w:val="en-NZ"/>
        </w:rPr>
        <w:t>.</w:t>
      </w:r>
    </w:p>
    <w:p w14:paraId="1BBC8957" w14:textId="33C0CD5F" w:rsidR="00297CA0" w:rsidRPr="009B6E18" w:rsidRDefault="00910F35" w:rsidP="00297CA0">
      <w:pPr>
        <w:pStyle w:val="BodyText"/>
        <w:rPr>
          <w:sz w:val="28"/>
          <w:szCs w:val="20"/>
          <w:lang w:val="en-NZ"/>
        </w:rPr>
      </w:pPr>
      <w:r>
        <w:rPr>
          <w:noProof/>
        </w:rPr>
        <w:drawing>
          <wp:anchor distT="0" distB="0" distL="114300" distR="114300" simplePos="0" relativeHeight="251953152" behindDoc="0" locked="0" layoutInCell="1" allowOverlap="1" wp14:anchorId="7BF399A4" wp14:editId="444016B5">
            <wp:simplePos x="0" y="0"/>
            <wp:positionH relativeFrom="margin">
              <wp:posOffset>236855</wp:posOffset>
            </wp:positionH>
            <wp:positionV relativeFrom="page">
              <wp:posOffset>5667086</wp:posOffset>
            </wp:positionV>
            <wp:extent cx="1260764" cy="1260764"/>
            <wp:effectExtent l="0" t="0" r="0" b="0"/>
            <wp:wrapNone/>
            <wp:docPr id="1337349998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00265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764" cy="1260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D7C9D" w14:textId="743BC350" w:rsidR="00F8445B" w:rsidRDefault="00F8445B">
      <w:pPr>
        <w:spacing w:line="240" w:lineRule="auto"/>
        <w:ind w:left="0"/>
        <w:rPr>
          <w:lang w:val="en-NZ"/>
        </w:rPr>
      </w:pPr>
    </w:p>
    <w:p w14:paraId="6D0F3139" w14:textId="45A33A2E" w:rsidR="00F8445B" w:rsidRPr="004421A3" w:rsidRDefault="00D3057D" w:rsidP="00D3057D">
      <w:pPr>
        <w:pStyle w:val="BodyText"/>
        <w:rPr>
          <w:lang w:val="en-NZ"/>
        </w:rPr>
      </w:pPr>
      <w:r w:rsidRPr="009B6E18"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5E008536" wp14:editId="50BEA5B3">
                <wp:simplePos x="0" y="0"/>
                <wp:positionH relativeFrom="margin">
                  <wp:posOffset>2188845</wp:posOffset>
                </wp:positionH>
                <wp:positionV relativeFrom="paragraph">
                  <wp:posOffset>-80890</wp:posOffset>
                </wp:positionV>
                <wp:extent cx="3629891" cy="914400"/>
                <wp:effectExtent l="0" t="0" r="8890" b="0"/>
                <wp:wrapNone/>
                <wp:docPr id="1185677994" name="Rectangle 11856779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891" cy="914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E9C5" id="Rectangle 1185677994" o:spid="_x0000_s1026" alt="&quot;&quot;" style="position:absolute;margin-left:172.35pt;margin-top:-6.35pt;width:285.8pt;height:1in;z-index:-25136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  <w:r w:rsidR="00F8445B">
        <w:rPr>
          <w:b/>
          <w:bCs/>
          <w:lang w:val="en-NZ"/>
        </w:rPr>
        <w:t xml:space="preserve">Sepsis </w:t>
      </w:r>
      <w:r w:rsidR="00F8445B" w:rsidRPr="004421A3">
        <w:rPr>
          <w:lang w:val="en-NZ"/>
        </w:rPr>
        <w:t>can</w:t>
      </w:r>
      <w:r w:rsidR="00F8445B">
        <w:rPr>
          <w:b/>
          <w:bCs/>
          <w:lang w:val="en-NZ"/>
        </w:rPr>
        <w:t xml:space="preserve"> </w:t>
      </w:r>
      <w:r w:rsidR="00F8445B">
        <w:rPr>
          <w:lang w:val="en-NZ"/>
        </w:rPr>
        <w:t xml:space="preserve">happen when your body reacts to an </w:t>
      </w:r>
      <w:r w:rsidR="00F8445B" w:rsidRPr="004421A3">
        <w:rPr>
          <w:b/>
          <w:bCs/>
          <w:lang w:val="en-NZ"/>
        </w:rPr>
        <w:t>infection</w:t>
      </w:r>
      <w:r w:rsidR="00F8445B">
        <w:rPr>
          <w:lang w:val="en-NZ"/>
        </w:rPr>
        <w:t xml:space="preserve">. </w:t>
      </w:r>
    </w:p>
    <w:p w14:paraId="7AE03823" w14:textId="77777777" w:rsidR="00F8445B" w:rsidRDefault="00F8445B" w:rsidP="00F8445B">
      <w:pPr>
        <w:rPr>
          <w:b/>
          <w:bCs/>
          <w:lang w:val="en-NZ"/>
        </w:rPr>
      </w:pPr>
    </w:p>
    <w:p w14:paraId="06D68E3B" w14:textId="45D58265" w:rsidR="00F8445B" w:rsidRDefault="00F8445B" w:rsidP="00F8445B">
      <w:pPr>
        <w:rPr>
          <w:lang w:val="en-NZ"/>
        </w:rPr>
      </w:pPr>
    </w:p>
    <w:p w14:paraId="62D1648A" w14:textId="77777777" w:rsidR="00D3057D" w:rsidRDefault="00D3057D">
      <w:pPr>
        <w:spacing w:line="240" w:lineRule="auto"/>
        <w:ind w:left="0"/>
        <w:rPr>
          <w:lang w:val="en-NZ"/>
        </w:rPr>
      </w:pPr>
      <w:r>
        <w:rPr>
          <w:lang w:val="en-NZ"/>
        </w:rPr>
        <w:br w:type="page"/>
      </w:r>
    </w:p>
    <w:p w14:paraId="701B161E" w14:textId="49B6F1F8" w:rsidR="00F8445B" w:rsidRDefault="00D3057D" w:rsidP="00F8445B">
      <w:pPr>
        <w:rPr>
          <w:noProof/>
        </w:rPr>
      </w:pPr>
      <w:r w:rsidRPr="008220AB">
        <w:rPr>
          <w:noProof/>
        </w:rPr>
        <w:lastRenderedPageBreak/>
        <w:drawing>
          <wp:anchor distT="0" distB="0" distL="114300" distR="114300" simplePos="0" relativeHeight="251957248" behindDoc="0" locked="0" layoutInCell="1" allowOverlap="1" wp14:anchorId="0A6D827A" wp14:editId="631F5FAE">
            <wp:simplePos x="0" y="0"/>
            <wp:positionH relativeFrom="margin">
              <wp:posOffset>-132202</wp:posOffset>
            </wp:positionH>
            <wp:positionV relativeFrom="page">
              <wp:posOffset>793214</wp:posOffset>
            </wp:positionV>
            <wp:extent cx="1759239" cy="884908"/>
            <wp:effectExtent l="0" t="0" r="0" b="0"/>
            <wp:wrapNone/>
            <wp:docPr id="1417943084" name="Picture 1" descr="A person lying on a couch with their arm over their ey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33010" name="Picture 1" descr="A person lying on a couch with their arm over their eyes. 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239" cy="884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7A52A613" wp14:editId="527E4234">
                <wp:simplePos x="0" y="0"/>
                <wp:positionH relativeFrom="margin">
                  <wp:posOffset>2188845</wp:posOffset>
                </wp:positionH>
                <wp:positionV relativeFrom="paragraph">
                  <wp:posOffset>-194252</wp:posOffset>
                </wp:positionV>
                <wp:extent cx="3629660" cy="4641273"/>
                <wp:effectExtent l="0" t="0" r="8890" b="6985"/>
                <wp:wrapNone/>
                <wp:docPr id="770025307" name="Rectangle 7700253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660" cy="464127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837DE" id="Rectangle 770025307" o:spid="_x0000_s1026" alt="&quot;&quot;" style="position:absolute;margin-left:172.35pt;margin-top:-15.3pt;width:285.8pt;height:365.45pt;z-index:-25136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  <w:r w:rsidR="00F8445B">
        <w:rPr>
          <w:lang w:val="en-NZ"/>
        </w:rPr>
        <w:t xml:space="preserve">An </w:t>
      </w:r>
      <w:r w:rsidR="00F8445B">
        <w:rPr>
          <w:b/>
          <w:bCs/>
          <w:lang w:val="en-NZ"/>
        </w:rPr>
        <w:t>infection</w:t>
      </w:r>
      <w:r w:rsidR="00F8445B">
        <w:rPr>
          <w:lang w:val="en-NZ"/>
        </w:rPr>
        <w:t xml:space="preserve"> is when you get sick from germs getting into your body.</w:t>
      </w:r>
      <w:r w:rsidR="00F8445B" w:rsidRPr="001507CD">
        <w:rPr>
          <w:noProof/>
        </w:rPr>
        <w:t xml:space="preserve"> </w:t>
      </w:r>
    </w:p>
    <w:p w14:paraId="5A2C6EF0" w14:textId="50A61580" w:rsidR="00F8445B" w:rsidRDefault="00F8445B" w:rsidP="00F8445B">
      <w:pPr>
        <w:rPr>
          <w:noProof/>
        </w:rPr>
      </w:pPr>
    </w:p>
    <w:p w14:paraId="75A8D8B5" w14:textId="5DDB862A" w:rsidR="00F8445B" w:rsidRDefault="00D3057D" w:rsidP="00F8445B">
      <w:pPr>
        <w:rPr>
          <w:noProof/>
        </w:rPr>
      </w:pPr>
      <w:r w:rsidRPr="004A1A5E">
        <w:rPr>
          <w:noProof/>
          <w:lang w:val="en-NZ"/>
        </w:rPr>
        <w:drawing>
          <wp:anchor distT="0" distB="0" distL="114300" distR="114300" simplePos="0" relativeHeight="251951104" behindDoc="0" locked="0" layoutInCell="1" allowOverlap="1" wp14:anchorId="06CBB7E9" wp14:editId="3CE79194">
            <wp:simplePos x="0" y="0"/>
            <wp:positionH relativeFrom="column">
              <wp:posOffset>17558</wp:posOffset>
            </wp:positionH>
            <wp:positionV relativeFrom="paragraph">
              <wp:posOffset>63255</wp:posOffset>
            </wp:positionV>
            <wp:extent cx="1371600" cy="1371600"/>
            <wp:effectExtent l="0" t="0" r="0" b="0"/>
            <wp:wrapNone/>
            <wp:docPr id="376338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3880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E8AB1" w14:textId="69F61298" w:rsidR="00F8445B" w:rsidRPr="00445F48" w:rsidRDefault="00F8445B" w:rsidP="00F8445B">
      <w:pPr>
        <w:rPr>
          <w:lang w:val="en-NZ"/>
        </w:rPr>
      </w:pPr>
      <w:r>
        <w:rPr>
          <w:lang w:val="en-NZ"/>
        </w:rPr>
        <w:t xml:space="preserve">Some </w:t>
      </w:r>
      <w:r w:rsidRPr="00445F48">
        <w:rPr>
          <w:lang w:val="en-NZ"/>
        </w:rPr>
        <w:t>infections that can lead to sepsis are:</w:t>
      </w:r>
    </w:p>
    <w:p w14:paraId="1C6B9AB8" w14:textId="4B8BBA4C" w:rsidR="00F8445B" w:rsidRPr="009B6E18" w:rsidRDefault="00F8445B" w:rsidP="00F8445B">
      <w:pPr>
        <w:pStyle w:val="ListParagraph"/>
        <w:numPr>
          <w:ilvl w:val="0"/>
          <w:numId w:val="14"/>
        </w:numPr>
        <w:ind w:left="4253" w:hanging="567"/>
        <w:rPr>
          <w:lang w:val="en-NZ"/>
        </w:rPr>
      </w:pPr>
      <w:r w:rsidRPr="009B6E18">
        <w:rPr>
          <w:lang w:val="en-NZ"/>
        </w:rPr>
        <w:t>chest infections like pneumonia</w:t>
      </w:r>
    </w:p>
    <w:p w14:paraId="671B4654" w14:textId="6E923AC7" w:rsidR="00F8445B" w:rsidRPr="009B6E18" w:rsidRDefault="00D3057D" w:rsidP="00F8445B">
      <w:pPr>
        <w:pStyle w:val="ListParagraph"/>
        <w:numPr>
          <w:ilvl w:val="0"/>
          <w:numId w:val="14"/>
        </w:numPr>
        <w:ind w:left="4253" w:hanging="567"/>
        <w:rPr>
          <w:b/>
          <w:bCs/>
          <w:lang w:val="en-NZ"/>
        </w:rPr>
      </w:pPr>
      <w:r w:rsidRPr="00D74485">
        <w:rPr>
          <w:noProof/>
          <w:lang w:val="en-NZ"/>
        </w:rPr>
        <w:drawing>
          <wp:anchor distT="0" distB="0" distL="114300" distR="114300" simplePos="0" relativeHeight="251955200" behindDoc="0" locked="0" layoutInCell="1" allowOverlap="1" wp14:anchorId="4F250B5C" wp14:editId="20C2901D">
            <wp:simplePos x="0" y="0"/>
            <wp:positionH relativeFrom="column">
              <wp:posOffset>27305</wp:posOffset>
            </wp:positionH>
            <wp:positionV relativeFrom="paragraph">
              <wp:posOffset>84156</wp:posOffset>
            </wp:positionV>
            <wp:extent cx="1481802" cy="1481802"/>
            <wp:effectExtent l="0" t="0" r="0" b="4445"/>
            <wp:wrapNone/>
            <wp:docPr id="2056437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3797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81802" cy="1481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45B" w:rsidRPr="009B6E18">
        <w:rPr>
          <w:lang w:val="en-NZ"/>
        </w:rPr>
        <w:t>urine infections / UTIs</w:t>
      </w:r>
    </w:p>
    <w:p w14:paraId="1C65FB48" w14:textId="36A6F8CC" w:rsidR="00F8445B" w:rsidRDefault="00F8445B" w:rsidP="00F8445B">
      <w:pPr>
        <w:pStyle w:val="ListParagraph"/>
        <w:numPr>
          <w:ilvl w:val="0"/>
          <w:numId w:val="14"/>
        </w:numPr>
        <w:ind w:left="4253" w:hanging="567"/>
        <w:rPr>
          <w:lang w:val="en-NZ"/>
        </w:rPr>
      </w:pPr>
      <w:r w:rsidRPr="009B6E18">
        <w:rPr>
          <w:lang w:val="en-NZ"/>
        </w:rPr>
        <w:t>skin infections or infected cuts / wounds</w:t>
      </w:r>
      <w:r>
        <w:rPr>
          <w:lang w:val="en-NZ"/>
        </w:rPr>
        <w:t>.</w:t>
      </w:r>
    </w:p>
    <w:p w14:paraId="58C1BE32" w14:textId="7AE5C433" w:rsidR="00F8445B" w:rsidRDefault="00E9729F" w:rsidP="00D3057D">
      <w:pPr>
        <w:pStyle w:val="ListParagraph"/>
        <w:numPr>
          <w:ilvl w:val="0"/>
          <w:numId w:val="0"/>
        </w:numPr>
        <w:ind w:left="4253"/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1958272" behindDoc="0" locked="0" layoutInCell="1" allowOverlap="1" wp14:anchorId="68C8DFE4" wp14:editId="45A68A6D">
            <wp:simplePos x="0" y="0"/>
            <wp:positionH relativeFrom="column">
              <wp:posOffset>-133350</wp:posOffset>
            </wp:positionH>
            <wp:positionV relativeFrom="paragraph">
              <wp:posOffset>269009</wp:posOffset>
            </wp:positionV>
            <wp:extent cx="1753755" cy="2513817"/>
            <wp:effectExtent l="19050" t="19050" r="18415" b="20320"/>
            <wp:wrapNone/>
            <wp:docPr id="172629525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55" cy="25138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B7134" w14:textId="7F35CFA7" w:rsidR="00A00131" w:rsidRDefault="00A00131" w:rsidP="005B06E7">
      <w:pPr>
        <w:pStyle w:val="BodyText"/>
        <w:rPr>
          <w:lang w:val="en-NZ"/>
        </w:rPr>
      </w:pPr>
      <w:r>
        <w:rPr>
          <w:lang w:val="en-NZ"/>
        </w:rPr>
        <w:t xml:space="preserve">There is </w:t>
      </w:r>
      <w:r w:rsidR="00D3057D">
        <w:rPr>
          <w:lang w:val="en-NZ"/>
        </w:rPr>
        <w:t>Easy Read information</w:t>
      </w:r>
      <w:r>
        <w:rPr>
          <w:lang w:val="en-NZ"/>
        </w:rPr>
        <w:t xml:space="preserve"> about sepsis called:</w:t>
      </w:r>
    </w:p>
    <w:p w14:paraId="25181D32" w14:textId="77777777" w:rsidR="00A00131" w:rsidRDefault="00A00131" w:rsidP="005B06E7">
      <w:pPr>
        <w:pStyle w:val="BodyText"/>
        <w:rPr>
          <w:lang w:val="en-NZ"/>
        </w:rPr>
      </w:pPr>
    </w:p>
    <w:p w14:paraId="74060D35" w14:textId="2924D0AC" w:rsidR="005B06E7" w:rsidRDefault="00CE5A07" w:rsidP="005B06E7">
      <w:pPr>
        <w:pStyle w:val="BodyText"/>
        <w:rPr>
          <w:lang w:val="en-NZ"/>
        </w:rPr>
      </w:pPr>
      <w:r>
        <w:rPr>
          <w:b/>
          <w:bCs/>
          <w:lang w:val="en-NZ"/>
        </w:rPr>
        <w:t>Could it be sepsis?</w:t>
      </w:r>
    </w:p>
    <w:p w14:paraId="63D73968" w14:textId="6BAE2678" w:rsidR="008F6266" w:rsidRDefault="008F6266" w:rsidP="008F6266">
      <w:pPr>
        <w:pStyle w:val="BodyText"/>
        <w:rPr>
          <w:lang w:val="en-NZ"/>
        </w:rPr>
      </w:pPr>
    </w:p>
    <w:p w14:paraId="3D450A36" w14:textId="1306C321" w:rsidR="00A00131" w:rsidRDefault="00A00131" w:rsidP="008F6266">
      <w:pPr>
        <w:pStyle w:val="BodyText"/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1787264" behindDoc="0" locked="0" layoutInCell="1" allowOverlap="1" wp14:anchorId="2DEBD7F2" wp14:editId="1AEF5B2B">
            <wp:simplePos x="0" y="0"/>
            <wp:positionH relativeFrom="margin">
              <wp:posOffset>-15722</wp:posOffset>
            </wp:positionH>
            <wp:positionV relativeFrom="page">
              <wp:posOffset>8361259</wp:posOffset>
            </wp:positionV>
            <wp:extent cx="1410159" cy="1410159"/>
            <wp:effectExtent l="0" t="0" r="0" b="0"/>
            <wp:wrapNone/>
            <wp:docPr id="1819905451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05451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159" cy="1410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A3291" w14:textId="07D2C822" w:rsidR="005B06E7" w:rsidRDefault="008F6266" w:rsidP="00E9729F">
      <w:pPr>
        <w:pStyle w:val="BodyText"/>
        <w:rPr>
          <w:b/>
          <w:bCs/>
        </w:rPr>
      </w:pPr>
      <w:r>
        <w:rPr>
          <w:lang w:val="en-NZ"/>
        </w:rPr>
        <w:t xml:space="preserve">You can find </w:t>
      </w:r>
      <w:r w:rsidR="00A00131">
        <w:rPr>
          <w:lang w:val="en-NZ"/>
        </w:rPr>
        <w:t>this</w:t>
      </w:r>
      <w:r>
        <w:rPr>
          <w:lang w:val="en-NZ"/>
        </w:rPr>
        <w:t xml:space="preserve"> Easy Read at:</w:t>
      </w:r>
      <w:r>
        <w:rPr>
          <w:lang w:val="en-NZ"/>
        </w:rPr>
        <w:br/>
      </w:r>
      <w:r>
        <w:rPr>
          <w:lang w:val="en-NZ"/>
        </w:rPr>
        <w:br/>
      </w:r>
      <w:hyperlink r:id="rId39" w:history="1">
        <w:r w:rsidRPr="005D6A98">
          <w:rPr>
            <w:rStyle w:val="Hyperlink"/>
            <w:b/>
            <w:bCs/>
            <w:color w:val="auto"/>
            <w:u w:val="none"/>
          </w:rPr>
          <w:t>https://hqsc-sepsis-whanau</w:t>
        </w:r>
      </w:hyperlink>
      <w:r w:rsidR="005B06E7">
        <w:rPr>
          <w:b/>
          <w:bCs/>
        </w:rPr>
        <w:br w:type="page"/>
      </w:r>
    </w:p>
    <w:p w14:paraId="222EB10F" w14:textId="4C6CB2FD" w:rsidR="008F6266" w:rsidRDefault="005B06E7" w:rsidP="005B06E7">
      <w:pPr>
        <w:pStyle w:val="Heading1"/>
      </w:pPr>
      <w:bookmarkStart w:id="1" w:name="_Going_to_hospital"/>
      <w:bookmarkEnd w:id="1"/>
      <w:r>
        <w:lastRenderedPageBreak/>
        <w:t>Going to hospital with sepsis</w:t>
      </w:r>
    </w:p>
    <w:p w14:paraId="09141628" w14:textId="1C191BA9" w:rsidR="00E757C5" w:rsidRDefault="00E757C5" w:rsidP="008F6266">
      <w:pPr>
        <w:rPr>
          <w:rFonts w:eastAsia="Times New Roman"/>
        </w:rPr>
      </w:pPr>
    </w:p>
    <w:p w14:paraId="2E50A8CC" w14:textId="70B8A81F" w:rsidR="00FC4F88" w:rsidRDefault="003D0A5A" w:rsidP="008F6266">
      <w:pPr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00B7D5A3" wp14:editId="3EE01DD2">
            <wp:simplePos x="0" y="0"/>
            <wp:positionH relativeFrom="margin">
              <wp:align>left</wp:align>
            </wp:positionH>
            <wp:positionV relativeFrom="page">
              <wp:posOffset>2174240</wp:posOffset>
            </wp:positionV>
            <wp:extent cx="1771650" cy="1211092"/>
            <wp:effectExtent l="0" t="0" r="0" b="8255"/>
            <wp:wrapNone/>
            <wp:docPr id="1264250974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50974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11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0169C" w14:textId="66DABE05" w:rsidR="00FC4F88" w:rsidRDefault="00FC4F88" w:rsidP="008F6266">
      <w:pPr>
        <w:rPr>
          <w:rFonts w:eastAsia="Times New Roman"/>
        </w:rPr>
      </w:pPr>
      <w:r>
        <w:rPr>
          <w:rFonts w:eastAsia="Times New Roman"/>
        </w:rPr>
        <w:t>You need to go to hospital if you have:</w:t>
      </w:r>
    </w:p>
    <w:p w14:paraId="43136FF4" w14:textId="53210EBC" w:rsidR="00FC4F88" w:rsidRDefault="00FC4F88" w:rsidP="00FC4F88">
      <w:pPr>
        <w:pStyle w:val="Listtoplevel"/>
      </w:pPr>
      <w:r>
        <w:t>sepsis</w:t>
      </w:r>
    </w:p>
    <w:p w14:paraId="2C9D7992" w14:textId="19885B6A" w:rsidR="00FC4F88" w:rsidRDefault="003D0A5A" w:rsidP="00FC4F88">
      <w:pPr>
        <w:pStyle w:val="Listtoplevel"/>
        <w:rPr>
          <w:b/>
          <w:bCs/>
        </w:rPr>
      </w:pPr>
      <w:r>
        <w:drawing>
          <wp:anchor distT="0" distB="0" distL="114300" distR="114300" simplePos="0" relativeHeight="251801600" behindDoc="0" locked="0" layoutInCell="1" allowOverlap="1" wp14:anchorId="449BBC2B" wp14:editId="36E4E206">
            <wp:simplePos x="0" y="0"/>
            <wp:positionH relativeFrom="margin">
              <wp:align>left</wp:align>
            </wp:positionH>
            <wp:positionV relativeFrom="page">
              <wp:posOffset>4092575</wp:posOffset>
            </wp:positionV>
            <wp:extent cx="1466850" cy="1466850"/>
            <wp:effectExtent l="0" t="0" r="0" b="0"/>
            <wp:wrapNone/>
            <wp:docPr id="1236600265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00265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F88" w:rsidRPr="00FC4F88">
        <w:rPr>
          <w:b/>
          <w:bCs/>
        </w:rPr>
        <w:t>septic shock</w:t>
      </w:r>
      <w:r w:rsidR="00FC4F88" w:rsidRPr="001805A4">
        <w:t>.</w:t>
      </w:r>
    </w:p>
    <w:p w14:paraId="14D5CB29" w14:textId="1FCF9842" w:rsidR="00FC4F88" w:rsidRDefault="00FC4F88" w:rsidP="008F6266">
      <w:pPr>
        <w:rPr>
          <w:rFonts w:eastAsia="Times New Roman"/>
          <w:b/>
          <w:bCs/>
        </w:rPr>
      </w:pPr>
    </w:p>
    <w:p w14:paraId="6393F6A2" w14:textId="3641E8AF" w:rsidR="00FC4F88" w:rsidRDefault="00CE5A07" w:rsidP="008F6266">
      <w:pPr>
        <w:rPr>
          <w:rFonts w:eastAsia="Times New Roman"/>
          <w:b/>
          <w:bCs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2B478DC0" wp14:editId="6B892DF3">
                <wp:simplePos x="0" y="0"/>
                <wp:positionH relativeFrom="margin">
                  <wp:align>right</wp:align>
                </wp:positionH>
                <wp:positionV relativeFrom="paragraph">
                  <wp:posOffset>255905</wp:posOffset>
                </wp:positionV>
                <wp:extent cx="3544916" cy="831850"/>
                <wp:effectExtent l="0" t="0" r="0" b="6350"/>
                <wp:wrapNone/>
                <wp:docPr id="1233497037" name="Rectangle 12334970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831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480AD" id="Rectangle 1233497037" o:spid="_x0000_s1026" alt="&quot;&quot;" style="position:absolute;margin-left:227.95pt;margin-top:20.15pt;width:279.15pt;height:65.5pt;z-index:-251527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</w:p>
    <w:p w14:paraId="67BE7E2D" w14:textId="419CBBBC" w:rsidR="00FC4F88" w:rsidRDefault="00FC4F88" w:rsidP="00FC4F88">
      <w:pPr>
        <w:rPr>
          <w:rFonts w:eastAsia="Times New Roman"/>
        </w:rPr>
      </w:pPr>
      <w:r>
        <w:rPr>
          <w:rFonts w:eastAsia="Times New Roman"/>
          <w:b/>
          <w:bCs/>
        </w:rPr>
        <w:t>Septic shock</w:t>
      </w:r>
      <w:r>
        <w:rPr>
          <w:rFonts w:eastAsia="Times New Roman"/>
        </w:rPr>
        <w:t xml:space="preserve"> is the wors</w:t>
      </w:r>
      <w:r w:rsidR="008F6B69">
        <w:rPr>
          <w:rFonts w:eastAsia="Times New Roman"/>
        </w:rPr>
        <w:t>t</w:t>
      </w:r>
      <w:r>
        <w:rPr>
          <w:rFonts w:eastAsia="Times New Roman"/>
        </w:rPr>
        <w:t xml:space="preserve"> stage of sepsis.</w:t>
      </w:r>
      <w:r w:rsidR="00CE5A07" w:rsidRPr="00CE5A07">
        <w:rPr>
          <w:noProof/>
        </w:rPr>
        <w:t xml:space="preserve"> </w:t>
      </w:r>
    </w:p>
    <w:p w14:paraId="1B46292A" w14:textId="77777777" w:rsidR="00FC4F88" w:rsidRDefault="00FC4F88" w:rsidP="00FC4F88">
      <w:pPr>
        <w:rPr>
          <w:rFonts w:eastAsia="Times New Roman"/>
        </w:rPr>
      </w:pPr>
    </w:p>
    <w:p w14:paraId="135A4FBA" w14:textId="7078D8FE" w:rsidR="00FC4F88" w:rsidRDefault="003D0A5A" w:rsidP="00FC4F88">
      <w:pPr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67AE963C" wp14:editId="05BFC6C4">
            <wp:simplePos x="0" y="0"/>
            <wp:positionH relativeFrom="margin">
              <wp:align>left</wp:align>
            </wp:positionH>
            <wp:positionV relativeFrom="page">
              <wp:posOffset>6076950</wp:posOffset>
            </wp:positionV>
            <wp:extent cx="1149350" cy="1149350"/>
            <wp:effectExtent l="0" t="0" r="0" b="0"/>
            <wp:wrapNone/>
            <wp:docPr id="182211136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1136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98869" w14:textId="1CC22F1F" w:rsidR="00FC4F88" w:rsidRDefault="00FC4F88" w:rsidP="00FC4F88">
      <w:pPr>
        <w:rPr>
          <w:rFonts w:eastAsia="Times New Roman"/>
        </w:rPr>
      </w:pPr>
      <w:r>
        <w:rPr>
          <w:rFonts w:eastAsia="Times New Roman"/>
        </w:rPr>
        <w:t>Early treatment will be things like:</w:t>
      </w:r>
    </w:p>
    <w:p w14:paraId="5E862ED1" w14:textId="737FF79F" w:rsidR="00FC4F88" w:rsidRDefault="00FC4F88" w:rsidP="00FC4F88">
      <w:pPr>
        <w:pStyle w:val="Listtoplevel"/>
      </w:pPr>
      <w:r>
        <w:t>oxygen / air to help you breathe</w:t>
      </w:r>
    </w:p>
    <w:p w14:paraId="04219E3E" w14:textId="6AFDCD71" w:rsidR="003D0A5A" w:rsidRDefault="003D0A5A" w:rsidP="003D0A5A">
      <w:pPr>
        <w:pStyle w:val="Listtoplevel"/>
      </w:pPr>
      <w:r>
        <w:drawing>
          <wp:anchor distT="0" distB="0" distL="114300" distR="114300" simplePos="0" relativeHeight="251804672" behindDoc="0" locked="0" layoutInCell="1" allowOverlap="1" wp14:anchorId="25BF651C" wp14:editId="0B771DE7">
            <wp:simplePos x="0" y="0"/>
            <wp:positionH relativeFrom="margin">
              <wp:align>left</wp:align>
            </wp:positionH>
            <wp:positionV relativeFrom="page">
              <wp:posOffset>7562850</wp:posOffset>
            </wp:positionV>
            <wp:extent cx="1295400" cy="1056640"/>
            <wp:effectExtent l="0" t="0" r="0" b="0"/>
            <wp:wrapNone/>
            <wp:docPr id="487629698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29698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blood tests</w:t>
      </w:r>
    </w:p>
    <w:p w14:paraId="0CD14FB7" w14:textId="3DC203D5" w:rsidR="00FC4F88" w:rsidRDefault="003D0A5A" w:rsidP="00FC4F88">
      <w:pPr>
        <w:pStyle w:val="Listtoplevel"/>
      </w:pPr>
      <w:r>
        <w:drawing>
          <wp:anchor distT="0" distB="0" distL="114300" distR="114300" simplePos="0" relativeHeight="251803648" behindDoc="0" locked="0" layoutInCell="1" allowOverlap="1" wp14:anchorId="3FD822D1" wp14:editId="293904BA">
            <wp:simplePos x="0" y="0"/>
            <wp:positionH relativeFrom="margin">
              <wp:align>left</wp:align>
            </wp:positionH>
            <wp:positionV relativeFrom="page">
              <wp:posOffset>8826500</wp:posOffset>
            </wp:positionV>
            <wp:extent cx="1333500" cy="1333500"/>
            <wp:effectExtent l="0" t="0" r="0" b="0"/>
            <wp:wrapNone/>
            <wp:docPr id="754591212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91212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F88">
        <w:t>antibiotics / medicines to treat infections</w:t>
      </w:r>
    </w:p>
    <w:p w14:paraId="14550C03" w14:textId="11B4207D" w:rsidR="00FC4F88" w:rsidRPr="00FC4F88" w:rsidRDefault="00FC4F88" w:rsidP="00FC4F88">
      <w:pPr>
        <w:pStyle w:val="Listtoplevel"/>
      </w:pPr>
      <w:r>
        <w:rPr>
          <w:b/>
          <w:bCs/>
        </w:rPr>
        <w:t>intravenous fluids</w:t>
      </w:r>
      <w:r w:rsidRPr="001805A4">
        <w:t>.</w:t>
      </w:r>
    </w:p>
    <w:p w14:paraId="5C737B1B" w14:textId="23CE2586" w:rsidR="00FC4F88" w:rsidRDefault="00FC4F88" w:rsidP="00875FDB">
      <w:pPr>
        <w:rPr>
          <w:rFonts w:eastAsia="Times New Roman"/>
        </w:rPr>
      </w:pPr>
      <w:r>
        <w:rPr>
          <w:rFonts w:eastAsia="Times New Roman"/>
        </w:rPr>
        <w:br w:type="page"/>
      </w:r>
      <w:r w:rsidR="009C329B" w:rsidRPr="00BD34B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2E0C52D9" wp14:editId="08B4BF5D">
                <wp:simplePos x="0" y="0"/>
                <wp:positionH relativeFrom="margin">
                  <wp:align>right</wp:align>
                </wp:positionH>
                <wp:positionV relativeFrom="paragraph">
                  <wp:posOffset>-86995</wp:posOffset>
                </wp:positionV>
                <wp:extent cx="3544916" cy="5257800"/>
                <wp:effectExtent l="0" t="0" r="0" b="0"/>
                <wp:wrapNone/>
                <wp:docPr id="1600267284" name="Rectangle 16002672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5257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C43B0" id="Rectangle 1600267284" o:spid="_x0000_s1026" alt="&quot;&quot;" style="position:absolute;margin-left:227.95pt;margin-top:-6.85pt;width:279.15pt;height:414pt;z-index:-251525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  <w:r w:rsidR="003D0A5A">
        <w:rPr>
          <w:noProof/>
        </w:rPr>
        <w:drawing>
          <wp:anchor distT="0" distB="0" distL="114300" distR="114300" simplePos="0" relativeHeight="251805696" behindDoc="0" locked="0" layoutInCell="1" allowOverlap="1" wp14:anchorId="400D832D" wp14:editId="73C2E196">
            <wp:simplePos x="0" y="0"/>
            <wp:positionH relativeFrom="margin">
              <wp:align>left</wp:align>
            </wp:positionH>
            <wp:positionV relativeFrom="page">
              <wp:posOffset>769444</wp:posOffset>
            </wp:positionV>
            <wp:extent cx="1828800" cy="1828800"/>
            <wp:effectExtent l="0" t="0" r="0" b="0"/>
            <wp:wrapNone/>
            <wp:docPr id="1157065688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65688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</w:rPr>
        <w:t>Intravenous fluids</w:t>
      </w:r>
      <w:r>
        <w:rPr>
          <w:rFonts w:eastAsia="Times New Roman"/>
        </w:rPr>
        <w:t xml:space="preserve"> are liquids given to you through a needle that is attached to a bag.</w:t>
      </w:r>
    </w:p>
    <w:p w14:paraId="6337F197" w14:textId="0BFCF4A1" w:rsidR="00FC4F88" w:rsidRDefault="00FC4F88" w:rsidP="00FC4F88">
      <w:pPr>
        <w:rPr>
          <w:rFonts w:eastAsia="Times New Roman"/>
        </w:rPr>
      </w:pPr>
    </w:p>
    <w:p w14:paraId="3EA3E1F7" w14:textId="77777777" w:rsidR="00FC4F88" w:rsidRDefault="00FC4F88" w:rsidP="00FC4F88">
      <w:pPr>
        <w:rPr>
          <w:rFonts w:eastAsia="Times New Roman"/>
        </w:rPr>
      </w:pPr>
    </w:p>
    <w:p w14:paraId="3624D04F" w14:textId="611503B0" w:rsidR="00FC4F88" w:rsidRDefault="003D0A5A" w:rsidP="00FC4F88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806720" behindDoc="0" locked="0" layoutInCell="1" allowOverlap="1" wp14:anchorId="654659DC" wp14:editId="165519F3">
            <wp:simplePos x="0" y="0"/>
            <wp:positionH relativeFrom="margin">
              <wp:posOffset>-723</wp:posOffset>
            </wp:positionH>
            <wp:positionV relativeFrom="page">
              <wp:posOffset>2899129</wp:posOffset>
            </wp:positionV>
            <wp:extent cx="1087755" cy="1087755"/>
            <wp:effectExtent l="0" t="0" r="0" b="0"/>
            <wp:wrapNone/>
            <wp:docPr id="1221281325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281325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F88">
        <w:rPr>
          <w:rFonts w:eastAsia="Times New Roman"/>
        </w:rPr>
        <w:t>There are different kinds of intravenous fluids for different reasons like:</w:t>
      </w:r>
    </w:p>
    <w:p w14:paraId="3FB4957F" w14:textId="51DE364E" w:rsidR="00FC4F88" w:rsidRDefault="003D0A5A" w:rsidP="00875FDB">
      <w:pPr>
        <w:pStyle w:val="Listtoplevel"/>
      </w:pPr>
      <w:r>
        <w:drawing>
          <wp:anchor distT="0" distB="0" distL="114300" distR="114300" simplePos="0" relativeHeight="251807744" behindDoc="0" locked="0" layoutInCell="1" allowOverlap="1" wp14:anchorId="543803A6" wp14:editId="59D14CD4">
            <wp:simplePos x="0" y="0"/>
            <wp:positionH relativeFrom="margin">
              <wp:align>left</wp:align>
            </wp:positionH>
            <wp:positionV relativeFrom="page">
              <wp:posOffset>4278200</wp:posOffset>
            </wp:positionV>
            <wp:extent cx="1279003" cy="1377062"/>
            <wp:effectExtent l="0" t="0" r="0" b="0"/>
            <wp:wrapNone/>
            <wp:docPr id="975115637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15637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003" cy="1377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F88">
        <w:t>saline if you do not have enough water in your body</w:t>
      </w:r>
    </w:p>
    <w:p w14:paraId="35909F03" w14:textId="6AB07BD6" w:rsidR="00FC4F88" w:rsidRDefault="00FC4F88" w:rsidP="00875FDB">
      <w:pPr>
        <w:pStyle w:val="Listtoplevel"/>
      </w:pPr>
      <w:r>
        <w:t>antibiotics</w:t>
      </w:r>
      <w:r w:rsidR="00875FDB">
        <w:t xml:space="preserve"> </w:t>
      </w:r>
      <w:r w:rsidR="003D0A5A">
        <w:t xml:space="preserve">which </w:t>
      </w:r>
      <w:r w:rsidR="009C329B">
        <w:t>are</w:t>
      </w:r>
      <w:r w:rsidR="003D0A5A">
        <w:t xml:space="preserve"> </w:t>
      </w:r>
      <w:r w:rsidR="009C329B">
        <w:t xml:space="preserve">a kind of </w:t>
      </w:r>
      <w:r w:rsidR="003D0A5A">
        <w:t>medicine to get rid of an infection</w:t>
      </w:r>
      <w:r w:rsidR="00875FDB">
        <w:t>.</w:t>
      </w:r>
    </w:p>
    <w:p w14:paraId="45967D9B" w14:textId="708BA809" w:rsidR="00875FDB" w:rsidRDefault="003D0A5A" w:rsidP="00875FDB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808768" behindDoc="0" locked="0" layoutInCell="1" allowOverlap="1" wp14:anchorId="5AF2470F" wp14:editId="4D7D3AC7">
            <wp:simplePos x="0" y="0"/>
            <wp:positionH relativeFrom="margin">
              <wp:align>left</wp:align>
            </wp:positionH>
            <wp:positionV relativeFrom="page">
              <wp:posOffset>6099770</wp:posOffset>
            </wp:positionV>
            <wp:extent cx="1348451" cy="1348451"/>
            <wp:effectExtent l="0" t="0" r="4445" b="4445"/>
            <wp:wrapNone/>
            <wp:docPr id="1436964236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64236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345" cy="135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D977A" w14:textId="2F3944A6" w:rsidR="00875FDB" w:rsidRDefault="00875FDB" w:rsidP="00875FDB">
      <w:pPr>
        <w:rPr>
          <w:rFonts w:eastAsia="Times New Roman"/>
        </w:rPr>
      </w:pPr>
    </w:p>
    <w:p w14:paraId="2B89BB14" w14:textId="12876DCA" w:rsidR="00875FDB" w:rsidRDefault="00875FDB" w:rsidP="00875FDB">
      <w:pPr>
        <w:rPr>
          <w:rFonts w:eastAsia="Times New Roman"/>
        </w:rPr>
      </w:pPr>
      <w:r>
        <w:rPr>
          <w:rFonts w:eastAsia="Times New Roman"/>
        </w:rPr>
        <w:t>These treatments are usually enough to stop sepsis getting worse.</w:t>
      </w:r>
    </w:p>
    <w:p w14:paraId="039FE358" w14:textId="77777777" w:rsidR="00875FDB" w:rsidRDefault="00875FDB" w:rsidP="00875FDB">
      <w:pPr>
        <w:rPr>
          <w:rFonts w:eastAsia="Times New Roman"/>
        </w:rPr>
      </w:pPr>
    </w:p>
    <w:p w14:paraId="0DB33DEE" w14:textId="7CE9CB49" w:rsidR="00875FDB" w:rsidRDefault="00773F1A" w:rsidP="00875FDB">
      <w:pPr>
        <w:rPr>
          <w:rFonts w:eastAsia="Times New Roman"/>
        </w:rPr>
      </w:pPr>
      <w:r w:rsidRPr="00B10AB9">
        <w:rPr>
          <w:noProof/>
        </w:rPr>
        <w:drawing>
          <wp:anchor distT="0" distB="0" distL="114300" distR="114300" simplePos="0" relativeHeight="251810816" behindDoc="0" locked="0" layoutInCell="1" allowOverlap="1" wp14:anchorId="155379ED" wp14:editId="5844D55C">
            <wp:simplePos x="0" y="0"/>
            <wp:positionH relativeFrom="margin">
              <wp:align>left</wp:align>
            </wp:positionH>
            <wp:positionV relativeFrom="page">
              <wp:posOffset>7808715</wp:posOffset>
            </wp:positionV>
            <wp:extent cx="1680845" cy="1624965"/>
            <wp:effectExtent l="0" t="0" r="0" b="0"/>
            <wp:wrapNone/>
            <wp:docPr id="74440755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0755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1D172" w14:textId="36824D50" w:rsidR="00875FDB" w:rsidRDefault="008F6B69" w:rsidP="009C329B">
      <w:pPr>
        <w:rPr>
          <w:rFonts w:eastAsia="Times New Roman"/>
        </w:rPr>
      </w:pPr>
      <w:r>
        <w:rPr>
          <w:rFonts w:eastAsia="Times New Roman"/>
        </w:rPr>
        <w:t xml:space="preserve">You will likely be sent to a </w:t>
      </w:r>
      <w:r>
        <w:rPr>
          <w:rFonts w:eastAsia="Times New Roman"/>
          <w:b/>
          <w:bCs/>
        </w:rPr>
        <w:t>ward</w:t>
      </w:r>
      <w:r>
        <w:rPr>
          <w:rFonts w:eastAsia="Times New Roman"/>
        </w:rPr>
        <w:t xml:space="preserve"> i</w:t>
      </w:r>
      <w:r w:rsidR="00875FDB">
        <w:rPr>
          <w:rFonts w:eastAsia="Times New Roman"/>
        </w:rPr>
        <w:t>f the treatment stops sepsis getting worse while you are in the emergency</w:t>
      </w:r>
      <w:r w:rsidRPr="008F6B69">
        <w:rPr>
          <w:rFonts w:eastAsia="Times New Roman"/>
        </w:rPr>
        <w:t xml:space="preserve"> </w:t>
      </w:r>
      <w:r>
        <w:rPr>
          <w:rFonts w:eastAsia="Times New Roman"/>
        </w:rPr>
        <w:t>department</w:t>
      </w:r>
      <w:r w:rsidR="00875FDB">
        <w:rPr>
          <w:rFonts w:eastAsia="Times New Roman"/>
        </w:rPr>
        <w:t>.</w:t>
      </w:r>
      <w:r w:rsidR="00875FDB">
        <w:rPr>
          <w:rFonts w:eastAsia="Times New Roman"/>
        </w:rPr>
        <w:br w:type="page"/>
      </w:r>
    </w:p>
    <w:p w14:paraId="52C79103" w14:textId="6DFB54D4" w:rsidR="00875FDB" w:rsidRDefault="00773F1A" w:rsidP="00875FDB">
      <w:pPr>
        <w:rPr>
          <w:rFonts w:eastAsia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1" wp14:anchorId="5DF242EC" wp14:editId="63BA07EE">
            <wp:simplePos x="0" y="0"/>
            <wp:positionH relativeFrom="margin">
              <wp:align>left</wp:align>
            </wp:positionH>
            <wp:positionV relativeFrom="page">
              <wp:posOffset>850409</wp:posOffset>
            </wp:positionV>
            <wp:extent cx="1678329" cy="1262945"/>
            <wp:effectExtent l="0" t="0" r="0" b="0"/>
            <wp:wrapNone/>
            <wp:docPr id="121565496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5496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6" b="13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29" cy="1262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A07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07DDCEB6" wp14:editId="191DFE79">
                <wp:simplePos x="0" y="0"/>
                <wp:positionH relativeFrom="margin">
                  <wp:align>right</wp:align>
                </wp:positionH>
                <wp:positionV relativeFrom="paragraph">
                  <wp:posOffset>-109855</wp:posOffset>
                </wp:positionV>
                <wp:extent cx="3544916" cy="2832100"/>
                <wp:effectExtent l="0" t="0" r="0" b="6350"/>
                <wp:wrapNone/>
                <wp:docPr id="342975355" name="Rectangle 3429753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2832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11334" id="Rectangle 342975355" o:spid="_x0000_s1026" alt="&quot;&quot;" style="position:absolute;margin-left:227.95pt;margin-top:-8.65pt;width:279.15pt;height:223pt;z-index:-251523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" fillcolor="#bdd6ee [1304]" stroked="f" strokeweight="1pt">
                <w10:wrap anchorx="margin"/>
              </v:rect>
            </w:pict>
          </mc:Fallback>
        </mc:AlternateContent>
      </w:r>
      <w:r w:rsidR="00875FDB">
        <w:rPr>
          <w:rFonts w:eastAsia="Times New Roman"/>
        </w:rPr>
        <w:t xml:space="preserve">A </w:t>
      </w:r>
      <w:r w:rsidR="00875FDB">
        <w:rPr>
          <w:rFonts w:eastAsia="Times New Roman"/>
          <w:b/>
          <w:bCs/>
        </w:rPr>
        <w:t>ward</w:t>
      </w:r>
      <w:r w:rsidR="00875FDB">
        <w:rPr>
          <w:rFonts w:eastAsia="Times New Roman"/>
        </w:rPr>
        <w:t xml:space="preserve"> is a place in a hospital where people who are very sick stay to:</w:t>
      </w:r>
    </w:p>
    <w:p w14:paraId="1429D539" w14:textId="68F45E49" w:rsidR="00875FDB" w:rsidRDefault="00773F1A" w:rsidP="00875FDB">
      <w:pPr>
        <w:pStyle w:val="Listtoplevel"/>
      </w:pPr>
      <w:r>
        <w:rPr>
          <w:b/>
          <w:bCs/>
        </w:rPr>
        <w:drawing>
          <wp:anchor distT="0" distB="0" distL="114300" distR="114300" simplePos="0" relativeHeight="251813888" behindDoc="0" locked="0" layoutInCell="1" allowOverlap="1" wp14:anchorId="6A896241" wp14:editId="72CF29AC">
            <wp:simplePos x="0" y="0"/>
            <wp:positionH relativeFrom="margin">
              <wp:align>left</wp:align>
            </wp:positionH>
            <wp:positionV relativeFrom="page">
              <wp:posOffset>2225876</wp:posOffset>
            </wp:positionV>
            <wp:extent cx="1394749" cy="1394749"/>
            <wp:effectExtent l="0" t="0" r="0" b="0"/>
            <wp:wrapNone/>
            <wp:docPr id="751185162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85162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749" cy="1394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FDB">
        <w:t>get better</w:t>
      </w:r>
    </w:p>
    <w:p w14:paraId="0B5D6F94" w14:textId="120213C6" w:rsidR="00875FDB" w:rsidRDefault="00875FDB" w:rsidP="00875FDB">
      <w:pPr>
        <w:pStyle w:val="Listtoplevel"/>
      </w:pPr>
      <w:r>
        <w:t>be cared for by nurses</w:t>
      </w:r>
    </w:p>
    <w:p w14:paraId="7C378A99" w14:textId="022898BD" w:rsidR="00875FDB" w:rsidRDefault="00875FDB" w:rsidP="00875FDB">
      <w:pPr>
        <w:pStyle w:val="Listtoplevel"/>
      </w:pPr>
      <w:r>
        <w:t>be seen by hospital doctors.</w:t>
      </w:r>
    </w:p>
    <w:p w14:paraId="597A866E" w14:textId="77777777" w:rsidR="00875FDB" w:rsidRPr="00B61045" w:rsidRDefault="00875FDB" w:rsidP="00875FDB">
      <w:pPr>
        <w:rPr>
          <w:rFonts w:eastAsia="Times New Roman"/>
          <w:sz w:val="22"/>
          <w:szCs w:val="14"/>
        </w:rPr>
      </w:pPr>
    </w:p>
    <w:p w14:paraId="6FC0F41C" w14:textId="1613063B" w:rsidR="00875FDB" w:rsidRPr="00B61045" w:rsidRDefault="00875FDB" w:rsidP="00875FDB">
      <w:pPr>
        <w:rPr>
          <w:rFonts w:eastAsia="Times New Roman"/>
          <w:sz w:val="22"/>
          <w:szCs w:val="14"/>
        </w:rPr>
      </w:pPr>
    </w:p>
    <w:p w14:paraId="3B5BBEC7" w14:textId="42055567" w:rsidR="00875FDB" w:rsidRDefault="00773F1A" w:rsidP="00875FDB">
      <w:pPr>
        <w:rPr>
          <w:rFonts w:eastAsia="Times New Roman"/>
        </w:rPr>
      </w:pPr>
      <w:r w:rsidRPr="00B10AB9">
        <w:rPr>
          <w:noProof/>
        </w:rPr>
        <w:drawing>
          <wp:anchor distT="0" distB="0" distL="114300" distR="114300" simplePos="0" relativeHeight="251815936" behindDoc="0" locked="0" layoutInCell="1" allowOverlap="1" wp14:anchorId="00FEF16B" wp14:editId="107EA120">
            <wp:simplePos x="0" y="0"/>
            <wp:positionH relativeFrom="margin">
              <wp:align>left</wp:align>
            </wp:positionH>
            <wp:positionV relativeFrom="page">
              <wp:posOffset>4326890</wp:posOffset>
            </wp:positionV>
            <wp:extent cx="1680845" cy="1624965"/>
            <wp:effectExtent l="0" t="0" r="0" b="0"/>
            <wp:wrapNone/>
            <wp:docPr id="9033170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170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5FDB">
        <w:rPr>
          <w:rFonts w:eastAsia="Times New Roman"/>
        </w:rPr>
        <w:t>You might be sent somewhere else in the hospital for better care if:</w:t>
      </w:r>
    </w:p>
    <w:p w14:paraId="0EABD5B9" w14:textId="226E103C" w:rsidR="00875FDB" w:rsidRDefault="00875FDB" w:rsidP="00875FDB">
      <w:pPr>
        <w:pStyle w:val="Listtoplevel"/>
      </w:pPr>
      <w:r>
        <w:t>the treatment has not stopped the sepsis</w:t>
      </w:r>
    </w:p>
    <w:p w14:paraId="68BB09D7" w14:textId="4805EE6C" w:rsidR="00875FDB" w:rsidRPr="00875FDB" w:rsidRDefault="00875FDB" w:rsidP="00875FDB">
      <w:pPr>
        <w:pStyle w:val="Listtoplevel"/>
      </w:pPr>
      <w:r>
        <w:t xml:space="preserve">your </w:t>
      </w:r>
      <w:r w:rsidRPr="00875FDB">
        <w:rPr>
          <w:b/>
          <w:bCs/>
        </w:rPr>
        <w:t>organs</w:t>
      </w:r>
      <w:r>
        <w:rPr>
          <w:b/>
          <w:bCs/>
        </w:rPr>
        <w:t xml:space="preserve"> </w:t>
      </w:r>
      <w:r>
        <w:t>are badly damaged.</w:t>
      </w:r>
    </w:p>
    <w:p w14:paraId="5A2A7D04" w14:textId="34337431" w:rsidR="00FC4F88" w:rsidRPr="00B61045" w:rsidRDefault="00B61045" w:rsidP="00FC4F88">
      <w:pPr>
        <w:rPr>
          <w:rFonts w:eastAsia="Times New Roman"/>
          <w:sz w:val="22"/>
          <w:szCs w:val="14"/>
        </w:rPr>
      </w:pPr>
      <w:r>
        <w:rPr>
          <w:b/>
          <w:bCs/>
          <w:noProof/>
        </w:rPr>
        <w:drawing>
          <wp:anchor distT="0" distB="0" distL="114300" distR="114300" simplePos="0" relativeHeight="251816960" behindDoc="0" locked="0" layoutInCell="1" allowOverlap="1" wp14:anchorId="3EC75B4F" wp14:editId="64F802FE">
            <wp:simplePos x="0" y="0"/>
            <wp:positionH relativeFrom="margin">
              <wp:posOffset>0</wp:posOffset>
            </wp:positionH>
            <wp:positionV relativeFrom="paragraph">
              <wp:posOffset>113933</wp:posOffset>
            </wp:positionV>
            <wp:extent cx="1516284" cy="1516284"/>
            <wp:effectExtent l="0" t="0" r="0" b="8255"/>
            <wp:wrapNone/>
            <wp:docPr id="1020829029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29029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284" cy="1516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BDEC4" w14:textId="162568D5" w:rsidR="00875FDB" w:rsidRDefault="00CE5A07" w:rsidP="00875FDB"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77203289" wp14:editId="2EB81777">
                <wp:simplePos x="0" y="0"/>
                <wp:positionH relativeFrom="margin">
                  <wp:posOffset>2192357</wp:posOffset>
                </wp:positionH>
                <wp:positionV relativeFrom="paragraph">
                  <wp:posOffset>227849</wp:posOffset>
                </wp:positionV>
                <wp:extent cx="3544916" cy="2809301"/>
                <wp:effectExtent l="0" t="0" r="0" b="0"/>
                <wp:wrapNone/>
                <wp:docPr id="1714658118" name="Rectangle 17146581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280930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14B84" id="Rectangle 1714658118" o:spid="_x0000_s1026" alt="&quot;&quot;" style="position:absolute;margin-left:172.65pt;margin-top:17.95pt;width:279.15pt;height:221.2pt;z-index:-25152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</w:p>
    <w:p w14:paraId="39ADE244" w14:textId="567B1DE7" w:rsidR="00875FDB" w:rsidRDefault="00875FDB" w:rsidP="00875FDB">
      <w:r>
        <w:rPr>
          <w:b/>
          <w:bCs/>
        </w:rPr>
        <w:t>Organs</w:t>
      </w:r>
      <w:r>
        <w:t xml:space="preserve"> are important parts of your body </w:t>
      </w:r>
      <w:r w:rsidR="009C329B">
        <w:t xml:space="preserve">that keep you alive </w:t>
      </w:r>
      <w:r>
        <w:t>like your:</w:t>
      </w:r>
    </w:p>
    <w:p w14:paraId="5ECE151B" w14:textId="65398C11" w:rsidR="00875FDB" w:rsidRDefault="00647034" w:rsidP="00875FDB">
      <w:pPr>
        <w:pStyle w:val="Listtoplevel"/>
      </w:pPr>
      <w:r w:rsidRPr="00163BE6">
        <w:drawing>
          <wp:anchor distT="0" distB="0" distL="114300" distR="114300" simplePos="0" relativeHeight="251975680" behindDoc="0" locked="0" layoutInCell="1" allowOverlap="1" wp14:anchorId="2A4DCC9D" wp14:editId="01CE1B6A">
            <wp:simplePos x="0" y="0"/>
            <wp:positionH relativeFrom="column">
              <wp:posOffset>171771</wp:posOffset>
            </wp:positionH>
            <wp:positionV relativeFrom="paragraph">
              <wp:posOffset>547370</wp:posOffset>
            </wp:positionV>
            <wp:extent cx="1343660" cy="1343660"/>
            <wp:effectExtent l="0" t="0" r="8890" b="8890"/>
            <wp:wrapNone/>
            <wp:docPr id="342542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42207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FDB">
        <w:t>heart</w:t>
      </w:r>
    </w:p>
    <w:p w14:paraId="5F6911D3" w14:textId="3EEB5570" w:rsidR="00B61045" w:rsidRDefault="00875FDB" w:rsidP="00875FDB">
      <w:pPr>
        <w:pStyle w:val="Listtoplevel"/>
      </w:pPr>
      <w:r>
        <w:t>brain</w:t>
      </w:r>
    </w:p>
    <w:p w14:paraId="230C94D0" w14:textId="68032011" w:rsidR="00875FDB" w:rsidRDefault="00B61045" w:rsidP="00875FDB">
      <w:pPr>
        <w:pStyle w:val="Listtoplevel"/>
      </w:pPr>
      <w:r>
        <w:t>kidneys</w:t>
      </w:r>
      <w:r w:rsidR="00875FDB">
        <w:t>.</w:t>
      </w:r>
      <w:r w:rsidR="00875FDB" w:rsidRPr="001507CD">
        <w:t xml:space="preserve"> </w:t>
      </w:r>
    </w:p>
    <w:p w14:paraId="4F482581" w14:textId="23DA2BCF" w:rsidR="00875FDB" w:rsidRDefault="00773F1A" w:rsidP="00FC4F88">
      <w:pPr>
        <w:rPr>
          <w:rFonts w:eastAsia="Times New Roman"/>
        </w:rPr>
      </w:pPr>
      <w:r w:rsidRPr="00B10AB9"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06A359F6" wp14:editId="1997B739">
            <wp:simplePos x="0" y="0"/>
            <wp:positionH relativeFrom="margin">
              <wp:posOffset>-124460</wp:posOffset>
            </wp:positionH>
            <wp:positionV relativeFrom="page">
              <wp:posOffset>1094509</wp:posOffset>
            </wp:positionV>
            <wp:extent cx="1805704" cy="1745673"/>
            <wp:effectExtent l="0" t="0" r="4445" b="6985"/>
            <wp:wrapNone/>
            <wp:docPr id="208696645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6645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704" cy="1745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FDB">
        <w:rPr>
          <w:rFonts w:eastAsia="Times New Roman"/>
        </w:rPr>
        <w:t>The places you might be sent to in the hospital if the treatment does not work / you have organ damage are:</w:t>
      </w:r>
    </w:p>
    <w:p w14:paraId="01854741" w14:textId="04D3D624" w:rsidR="00875FDB" w:rsidRPr="00B64B26" w:rsidRDefault="00875FDB" w:rsidP="00875FDB">
      <w:pPr>
        <w:pStyle w:val="Listtoplevel"/>
        <w:rPr>
          <w:b/>
          <w:bCs/>
        </w:rPr>
      </w:pPr>
      <w:r>
        <w:t xml:space="preserve">the </w:t>
      </w:r>
      <w:r w:rsidRPr="00B64B26">
        <w:rPr>
          <w:b/>
          <w:bCs/>
        </w:rPr>
        <w:t>High Dependecy Unit / HDU</w:t>
      </w:r>
    </w:p>
    <w:p w14:paraId="773472AC" w14:textId="6BAAC309" w:rsidR="00875FDB" w:rsidRPr="00B64B26" w:rsidRDefault="009C329B" w:rsidP="00875FDB">
      <w:pPr>
        <w:pStyle w:val="Listtoplevel"/>
        <w:rPr>
          <w:b/>
          <w:bCs/>
        </w:rPr>
      </w:pPr>
      <w:r w:rsidRPr="009C329B">
        <w:t>the</w:t>
      </w:r>
      <w:r>
        <w:rPr>
          <w:b/>
          <w:bCs/>
        </w:rPr>
        <w:t xml:space="preserve"> </w:t>
      </w:r>
      <w:r w:rsidR="00875FDB" w:rsidRPr="00B64B26">
        <w:rPr>
          <w:b/>
          <w:bCs/>
        </w:rPr>
        <w:t>Intensive Car</w:t>
      </w:r>
      <w:r>
        <w:rPr>
          <w:b/>
          <w:bCs/>
        </w:rPr>
        <w:t>e</w:t>
      </w:r>
      <w:r w:rsidR="00875FDB" w:rsidRPr="00B64B26">
        <w:rPr>
          <w:b/>
          <w:bCs/>
        </w:rPr>
        <w:t xml:space="preserve"> Unit / ICU</w:t>
      </w:r>
      <w:r w:rsidR="00875FDB" w:rsidRPr="001805A4">
        <w:t>.</w:t>
      </w:r>
    </w:p>
    <w:p w14:paraId="7AB0E878" w14:textId="77777777" w:rsidR="00875FDB" w:rsidRPr="009C329B" w:rsidRDefault="00875FDB" w:rsidP="00875FDB">
      <w:pPr>
        <w:rPr>
          <w:rFonts w:eastAsia="Times New Roman"/>
          <w:lang w:val="en-GB"/>
        </w:rPr>
      </w:pPr>
    </w:p>
    <w:p w14:paraId="107796C4" w14:textId="2373FDC4" w:rsidR="00875FDB" w:rsidRDefault="00515C90" w:rsidP="00875FDB">
      <w:pPr>
        <w:rPr>
          <w:rFonts w:eastAsia="Times New Roman"/>
        </w:rPr>
      </w:pPr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820032" behindDoc="0" locked="0" layoutInCell="1" allowOverlap="1" wp14:anchorId="050F44FD" wp14:editId="6C5CBD3A">
            <wp:simplePos x="0" y="0"/>
            <wp:positionH relativeFrom="margin">
              <wp:posOffset>0</wp:posOffset>
            </wp:positionH>
            <wp:positionV relativeFrom="page">
              <wp:posOffset>3690793</wp:posOffset>
            </wp:positionV>
            <wp:extent cx="1553863" cy="1221129"/>
            <wp:effectExtent l="0" t="0" r="8255" b="0"/>
            <wp:wrapNone/>
            <wp:docPr id="2012376325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76325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863" cy="122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A07" w:rsidRPr="00BD34B6"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1138419" wp14:editId="6768E9D9">
                <wp:simplePos x="0" y="0"/>
                <wp:positionH relativeFrom="margin">
                  <wp:align>right</wp:align>
                </wp:positionH>
                <wp:positionV relativeFrom="paragraph">
                  <wp:posOffset>332105</wp:posOffset>
                </wp:positionV>
                <wp:extent cx="3544916" cy="2730500"/>
                <wp:effectExtent l="0" t="0" r="0" b="0"/>
                <wp:wrapNone/>
                <wp:docPr id="1613117265" name="Rectangle 1613117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2730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39266" id="Rectangle 1613117265" o:spid="_x0000_s1026" alt="&quot;&quot;" style="position:absolute;margin-left:227.95pt;margin-top:26.15pt;width:279.15pt;height:215pt;z-index:-251518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" fillcolor="#bdd6ee [1304]" stroked="f" strokeweight="1pt">
                <w10:wrap anchorx="margin"/>
              </v:rect>
            </w:pict>
          </mc:Fallback>
        </mc:AlternateContent>
      </w:r>
    </w:p>
    <w:p w14:paraId="27F9BB62" w14:textId="0E7B18D3" w:rsidR="00B64B26" w:rsidRDefault="00B64B26" w:rsidP="00875FDB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High </w:t>
      </w:r>
      <w:r w:rsidR="00CE5A07">
        <w:rPr>
          <w:rFonts w:eastAsia="Times New Roman"/>
          <w:b/>
          <w:bCs/>
        </w:rPr>
        <w:t>Dependency</w:t>
      </w:r>
      <w:r>
        <w:rPr>
          <w:rFonts w:eastAsia="Times New Roman"/>
          <w:b/>
          <w:bCs/>
        </w:rPr>
        <w:t xml:space="preserve"> Units</w:t>
      </w:r>
      <w:r>
        <w:rPr>
          <w:rFonts w:eastAsia="Times New Roman"/>
        </w:rPr>
        <w:t xml:space="preserve"> / </w:t>
      </w:r>
      <w:r w:rsidRPr="00B64B26">
        <w:rPr>
          <w:rFonts w:eastAsia="Times New Roman"/>
          <w:b/>
          <w:bCs/>
        </w:rPr>
        <w:t>HDUs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are where hospitals send very sick people who:</w:t>
      </w:r>
    </w:p>
    <w:p w14:paraId="030CC971" w14:textId="31EA58B6" w:rsidR="00B64B26" w:rsidRDefault="00773F1A" w:rsidP="00B64B26">
      <w:pPr>
        <w:pStyle w:val="Listtoplevel"/>
      </w:pPr>
      <w:r>
        <w:drawing>
          <wp:anchor distT="0" distB="0" distL="114300" distR="114300" simplePos="0" relativeHeight="251821056" behindDoc="0" locked="0" layoutInCell="1" allowOverlap="1" wp14:anchorId="09CAB99C" wp14:editId="3CD44AC3">
            <wp:simplePos x="0" y="0"/>
            <wp:positionH relativeFrom="margin">
              <wp:posOffset>0</wp:posOffset>
            </wp:positionH>
            <wp:positionV relativeFrom="page">
              <wp:posOffset>5361709</wp:posOffset>
            </wp:positionV>
            <wp:extent cx="1464198" cy="1464198"/>
            <wp:effectExtent l="0" t="0" r="3175" b="3175"/>
            <wp:wrapNone/>
            <wp:docPr id="2010150511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50511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198" cy="1464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B26">
        <w:t>need to be checked on a lot</w:t>
      </w:r>
    </w:p>
    <w:p w14:paraId="6BB01C7F" w14:textId="027086A7" w:rsidR="00B64B26" w:rsidRPr="00B64B26" w:rsidRDefault="00B64B26" w:rsidP="00B64B26">
      <w:pPr>
        <w:pStyle w:val="Listtoplevel"/>
      </w:pPr>
      <w:r>
        <w:t>need treatments that cannot be done on a ward.</w:t>
      </w:r>
    </w:p>
    <w:p w14:paraId="5B566284" w14:textId="77777777" w:rsidR="00875FDB" w:rsidRDefault="00875FDB" w:rsidP="00875FDB">
      <w:pPr>
        <w:rPr>
          <w:rFonts w:eastAsia="Times New Roman"/>
        </w:rPr>
      </w:pPr>
    </w:p>
    <w:p w14:paraId="37EB4EBC" w14:textId="4930733F" w:rsidR="00B64B26" w:rsidRDefault="00CA67A2" w:rsidP="00875FDB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973632" behindDoc="0" locked="0" layoutInCell="1" allowOverlap="1" wp14:anchorId="4FEA4A9E" wp14:editId="3FE6516A">
            <wp:simplePos x="0" y="0"/>
            <wp:positionH relativeFrom="column">
              <wp:posOffset>-158346</wp:posOffset>
            </wp:positionH>
            <wp:positionV relativeFrom="paragraph">
              <wp:posOffset>344170</wp:posOffset>
            </wp:positionV>
            <wp:extent cx="1839369" cy="983673"/>
            <wp:effectExtent l="0" t="0" r="8890" b="6985"/>
            <wp:wrapNone/>
            <wp:docPr id="14766582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582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369" cy="983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A181A" w14:textId="37AED50F" w:rsidR="008F6B69" w:rsidRDefault="008F6B69" w:rsidP="00875FDB">
      <w:pPr>
        <w:rPr>
          <w:rFonts w:eastAsia="Times New Roman"/>
        </w:rPr>
      </w:pPr>
      <w:r>
        <w:rPr>
          <w:rFonts w:eastAsia="Times New Roman"/>
        </w:rPr>
        <w:t xml:space="preserve">You can find more information about Intensive Care Units / ICUs on </w:t>
      </w:r>
      <w:r>
        <w:rPr>
          <w:rFonts w:eastAsia="Times New Roman"/>
        </w:rPr>
        <w:br/>
        <w:t xml:space="preserve">pages </w:t>
      </w:r>
      <w:r w:rsidR="001805A4">
        <w:rPr>
          <w:rFonts w:eastAsia="Times New Roman"/>
          <w:b/>
          <w:bCs/>
        </w:rPr>
        <w:t>10</w:t>
      </w:r>
      <w:r w:rsidR="000F4764" w:rsidRPr="008F6B69">
        <w:rPr>
          <w:rFonts w:eastAsia="Times New Roman"/>
          <w:b/>
          <w:bCs/>
        </w:rPr>
        <w:t xml:space="preserve"> </w:t>
      </w:r>
      <w:r w:rsidRPr="008F6B69">
        <w:rPr>
          <w:rFonts w:eastAsia="Times New Roman"/>
          <w:b/>
          <w:bCs/>
        </w:rPr>
        <w:t xml:space="preserve">to </w:t>
      </w:r>
      <w:r w:rsidR="000F4764">
        <w:rPr>
          <w:rFonts w:eastAsia="Times New Roman"/>
          <w:b/>
          <w:bCs/>
        </w:rPr>
        <w:t>1</w:t>
      </w:r>
      <w:r w:rsidR="001805A4">
        <w:rPr>
          <w:rFonts w:eastAsia="Times New Roman"/>
          <w:b/>
          <w:bCs/>
        </w:rPr>
        <w:t>1</w:t>
      </w:r>
      <w:r>
        <w:rPr>
          <w:rFonts w:eastAsia="Times New Roman"/>
        </w:rPr>
        <w:t>.</w:t>
      </w:r>
    </w:p>
    <w:p w14:paraId="09E06679" w14:textId="77777777" w:rsidR="00B64B26" w:rsidRDefault="00B64B26">
      <w:pPr>
        <w:spacing w:line="240" w:lineRule="auto"/>
        <w:ind w:left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14:paraId="4DD38053" w14:textId="77777777" w:rsidR="003F3054" w:rsidRDefault="00E57DC2" w:rsidP="00E57DC2">
      <w:pPr>
        <w:pStyle w:val="Heading1"/>
      </w:pPr>
      <w:bookmarkStart w:id="2" w:name="_What_happens_if"/>
      <w:bookmarkEnd w:id="2"/>
      <w:r>
        <w:lastRenderedPageBreak/>
        <w:t>W</w:t>
      </w:r>
      <w:r w:rsidR="00B64B26">
        <w:t xml:space="preserve">hat happens if you need to go </w:t>
      </w:r>
    </w:p>
    <w:p w14:paraId="7C89DAAF" w14:textId="4990A9EB" w:rsidR="00B64B26" w:rsidRDefault="00B64B26" w:rsidP="00E57DC2">
      <w:pPr>
        <w:pStyle w:val="Heading1"/>
      </w:pPr>
      <w:r>
        <w:t>to the ICU?</w:t>
      </w:r>
    </w:p>
    <w:p w14:paraId="36F8F3D9" w14:textId="027CAF9F" w:rsidR="00B64B26" w:rsidRDefault="00B64B26" w:rsidP="000615F8"/>
    <w:p w14:paraId="76851F66" w14:textId="11147218" w:rsidR="00B64B26" w:rsidRDefault="000615F8" w:rsidP="000615F8">
      <w:r>
        <w:rPr>
          <w:noProof/>
        </w:rPr>
        <w:drawing>
          <wp:anchor distT="0" distB="0" distL="114300" distR="114300" simplePos="0" relativeHeight="251832320" behindDoc="0" locked="0" layoutInCell="1" allowOverlap="1" wp14:anchorId="05CCB18D" wp14:editId="3744FBDF">
            <wp:simplePos x="0" y="0"/>
            <wp:positionH relativeFrom="margin">
              <wp:align>left</wp:align>
            </wp:positionH>
            <wp:positionV relativeFrom="page">
              <wp:posOffset>2536108</wp:posOffset>
            </wp:positionV>
            <wp:extent cx="1632757" cy="1304014"/>
            <wp:effectExtent l="0" t="0" r="5715" b="0"/>
            <wp:wrapNone/>
            <wp:docPr id="742609467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09467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529" cy="130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7F529" w14:textId="32AF72EC" w:rsidR="00B64B26" w:rsidRPr="00B64B26" w:rsidRDefault="00E57DC2" w:rsidP="000615F8">
      <w:r>
        <w:t xml:space="preserve">You will need to be treated in the </w:t>
      </w:r>
      <w:r w:rsidR="008F6B69" w:rsidRPr="008F6B69">
        <w:rPr>
          <w:b/>
          <w:bCs/>
        </w:rPr>
        <w:t xml:space="preserve">Intensive Care Unit / </w:t>
      </w:r>
      <w:r w:rsidRPr="008F6B69">
        <w:rPr>
          <w:b/>
          <w:bCs/>
        </w:rPr>
        <w:t>ICU</w:t>
      </w:r>
      <w:r>
        <w:t xml:space="preserve"> if sepsis damages your body.</w:t>
      </w:r>
    </w:p>
    <w:p w14:paraId="69CFC7E2" w14:textId="1FE73C06" w:rsidR="00B64B26" w:rsidRPr="00B64B26" w:rsidRDefault="00B64B26" w:rsidP="000615F8"/>
    <w:p w14:paraId="7011738A" w14:textId="125003A5" w:rsidR="008F6B69" w:rsidRDefault="008F6B69" w:rsidP="008F6B69">
      <w:pPr>
        <w:rPr>
          <w:rFonts w:eastAsia="Times New Roman"/>
          <w:b/>
          <w:bCs/>
        </w:rPr>
      </w:pP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6FD5E466" wp14:editId="70672E23">
                <wp:simplePos x="0" y="0"/>
                <wp:positionH relativeFrom="margin">
                  <wp:align>right</wp:align>
                </wp:positionH>
                <wp:positionV relativeFrom="paragraph">
                  <wp:posOffset>248506</wp:posOffset>
                </wp:positionV>
                <wp:extent cx="3544916" cy="5239909"/>
                <wp:effectExtent l="0" t="0" r="0" b="0"/>
                <wp:wrapNone/>
                <wp:docPr id="610944341" name="Rectangle 6109443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523990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3A96" id="Rectangle 610944341" o:spid="_x0000_s1026" alt="&quot;&quot;" style="position:absolute;margin-left:227.95pt;margin-top:19.55pt;width:279.15pt;height:412.6pt;z-index:-251415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  <w:r w:rsidRPr="00B10AB9">
        <w:rPr>
          <w:rFonts w:eastAsia="Times New Roman"/>
          <w:noProof/>
        </w:rPr>
        <w:drawing>
          <wp:anchor distT="0" distB="0" distL="114300" distR="114300" simplePos="0" relativeHeight="251894784" behindDoc="0" locked="0" layoutInCell="1" allowOverlap="1" wp14:anchorId="4FBB6378" wp14:editId="6D3598E4">
            <wp:simplePos x="0" y="0"/>
            <wp:positionH relativeFrom="margin">
              <wp:align>left</wp:align>
            </wp:positionH>
            <wp:positionV relativeFrom="margin">
              <wp:posOffset>3522980</wp:posOffset>
            </wp:positionV>
            <wp:extent cx="1620000" cy="1000800"/>
            <wp:effectExtent l="0" t="0" r="0" b="8890"/>
            <wp:wrapNone/>
            <wp:docPr id="128369284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9284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CAD0B" w14:textId="1CE5BA0E" w:rsidR="008F6B69" w:rsidRDefault="008F6B69" w:rsidP="008F6B69">
      <w:pPr>
        <w:rPr>
          <w:rFonts w:eastAsia="Times New Roman"/>
        </w:rPr>
      </w:pPr>
      <w:r w:rsidRPr="00B64B26">
        <w:rPr>
          <w:rFonts w:eastAsia="Times New Roman"/>
          <w:b/>
          <w:bCs/>
        </w:rPr>
        <w:t>Intensive Care Units / ICUs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are places where hospitals send people who:</w:t>
      </w:r>
    </w:p>
    <w:p w14:paraId="7E973338" w14:textId="605E076E" w:rsidR="008F6B69" w:rsidRDefault="008F6B69" w:rsidP="008F6B69">
      <w:pPr>
        <w:pStyle w:val="Listtoplevel"/>
      </w:pPr>
      <w:r>
        <w:drawing>
          <wp:anchor distT="0" distB="0" distL="114300" distR="114300" simplePos="0" relativeHeight="251895808" behindDoc="0" locked="0" layoutInCell="1" allowOverlap="1" wp14:anchorId="5B682A7D" wp14:editId="3C3749A1">
            <wp:simplePos x="0" y="0"/>
            <wp:positionH relativeFrom="margin">
              <wp:align>left</wp:align>
            </wp:positionH>
            <wp:positionV relativeFrom="page">
              <wp:posOffset>6004560</wp:posOffset>
            </wp:positionV>
            <wp:extent cx="1631950" cy="1631950"/>
            <wp:effectExtent l="0" t="0" r="0" b="6350"/>
            <wp:wrapNone/>
            <wp:docPr id="298394858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94858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are at risk of dying</w:t>
      </w:r>
    </w:p>
    <w:p w14:paraId="0994DC57" w14:textId="5E7507F9" w:rsidR="008F6B69" w:rsidRDefault="008F6B69" w:rsidP="008F6B69">
      <w:pPr>
        <w:pStyle w:val="Listtoplevel"/>
      </w:pPr>
      <w:r>
        <w:t>need treatment that cannot be done anywhere else in the hospital</w:t>
      </w:r>
    </w:p>
    <w:p w14:paraId="2ED5A5C9" w14:textId="106E05DA" w:rsidR="008F6B69" w:rsidRDefault="008F6B69" w:rsidP="008F6B69">
      <w:pPr>
        <w:pStyle w:val="Listtoplevel"/>
      </w:pPr>
      <w:r>
        <w:drawing>
          <wp:anchor distT="0" distB="0" distL="114300" distR="114300" simplePos="0" relativeHeight="251896832" behindDoc="0" locked="0" layoutInCell="1" allowOverlap="1" wp14:anchorId="2C46CC92" wp14:editId="3010876C">
            <wp:simplePos x="0" y="0"/>
            <wp:positionH relativeFrom="margin">
              <wp:align>left</wp:align>
            </wp:positionH>
            <wp:positionV relativeFrom="page">
              <wp:posOffset>7923530</wp:posOffset>
            </wp:positionV>
            <wp:extent cx="1469390" cy="1469390"/>
            <wp:effectExtent l="0" t="0" r="0" b="0"/>
            <wp:wrapNone/>
            <wp:docPr id="886757034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757034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need access to a nurse all the time</w:t>
      </w:r>
    </w:p>
    <w:p w14:paraId="5545E1FD" w14:textId="341122BA" w:rsidR="008F6B69" w:rsidRDefault="008F6B69" w:rsidP="008F6B69">
      <w:pPr>
        <w:pStyle w:val="Listtoplevel"/>
      </w:pPr>
      <w:r>
        <w:t xml:space="preserve">need specially trained </w:t>
      </w:r>
      <w:r w:rsidRPr="00E57DC2">
        <w:rPr>
          <w:b/>
          <w:bCs/>
        </w:rPr>
        <w:t>medical staff</w:t>
      </w:r>
      <w:r w:rsidRPr="001805A4">
        <w:t>.</w:t>
      </w:r>
    </w:p>
    <w:p w14:paraId="5545C79B" w14:textId="4B2620FC" w:rsidR="008F6B69" w:rsidRDefault="00CA67A2" w:rsidP="008F6B69">
      <w:pPr>
        <w:rPr>
          <w:rFonts w:eastAsia="Times New Roman"/>
        </w:rPr>
      </w:pPr>
      <w:r w:rsidRPr="00BD34B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48F81736" wp14:editId="0527FD39">
                <wp:simplePos x="0" y="0"/>
                <wp:positionH relativeFrom="margin">
                  <wp:posOffset>2186940</wp:posOffset>
                </wp:positionH>
                <wp:positionV relativeFrom="paragraph">
                  <wp:posOffset>-40525</wp:posOffset>
                </wp:positionV>
                <wp:extent cx="3544570" cy="3089910"/>
                <wp:effectExtent l="0" t="0" r="0" b="0"/>
                <wp:wrapNone/>
                <wp:docPr id="38358348" name="Rectangle 383583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570" cy="30899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5C7AE" id="Rectangle 38358348" o:spid="_x0000_s1026" alt="&quot;&quot;" style="position:absolute;margin-left:172.2pt;margin-top:-3.2pt;width:279.1pt;height:243.3pt;z-index:-25141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  <w:r w:rsidR="008F6B69">
        <w:rPr>
          <w:noProof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5AAB86A2" wp14:editId="6A2A3604">
                <wp:simplePos x="0" y="0"/>
                <wp:positionH relativeFrom="column">
                  <wp:posOffset>-233680</wp:posOffset>
                </wp:positionH>
                <wp:positionV relativeFrom="paragraph">
                  <wp:posOffset>6350</wp:posOffset>
                </wp:positionV>
                <wp:extent cx="2033645" cy="2695493"/>
                <wp:effectExtent l="0" t="0" r="0" b="0"/>
                <wp:wrapNone/>
                <wp:docPr id="417073353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645" cy="2695493"/>
                          <a:chOff x="0" y="0"/>
                          <a:chExt cx="2121369" cy="2811560"/>
                        </a:xfrm>
                      </wpg:grpSpPr>
                      <pic:pic xmlns:pic="http://schemas.openxmlformats.org/drawingml/2006/picture">
                        <pic:nvPicPr>
                          <pic:cNvPr id="1988597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0"/>
                            <a:ext cx="1188720" cy="1742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760853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1864" y="699715"/>
                            <a:ext cx="1119505" cy="1729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03293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52940"/>
                            <a:ext cx="1073150" cy="1658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974E47" id="Group 21" o:spid="_x0000_s1026" alt="&quot;&quot;" style="position:absolute;margin-left:-18.4pt;margin-top:.5pt;width:160.15pt;height:212.25pt;z-index:251898880;mso-width-relative:margin;mso-height-relative:margin" coordsize="21213,28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">
                <v:shape id="Picture 18" o:spid="_x0000_s1027" type="#_x0000_t75" style="position:absolute;left:1828;width:11888;height:17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">
                  <v:imagedata r:id="rId63" o:title=""/>
                </v:shape>
                <v:shape id="Picture 19" o:spid="_x0000_s1028" type="#_x0000_t75" style="position:absolute;left:10018;top:6997;width:11195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">
                  <v:imagedata r:id="rId64" o:title=""/>
                </v:shape>
                <v:shape id="Picture 20" o:spid="_x0000_s1029" type="#_x0000_t75" style="position:absolute;top:11529;width:10731;height:1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">
                  <v:imagedata r:id="rId65" o:title=""/>
                </v:shape>
              </v:group>
            </w:pict>
          </mc:Fallback>
        </mc:AlternateContent>
      </w:r>
      <w:r w:rsidR="008F6B69" w:rsidRPr="00E57DC2">
        <w:rPr>
          <w:rFonts w:eastAsia="Times New Roman"/>
          <w:b/>
          <w:bCs/>
        </w:rPr>
        <w:t>Medical staff</w:t>
      </w:r>
      <w:r w:rsidR="008F6B69">
        <w:rPr>
          <w:rFonts w:eastAsia="Times New Roman"/>
        </w:rPr>
        <w:t xml:space="preserve"> in this document means:</w:t>
      </w:r>
    </w:p>
    <w:p w14:paraId="710769A3" w14:textId="77777777" w:rsidR="008F6B69" w:rsidRDefault="008F6B69" w:rsidP="008F6B69">
      <w:pPr>
        <w:pStyle w:val="Listtoplevel"/>
      </w:pPr>
      <w:r>
        <w:t>doctors</w:t>
      </w:r>
    </w:p>
    <w:p w14:paraId="446C745F" w14:textId="77777777" w:rsidR="008F6B69" w:rsidRDefault="008F6B69" w:rsidP="008F6B69">
      <w:pPr>
        <w:pStyle w:val="Listtoplevel"/>
      </w:pPr>
      <w:r>
        <w:t>nurses</w:t>
      </w:r>
    </w:p>
    <w:p w14:paraId="0FB9388E" w14:textId="77777777" w:rsidR="008F6B69" w:rsidRPr="00E57DC2" w:rsidRDefault="008F6B69" w:rsidP="008F6B69">
      <w:pPr>
        <w:pStyle w:val="Listtoplevel"/>
      </w:pPr>
      <w:r>
        <w:t>other medical professionals like pharmacists.</w:t>
      </w:r>
    </w:p>
    <w:p w14:paraId="5E90313B" w14:textId="64FBCE41" w:rsidR="00B64B26" w:rsidRDefault="00B64B26" w:rsidP="000615F8">
      <w:pPr>
        <w:rPr>
          <w:rFonts w:eastAsia="Times New Roman"/>
        </w:rPr>
      </w:pPr>
    </w:p>
    <w:p w14:paraId="137DD63A" w14:textId="77777777" w:rsidR="008F6B69" w:rsidRDefault="008F6B69" w:rsidP="000615F8">
      <w:pPr>
        <w:rPr>
          <w:rFonts w:eastAsia="Times New Roman"/>
        </w:rPr>
      </w:pPr>
    </w:p>
    <w:p w14:paraId="0EF225F7" w14:textId="182E9CB0" w:rsidR="00E57DC2" w:rsidRDefault="000615F8" w:rsidP="000615F8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833344" behindDoc="0" locked="0" layoutInCell="1" allowOverlap="1" wp14:anchorId="26BCBD59" wp14:editId="6C7F7C77">
            <wp:simplePos x="0" y="0"/>
            <wp:positionH relativeFrom="margin">
              <wp:align>left</wp:align>
            </wp:positionH>
            <wp:positionV relativeFrom="page">
              <wp:posOffset>4173855</wp:posOffset>
            </wp:positionV>
            <wp:extent cx="1717040" cy="1717040"/>
            <wp:effectExtent l="0" t="0" r="0" b="0"/>
            <wp:wrapNone/>
            <wp:docPr id="422067437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67437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B69">
        <w:rPr>
          <w:rFonts w:eastAsia="Times New Roman"/>
          <w:noProof/>
        </w:rPr>
        <w:t>The</w:t>
      </w:r>
      <w:r w:rsidR="00E57DC2">
        <w:rPr>
          <w:rFonts w:eastAsia="Times New Roman"/>
        </w:rPr>
        <w:t xml:space="preserve"> ICU has special support to treat the sickest people in the hospital.</w:t>
      </w:r>
    </w:p>
    <w:p w14:paraId="1468C1F3" w14:textId="77777777" w:rsidR="00E57DC2" w:rsidRDefault="00E57DC2" w:rsidP="000615F8">
      <w:pPr>
        <w:rPr>
          <w:rFonts w:eastAsia="Times New Roman"/>
        </w:rPr>
      </w:pPr>
    </w:p>
    <w:p w14:paraId="225F2C09" w14:textId="77777777" w:rsidR="00E57DC2" w:rsidRDefault="00E57DC2" w:rsidP="000615F8">
      <w:pPr>
        <w:rPr>
          <w:rFonts w:eastAsia="Times New Roman"/>
        </w:rPr>
      </w:pPr>
    </w:p>
    <w:p w14:paraId="1E463F41" w14:textId="0278A057" w:rsidR="00E57DC2" w:rsidRDefault="000615F8" w:rsidP="000615F8">
      <w:pPr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59BFF9AC" wp14:editId="71D6D4FE">
            <wp:simplePos x="0" y="0"/>
            <wp:positionH relativeFrom="margin">
              <wp:align>left</wp:align>
            </wp:positionH>
            <wp:positionV relativeFrom="page">
              <wp:posOffset>6082472</wp:posOffset>
            </wp:positionV>
            <wp:extent cx="1367624" cy="1367624"/>
            <wp:effectExtent l="0" t="0" r="4445" b="4445"/>
            <wp:wrapNone/>
            <wp:docPr id="2120742436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42436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466" cy="1370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DC2">
        <w:rPr>
          <w:rFonts w:eastAsia="Times New Roman"/>
        </w:rPr>
        <w:t xml:space="preserve">The </w:t>
      </w:r>
      <w:r w:rsidR="00E57DC2" w:rsidRPr="00E57DC2">
        <w:rPr>
          <w:rFonts w:eastAsia="Times New Roman"/>
        </w:rPr>
        <w:t>medical staff</w:t>
      </w:r>
      <w:r w:rsidR="00E57DC2">
        <w:rPr>
          <w:rFonts w:eastAsia="Times New Roman"/>
        </w:rPr>
        <w:t xml:space="preserve"> there can treat damaged organs with special:</w:t>
      </w:r>
    </w:p>
    <w:p w14:paraId="3DDAFB35" w14:textId="3576B4A6" w:rsidR="00E57DC2" w:rsidRDefault="00E57DC2" w:rsidP="00E57DC2">
      <w:pPr>
        <w:pStyle w:val="Listtoplevel"/>
      </w:pPr>
      <w:r>
        <w:t>equipment / tools</w:t>
      </w:r>
    </w:p>
    <w:p w14:paraId="7C685FD7" w14:textId="7D8CCAE9" w:rsidR="00E57DC2" w:rsidRDefault="00E57DC2" w:rsidP="00E57DC2">
      <w:pPr>
        <w:pStyle w:val="Listtoplevel"/>
      </w:pPr>
      <w:r>
        <w:t>medications.</w:t>
      </w:r>
    </w:p>
    <w:p w14:paraId="54EDFF7A" w14:textId="1D515624" w:rsidR="00E57DC2" w:rsidRDefault="000615F8" w:rsidP="000615F8">
      <w:r>
        <w:rPr>
          <w:noProof/>
        </w:rPr>
        <w:drawing>
          <wp:anchor distT="0" distB="0" distL="114300" distR="114300" simplePos="0" relativeHeight="251835392" behindDoc="0" locked="0" layoutInCell="1" allowOverlap="1" wp14:anchorId="16E6661E" wp14:editId="59B6068A">
            <wp:simplePos x="0" y="0"/>
            <wp:positionH relativeFrom="margin">
              <wp:align>left</wp:align>
            </wp:positionH>
            <wp:positionV relativeFrom="paragraph">
              <wp:posOffset>113444</wp:posOffset>
            </wp:positionV>
            <wp:extent cx="1558456" cy="1558456"/>
            <wp:effectExtent l="0" t="0" r="3810" b="0"/>
            <wp:wrapNone/>
            <wp:docPr id="376348469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48469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456" cy="1558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9B4CB" w14:textId="77777777" w:rsidR="00E57DC2" w:rsidRDefault="00E57DC2" w:rsidP="000615F8"/>
    <w:p w14:paraId="6DD8B216" w14:textId="5DF8E7ED" w:rsidR="00E57DC2" w:rsidRDefault="00E57DC2" w:rsidP="000615F8">
      <w:r>
        <w:t>ICU nurses usually look after no more than 2 patients at a time.</w:t>
      </w:r>
    </w:p>
    <w:p w14:paraId="0EE24EDC" w14:textId="075CD009" w:rsidR="00E57DC2" w:rsidRDefault="00E57DC2" w:rsidP="00E57DC2">
      <w:pPr>
        <w:pStyle w:val="Heading1"/>
      </w:pPr>
      <w:bookmarkStart w:id="3" w:name="_What_happens_after"/>
      <w:bookmarkEnd w:id="3"/>
      <w:r>
        <w:lastRenderedPageBreak/>
        <w:t>What happens after leaving the ICU?</w:t>
      </w:r>
    </w:p>
    <w:p w14:paraId="3B51F146" w14:textId="1E1C5B62" w:rsidR="00E57DC2" w:rsidRDefault="00E57DC2" w:rsidP="000615F8"/>
    <w:p w14:paraId="4A0CC4C2" w14:textId="6D6C7C53" w:rsidR="00E57DC2" w:rsidRDefault="000615F8" w:rsidP="000615F8">
      <w:r>
        <w:rPr>
          <w:noProof/>
        </w:rPr>
        <w:drawing>
          <wp:anchor distT="0" distB="0" distL="114300" distR="114300" simplePos="0" relativeHeight="251837440" behindDoc="0" locked="0" layoutInCell="1" allowOverlap="1" wp14:anchorId="1ABFBF38" wp14:editId="3725B61F">
            <wp:simplePos x="0" y="0"/>
            <wp:positionH relativeFrom="margin">
              <wp:align>left</wp:align>
            </wp:positionH>
            <wp:positionV relativeFrom="page">
              <wp:posOffset>2202732</wp:posOffset>
            </wp:positionV>
            <wp:extent cx="1632757" cy="1304014"/>
            <wp:effectExtent l="0" t="0" r="5715" b="0"/>
            <wp:wrapNone/>
            <wp:docPr id="1079130171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130171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757" cy="1304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02C5F" w14:textId="6CC489C4" w:rsidR="00E57DC2" w:rsidRDefault="00E57DC2" w:rsidP="000615F8">
      <w:r>
        <w:t>The main</w:t>
      </w:r>
      <w:r w:rsidR="006D56F4">
        <w:t xml:space="preserve"> reason you would be treated in the ICU is to get you well enough to be sent to either:</w:t>
      </w:r>
    </w:p>
    <w:p w14:paraId="1BCBC319" w14:textId="51F67031" w:rsidR="006D56F4" w:rsidRDefault="000615F8" w:rsidP="00F33F17">
      <w:pPr>
        <w:pStyle w:val="Listtoplevel"/>
      </w:pPr>
      <w:r>
        <w:drawing>
          <wp:anchor distT="0" distB="0" distL="114300" distR="114300" simplePos="0" relativeHeight="251839488" behindDoc="0" locked="0" layoutInCell="1" allowOverlap="1" wp14:anchorId="547258A6" wp14:editId="3CC8A2DF">
            <wp:simplePos x="0" y="0"/>
            <wp:positionH relativeFrom="margin">
              <wp:align>left</wp:align>
            </wp:positionH>
            <wp:positionV relativeFrom="page">
              <wp:posOffset>4098511</wp:posOffset>
            </wp:positionV>
            <wp:extent cx="1678329" cy="1262945"/>
            <wp:effectExtent l="0" t="0" r="0" b="0"/>
            <wp:wrapNone/>
            <wp:docPr id="1666105944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05944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6" b="13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29" cy="1262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F4">
        <w:t>the HDU</w:t>
      </w:r>
      <w:r w:rsidR="006D56F4">
        <w:br/>
      </w:r>
      <w:r w:rsidR="006D56F4">
        <w:br/>
      </w:r>
      <w:r w:rsidR="006D56F4" w:rsidRPr="006D56F4">
        <w:rPr>
          <w:b/>
          <w:bCs/>
        </w:rPr>
        <w:t>or</w:t>
      </w:r>
    </w:p>
    <w:p w14:paraId="14E27733" w14:textId="2408BEB2" w:rsidR="006D56F4" w:rsidRDefault="006D56F4" w:rsidP="00F33F17">
      <w:pPr>
        <w:pStyle w:val="Listtoplevel"/>
      </w:pPr>
      <w:r>
        <w:t>a hospital ward.</w:t>
      </w:r>
    </w:p>
    <w:p w14:paraId="2416D54A" w14:textId="7A630752" w:rsidR="006D56F4" w:rsidRDefault="006D56F4" w:rsidP="006D56F4"/>
    <w:p w14:paraId="56FF6B84" w14:textId="3A74F80E" w:rsidR="006D56F4" w:rsidRDefault="000615F8" w:rsidP="006D56F4">
      <w:r w:rsidRPr="00B10AB9">
        <w:rPr>
          <w:noProof/>
        </w:rPr>
        <w:drawing>
          <wp:anchor distT="0" distB="0" distL="114300" distR="114300" simplePos="0" relativeHeight="251776000" behindDoc="0" locked="0" layoutInCell="1" allowOverlap="1" wp14:anchorId="5DB815F6" wp14:editId="4DBF0FB1">
            <wp:simplePos x="0" y="0"/>
            <wp:positionH relativeFrom="margin">
              <wp:align>left</wp:align>
            </wp:positionH>
            <wp:positionV relativeFrom="page">
              <wp:posOffset>5906328</wp:posOffset>
            </wp:positionV>
            <wp:extent cx="1680845" cy="1624965"/>
            <wp:effectExtent l="0" t="0" r="0" b="0"/>
            <wp:wrapNone/>
            <wp:docPr id="154970008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0008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5290EF" w14:textId="5C726AF8" w:rsidR="006D56F4" w:rsidRDefault="006D56F4" w:rsidP="006D56F4">
      <w:r>
        <w:t>You will be sent to 1 of these places once you are well enough to get care outside the ICU.</w:t>
      </w:r>
    </w:p>
    <w:p w14:paraId="39C6B066" w14:textId="19F4D764" w:rsidR="006D56F4" w:rsidRDefault="006D56F4" w:rsidP="006D56F4"/>
    <w:p w14:paraId="7E274F93" w14:textId="31F846E6" w:rsidR="006D56F4" w:rsidRDefault="00900342" w:rsidP="006D56F4">
      <w:r>
        <w:rPr>
          <w:noProof/>
        </w:rPr>
        <w:drawing>
          <wp:anchor distT="0" distB="0" distL="114300" distR="114300" simplePos="0" relativeHeight="251840512" behindDoc="0" locked="0" layoutInCell="1" allowOverlap="1" wp14:anchorId="05DF4EF3" wp14:editId="5441FAFA">
            <wp:simplePos x="0" y="0"/>
            <wp:positionH relativeFrom="column">
              <wp:posOffset>47625</wp:posOffset>
            </wp:positionH>
            <wp:positionV relativeFrom="paragraph">
              <wp:posOffset>218325</wp:posOffset>
            </wp:positionV>
            <wp:extent cx="1144988" cy="2034077"/>
            <wp:effectExtent l="0" t="0" r="0" b="0"/>
            <wp:wrapNone/>
            <wp:docPr id="1257151601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151601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88" cy="2034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EEDD1" w14:textId="3573AE73" w:rsidR="006D56F4" w:rsidRDefault="006D56F4" w:rsidP="006D56F4">
      <w:r>
        <w:t>Moving out of the ICU can:</w:t>
      </w:r>
    </w:p>
    <w:p w14:paraId="7CDB40C2" w14:textId="58026B4A" w:rsidR="006D56F4" w:rsidRDefault="006D56F4" w:rsidP="006D56F4">
      <w:pPr>
        <w:pStyle w:val="Listtoplevel"/>
      </w:pPr>
      <w:r>
        <w:t>be a big change</w:t>
      </w:r>
    </w:p>
    <w:p w14:paraId="37432AAF" w14:textId="78BC42AE" w:rsidR="006D56F4" w:rsidRDefault="006D56F4" w:rsidP="006D56F4">
      <w:pPr>
        <w:pStyle w:val="Listtoplevel"/>
      </w:pPr>
      <w:r>
        <w:t>make some people nervous.</w:t>
      </w:r>
    </w:p>
    <w:p w14:paraId="093EFFF2" w14:textId="77777777" w:rsidR="000615F8" w:rsidRDefault="000615F8">
      <w:pPr>
        <w:spacing w:line="240" w:lineRule="auto"/>
        <w:ind w:left="0"/>
      </w:pPr>
      <w:r>
        <w:br w:type="page"/>
      </w:r>
    </w:p>
    <w:p w14:paraId="6D9DD900" w14:textId="0FE67FCC" w:rsidR="006D56F4" w:rsidRDefault="000615F8" w:rsidP="00E57DC2">
      <w:pPr>
        <w:pStyle w:val="BodyText"/>
      </w:pPr>
      <w:r>
        <w:rPr>
          <w:noProof/>
        </w:rPr>
        <w:lastRenderedPageBreak/>
        <w:drawing>
          <wp:anchor distT="0" distB="0" distL="114300" distR="114300" simplePos="0" relativeHeight="251841536" behindDoc="0" locked="0" layoutInCell="1" allowOverlap="1" wp14:anchorId="18C17AB8" wp14:editId="0EE7F1DF">
            <wp:simplePos x="0" y="0"/>
            <wp:positionH relativeFrom="margin">
              <wp:posOffset>27709</wp:posOffset>
            </wp:positionH>
            <wp:positionV relativeFrom="page">
              <wp:posOffset>699770</wp:posOffset>
            </wp:positionV>
            <wp:extent cx="1590261" cy="1590261"/>
            <wp:effectExtent l="0" t="0" r="0" b="0"/>
            <wp:wrapNone/>
            <wp:docPr id="163245605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456057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261" cy="1590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F4">
        <w:t>Treatment on the ward is about:</w:t>
      </w:r>
    </w:p>
    <w:p w14:paraId="1CDDBF90" w14:textId="7BF3DFFD" w:rsidR="006D56F4" w:rsidRDefault="006D56F4" w:rsidP="006D56F4">
      <w:pPr>
        <w:pStyle w:val="Listtoplevel"/>
      </w:pPr>
      <w:r>
        <w:t>making sure you do not get sicker again</w:t>
      </w:r>
    </w:p>
    <w:p w14:paraId="4A9FE0E6" w14:textId="11A16E14" w:rsidR="006D56F4" w:rsidRDefault="000615F8" w:rsidP="006D56F4">
      <w:pPr>
        <w:pStyle w:val="Listtoplevel"/>
      </w:pPr>
      <w:r>
        <w:drawing>
          <wp:anchor distT="0" distB="0" distL="114300" distR="114300" simplePos="0" relativeHeight="251842560" behindDoc="0" locked="0" layoutInCell="1" allowOverlap="1" wp14:anchorId="74C070D2" wp14:editId="7336BCDE">
            <wp:simplePos x="0" y="0"/>
            <wp:positionH relativeFrom="margin">
              <wp:posOffset>0</wp:posOffset>
            </wp:positionH>
            <wp:positionV relativeFrom="page">
              <wp:posOffset>2530302</wp:posOffset>
            </wp:positionV>
            <wp:extent cx="1414780" cy="1579245"/>
            <wp:effectExtent l="0" t="0" r="0" b="0"/>
            <wp:wrapNone/>
            <wp:docPr id="485548689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48689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56F4">
        <w:t>getting you back to doing the things you used to do before you got sick.</w:t>
      </w:r>
    </w:p>
    <w:p w14:paraId="45C5F05C" w14:textId="6B1703E5" w:rsidR="006D56F4" w:rsidRDefault="006D56F4" w:rsidP="000615F8"/>
    <w:p w14:paraId="09B4A6E9" w14:textId="5C2C0979" w:rsidR="006D56F4" w:rsidRDefault="006D56F4" w:rsidP="000615F8"/>
    <w:p w14:paraId="62C3639D" w14:textId="06B0BFA0" w:rsidR="006D56F4" w:rsidRDefault="000615F8" w:rsidP="000615F8">
      <w:r>
        <w:rPr>
          <w:noProof/>
        </w:rPr>
        <w:drawing>
          <wp:anchor distT="0" distB="0" distL="114300" distR="114300" simplePos="0" relativeHeight="251845632" behindDoc="0" locked="0" layoutInCell="1" allowOverlap="1" wp14:anchorId="71F44625" wp14:editId="15F88E15">
            <wp:simplePos x="0" y="0"/>
            <wp:positionH relativeFrom="margin">
              <wp:posOffset>31750</wp:posOffset>
            </wp:positionH>
            <wp:positionV relativeFrom="margin">
              <wp:posOffset>3816433</wp:posOffset>
            </wp:positionV>
            <wp:extent cx="1804946" cy="1804946"/>
            <wp:effectExtent l="0" t="0" r="5080" b="0"/>
            <wp:wrapNone/>
            <wp:docPr id="1502294564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94564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946" cy="1804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F4">
        <w:t xml:space="preserve">Being on the ward is different to </w:t>
      </w:r>
      <w:r w:rsidR="009C329B">
        <w:t xml:space="preserve">being in </w:t>
      </w:r>
      <w:r w:rsidR="006D56F4">
        <w:t>the ICU.</w:t>
      </w:r>
    </w:p>
    <w:p w14:paraId="59005CD7" w14:textId="62D796A2" w:rsidR="006D56F4" w:rsidRDefault="006D56F4" w:rsidP="000615F8"/>
    <w:p w14:paraId="73DA63A0" w14:textId="387D1A76" w:rsidR="006D56F4" w:rsidRDefault="006D56F4" w:rsidP="000615F8"/>
    <w:p w14:paraId="043B695E" w14:textId="17D72567" w:rsidR="006D56F4" w:rsidRDefault="006D56F4" w:rsidP="000615F8">
      <w:r>
        <w:t xml:space="preserve">Nurses on the wards look after more than 2 people at a time. </w:t>
      </w:r>
    </w:p>
    <w:p w14:paraId="03C481E0" w14:textId="6E4E9060" w:rsidR="006D56F4" w:rsidRDefault="000615F8" w:rsidP="000615F8">
      <w:r>
        <w:rPr>
          <w:noProof/>
        </w:rPr>
        <w:drawing>
          <wp:anchor distT="0" distB="0" distL="114300" distR="114300" simplePos="0" relativeHeight="251846656" behindDoc="0" locked="0" layoutInCell="1" allowOverlap="1" wp14:anchorId="6A7A738C" wp14:editId="7B6F71CC">
            <wp:simplePos x="0" y="0"/>
            <wp:positionH relativeFrom="margin">
              <wp:align>left</wp:align>
            </wp:positionH>
            <wp:positionV relativeFrom="page">
              <wp:posOffset>6558777</wp:posOffset>
            </wp:positionV>
            <wp:extent cx="1526540" cy="1526540"/>
            <wp:effectExtent l="0" t="0" r="0" b="0"/>
            <wp:wrapNone/>
            <wp:docPr id="915358405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58405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3A66A" w14:textId="33C6C9C8" w:rsidR="006D56F4" w:rsidRDefault="006D56F4" w:rsidP="000615F8"/>
    <w:p w14:paraId="7EF6D130" w14:textId="54EA3238" w:rsidR="006D56F4" w:rsidRDefault="006D56F4" w:rsidP="000615F8">
      <w:r>
        <w:t>Doctors do not see people as much as they do in the ICU.</w:t>
      </w:r>
    </w:p>
    <w:p w14:paraId="41450BB3" w14:textId="1D62004C" w:rsidR="006D56F4" w:rsidRDefault="006D56F4" w:rsidP="000615F8"/>
    <w:p w14:paraId="4BF2589C" w14:textId="4F77FD4D" w:rsidR="006D56F4" w:rsidRDefault="000615F8" w:rsidP="000615F8">
      <w:r>
        <w:rPr>
          <w:noProof/>
        </w:rPr>
        <w:drawing>
          <wp:anchor distT="0" distB="0" distL="114300" distR="114300" simplePos="0" relativeHeight="251847680" behindDoc="0" locked="0" layoutInCell="1" allowOverlap="1" wp14:anchorId="0A3BCC65" wp14:editId="7D6DABD2">
            <wp:simplePos x="0" y="0"/>
            <wp:positionH relativeFrom="margin">
              <wp:align>left</wp:align>
            </wp:positionH>
            <wp:positionV relativeFrom="paragraph">
              <wp:posOffset>146105</wp:posOffset>
            </wp:positionV>
            <wp:extent cx="1558290" cy="1558290"/>
            <wp:effectExtent l="0" t="0" r="3810" b="0"/>
            <wp:wrapNone/>
            <wp:docPr id="239787207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87207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393F4" w14:textId="07E8E36A" w:rsidR="006D56F4" w:rsidRDefault="006D56F4" w:rsidP="000615F8">
      <w:r>
        <w:t>People are usually not attached to machines that check how they are all the time like they are in the ICU.</w:t>
      </w:r>
    </w:p>
    <w:p w14:paraId="61512797" w14:textId="6854C72C" w:rsidR="006D56F4" w:rsidRDefault="00470866" w:rsidP="006D56F4">
      <w:r>
        <w:rPr>
          <w:noProof/>
        </w:rPr>
        <w:lastRenderedPageBreak/>
        <w:drawing>
          <wp:anchor distT="0" distB="0" distL="114300" distR="114300" simplePos="0" relativeHeight="251848704" behindDoc="0" locked="0" layoutInCell="1" allowOverlap="1" wp14:anchorId="1769C48B" wp14:editId="73659C49">
            <wp:simplePos x="0" y="0"/>
            <wp:positionH relativeFrom="margin">
              <wp:align>left</wp:align>
            </wp:positionH>
            <wp:positionV relativeFrom="page">
              <wp:posOffset>461010</wp:posOffset>
            </wp:positionV>
            <wp:extent cx="1620000" cy="1620000"/>
            <wp:effectExtent l="0" t="0" r="0" b="0"/>
            <wp:wrapNone/>
            <wp:docPr id="2137566321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66321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F4">
        <w:t>It is important the ICU staff talk to you about things to do with the move like:</w:t>
      </w:r>
    </w:p>
    <w:p w14:paraId="68074117" w14:textId="75CA53E9" w:rsidR="006D56F4" w:rsidRDefault="006D56F4" w:rsidP="006D56F4">
      <w:pPr>
        <w:pStyle w:val="Listtoplevel"/>
      </w:pPr>
      <w:r>
        <w:t>what is happening</w:t>
      </w:r>
    </w:p>
    <w:p w14:paraId="6C595809" w14:textId="59A90A5F" w:rsidR="006D56F4" w:rsidRDefault="00470866" w:rsidP="006D56F4">
      <w:pPr>
        <w:pStyle w:val="Listtoplevel"/>
      </w:pPr>
      <w:r>
        <w:drawing>
          <wp:anchor distT="0" distB="0" distL="114300" distR="114300" simplePos="0" relativeHeight="251849728" behindDoc="0" locked="0" layoutInCell="1" allowOverlap="1" wp14:anchorId="33488702" wp14:editId="1C29863F">
            <wp:simplePos x="0" y="0"/>
            <wp:positionH relativeFrom="margin">
              <wp:align>left</wp:align>
            </wp:positionH>
            <wp:positionV relativeFrom="page">
              <wp:posOffset>2289976</wp:posOffset>
            </wp:positionV>
            <wp:extent cx="1566407" cy="1566407"/>
            <wp:effectExtent l="0" t="0" r="0" b="0"/>
            <wp:wrapNone/>
            <wp:docPr id="2127963464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63464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407" cy="1566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F4">
        <w:t xml:space="preserve">what </w:t>
      </w:r>
      <w:r w:rsidR="008F6B69">
        <w:t>kind of care you should get on the ward</w:t>
      </w:r>
      <w:r w:rsidR="006D56F4">
        <w:t>.</w:t>
      </w:r>
    </w:p>
    <w:p w14:paraId="0E520CDC" w14:textId="77777777" w:rsidR="006D56F4" w:rsidRDefault="006D56F4" w:rsidP="006D56F4"/>
    <w:p w14:paraId="31613A32" w14:textId="77777777" w:rsidR="006D56F4" w:rsidRDefault="006D56F4" w:rsidP="006D56F4"/>
    <w:p w14:paraId="57481373" w14:textId="6D1A5BBA" w:rsidR="006D56F4" w:rsidRDefault="00470866" w:rsidP="006D56F4">
      <w:r>
        <w:rPr>
          <w:noProof/>
        </w:rPr>
        <w:drawing>
          <wp:anchor distT="0" distB="0" distL="114300" distR="114300" simplePos="0" relativeHeight="251851776" behindDoc="0" locked="0" layoutInCell="1" allowOverlap="1" wp14:anchorId="78F97B9F" wp14:editId="000FDDC1">
            <wp:simplePos x="0" y="0"/>
            <wp:positionH relativeFrom="margin">
              <wp:align>left</wp:align>
            </wp:positionH>
            <wp:positionV relativeFrom="paragraph">
              <wp:posOffset>318742</wp:posOffset>
            </wp:positionV>
            <wp:extent cx="1144988" cy="2034077"/>
            <wp:effectExtent l="0" t="0" r="0" b="0"/>
            <wp:wrapNone/>
            <wp:docPr id="604431320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31320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88" cy="2034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F4">
        <w:t>This is important because people often still:</w:t>
      </w:r>
    </w:p>
    <w:p w14:paraId="48BE0EDB" w14:textId="41622460" w:rsidR="006D56F4" w:rsidRDefault="006D56F4" w:rsidP="006D56F4">
      <w:pPr>
        <w:pStyle w:val="Listtoplevel"/>
      </w:pPr>
      <w:r>
        <w:t>feel scared</w:t>
      </w:r>
    </w:p>
    <w:p w14:paraId="43681E9F" w14:textId="7BE9D4ED" w:rsidR="006D56F4" w:rsidRDefault="006D56F4" w:rsidP="006D56F4">
      <w:pPr>
        <w:pStyle w:val="Listtoplevel"/>
      </w:pPr>
      <w:r>
        <w:t>are not sure about what to expect on the ward</w:t>
      </w:r>
    </w:p>
    <w:p w14:paraId="3517F2DD" w14:textId="76EF3D28" w:rsidR="006D56F4" w:rsidRDefault="006D56F4" w:rsidP="006D56F4">
      <w:pPr>
        <w:pStyle w:val="Listtoplevel"/>
      </w:pPr>
      <w:r>
        <w:t>worry about what happens if they get really sick again.</w:t>
      </w:r>
    </w:p>
    <w:p w14:paraId="49EB970F" w14:textId="77777777" w:rsidR="006D56F4" w:rsidRDefault="006D56F4">
      <w:pPr>
        <w:spacing w:line="240" w:lineRule="auto"/>
        <w:ind w:left="0"/>
      </w:pPr>
      <w:r>
        <w:br w:type="page"/>
      </w:r>
    </w:p>
    <w:p w14:paraId="35809970" w14:textId="1169E2B2" w:rsidR="006D56F4" w:rsidRDefault="00470866" w:rsidP="006D56F4">
      <w:r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1" wp14:anchorId="204BEA3C" wp14:editId="7BBAF7CC">
            <wp:simplePos x="0" y="0"/>
            <wp:positionH relativeFrom="margin">
              <wp:align>left</wp:align>
            </wp:positionH>
            <wp:positionV relativeFrom="page">
              <wp:posOffset>826025</wp:posOffset>
            </wp:positionV>
            <wp:extent cx="1558456" cy="1558456"/>
            <wp:effectExtent l="0" t="0" r="3810" b="0"/>
            <wp:wrapNone/>
            <wp:docPr id="1527857677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57677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456" cy="1558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F4">
        <w:t>You might still be confused / find it hard to think because of the:</w:t>
      </w:r>
    </w:p>
    <w:p w14:paraId="18F65AA7" w14:textId="5C041EC3" w:rsidR="006D56F4" w:rsidRDefault="006D56F4" w:rsidP="006D56F4">
      <w:pPr>
        <w:pStyle w:val="Listtoplevel"/>
      </w:pPr>
      <w:r>
        <w:t>sepsis</w:t>
      </w:r>
    </w:p>
    <w:p w14:paraId="654BC80F" w14:textId="663BF8CB" w:rsidR="006D56F4" w:rsidRDefault="00470866" w:rsidP="006D56F4">
      <w:pPr>
        <w:pStyle w:val="Listtoplevel"/>
      </w:pPr>
      <w:r>
        <w:drawing>
          <wp:anchor distT="0" distB="0" distL="114300" distR="114300" simplePos="0" relativeHeight="251853824" behindDoc="0" locked="0" layoutInCell="1" allowOverlap="1" wp14:anchorId="7BA71368" wp14:editId="4EC14046">
            <wp:simplePos x="0" y="0"/>
            <wp:positionH relativeFrom="margin">
              <wp:align>left</wp:align>
            </wp:positionH>
            <wp:positionV relativeFrom="page">
              <wp:posOffset>2718131</wp:posOffset>
            </wp:positionV>
            <wp:extent cx="1415332" cy="1415332"/>
            <wp:effectExtent l="0" t="0" r="0" b="0"/>
            <wp:wrapNone/>
            <wp:docPr id="16297728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285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332" cy="1415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F4">
        <w:t>treatment in the ICU.</w:t>
      </w:r>
    </w:p>
    <w:p w14:paraId="51BB2A27" w14:textId="7753D5BF" w:rsidR="006D56F4" w:rsidRDefault="006D56F4" w:rsidP="006D56F4"/>
    <w:p w14:paraId="187450F6" w14:textId="050D5500" w:rsidR="006D56F4" w:rsidRDefault="006D56F4" w:rsidP="006D56F4"/>
    <w:p w14:paraId="19CED1B2" w14:textId="1D5806B2" w:rsidR="006D56F4" w:rsidRDefault="00FA14E8" w:rsidP="006D56F4">
      <w:r>
        <w:t>You might also have trouble sleeping.</w:t>
      </w:r>
    </w:p>
    <w:p w14:paraId="6E2A5E3B" w14:textId="7B2BDA42" w:rsidR="00FA14E8" w:rsidRDefault="00FA14E8" w:rsidP="006D56F4"/>
    <w:p w14:paraId="156F2D02" w14:textId="783E0418" w:rsidR="00FA14E8" w:rsidRDefault="00470866" w:rsidP="006D56F4">
      <w:r>
        <w:rPr>
          <w:noProof/>
        </w:rPr>
        <w:drawing>
          <wp:anchor distT="0" distB="0" distL="114300" distR="114300" simplePos="0" relativeHeight="251855872" behindDoc="0" locked="0" layoutInCell="1" allowOverlap="1" wp14:anchorId="64FFF0C3" wp14:editId="2E90600C">
            <wp:simplePos x="0" y="0"/>
            <wp:positionH relativeFrom="margin">
              <wp:align>left</wp:align>
            </wp:positionH>
            <wp:positionV relativeFrom="page">
              <wp:posOffset>4592541</wp:posOffset>
            </wp:positionV>
            <wp:extent cx="1359673" cy="1454700"/>
            <wp:effectExtent l="0" t="0" r="0" b="0"/>
            <wp:wrapNone/>
            <wp:docPr id="1854877575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877575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673" cy="145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59D97" w14:textId="623A78ED" w:rsidR="00FA14E8" w:rsidRDefault="00FA14E8" w:rsidP="006D56F4">
      <w:r>
        <w:t xml:space="preserve">Moving from the ICU means you are getting better. </w:t>
      </w:r>
    </w:p>
    <w:p w14:paraId="602CCCDD" w14:textId="582B45D8" w:rsidR="00FA14E8" w:rsidRDefault="00FA14E8" w:rsidP="006D56F4"/>
    <w:p w14:paraId="1C5C07C0" w14:textId="06731282" w:rsidR="00FA14E8" w:rsidRDefault="00FA14E8" w:rsidP="006D56F4"/>
    <w:p w14:paraId="109A0A76" w14:textId="0799C73E" w:rsidR="00FA14E8" w:rsidRDefault="00470866" w:rsidP="006D56F4">
      <w:r>
        <w:rPr>
          <w:noProof/>
        </w:rPr>
        <w:drawing>
          <wp:anchor distT="0" distB="0" distL="114300" distR="114300" simplePos="0" relativeHeight="251854848" behindDoc="0" locked="0" layoutInCell="1" allowOverlap="1" wp14:anchorId="64677992" wp14:editId="66CBABF2">
            <wp:simplePos x="0" y="0"/>
            <wp:positionH relativeFrom="margin">
              <wp:align>left</wp:align>
            </wp:positionH>
            <wp:positionV relativeFrom="page">
              <wp:posOffset>6383959</wp:posOffset>
            </wp:positionV>
            <wp:extent cx="1622066" cy="1622066"/>
            <wp:effectExtent l="0" t="0" r="0" b="0"/>
            <wp:wrapNone/>
            <wp:docPr id="609143676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43676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066" cy="1622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E8">
        <w:t>You can talk to the staff if you are feeling:</w:t>
      </w:r>
    </w:p>
    <w:p w14:paraId="1BE150BB" w14:textId="1A6393A2" w:rsidR="00FA14E8" w:rsidRDefault="00FA14E8" w:rsidP="00FA14E8">
      <w:pPr>
        <w:pStyle w:val="Listtoplevel"/>
      </w:pPr>
      <w:r>
        <w:t>scared</w:t>
      </w:r>
    </w:p>
    <w:p w14:paraId="5EA43650" w14:textId="39035B00" w:rsidR="00C55333" w:rsidRDefault="00FA14E8" w:rsidP="00FA14E8">
      <w:pPr>
        <w:pStyle w:val="Listtoplevel"/>
      </w:pPr>
      <w:r>
        <w:t>nervous.</w:t>
      </w:r>
    </w:p>
    <w:p w14:paraId="50C6EEE8" w14:textId="77777777" w:rsidR="00C55333" w:rsidRDefault="00C55333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1A8FEF39" w14:textId="77777777" w:rsidR="00C55333" w:rsidRDefault="00C55333" w:rsidP="00C55333">
      <w:pPr>
        <w:pStyle w:val="Heading1"/>
      </w:pPr>
      <w:bookmarkStart w:id="4" w:name="_Other_supports"/>
      <w:bookmarkEnd w:id="4"/>
      <w:r>
        <w:lastRenderedPageBreak/>
        <w:t>Other supports</w:t>
      </w:r>
    </w:p>
    <w:p w14:paraId="1ED91049" w14:textId="77777777" w:rsidR="00C55333" w:rsidRDefault="00C55333" w:rsidP="008F6B69"/>
    <w:p w14:paraId="08528B4D" w14:textId="77777777" w:rsidR="00C55333" w:rsidRDefault="00C55333" w:rsidP="008F6B69">
      <w:r w:rsidRPr="00A40AEF">
        <w:rPr>
          <w:noProof/>
        </w:rPr>
        <w:drawing>
          <wp:anchor distT="0" distB="0" distL="114300" distR="114300" simplePos="0" relativeHeight="251869184" behindDoc="0" locked="0" layoutInCell="1" allowOverlap="1" wp14:anchorId="43670427" wp14:editId="1EEFC2E0">
            <wp:simplePos x="0" y="0"/>
            <wp:positionH relativeFrom="margin">
              <wp:align>left</wp:align>
            </wp:positionH>
            <wp:positionV relativeFrom="page">
              <wp:posOffset>2145627</wp:posOffset>
            </wp:positionV>
            <wp:extent cx="1321435" cy="2207260"/>
            <wp:effectExtent l="0" t="0" r="0" b="2540"/>
            <wp:wrapNone/>
            <wp:docPr id="180460407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0407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B6C716" w14:textId="77777777" w:rsidR="00C55333" w:rsidRDefault="00C55333" w:rsidP="008F6B69">
      <w:r>
        <w:t>There are different groups that can support you when dealing with sepsis.</w:t>
      </w:r>
    </w:p>
    <w:p w14:paraId="3C008716" w14:textId="77777777" w:rsidR="00C55333" w:rsidRDefault="00C55333" w:rsidP="008F6B69"/>
    <w:p w14:paraId="206750D8" w14:textId="77777777" w:rsidR="008F6B69" w:rsidRDefault="008F6B69" w:rsidP="00C55333">
      <w:pPr>
        <w:pStyle w:val="BodyText"/>
      </w:pPr>
    </w:p>
    <w:p w14:paraId="7B4B26A3" w14:textId="77777777" w:rsidR="00C55333" w:rsidRDefault="00C55333" w:rsidP="00C55333">
      <w:pPr>
        <w:pStyle w:val="Heading2"/>
      </w:pPr>
      <w:r>
        <w:t>If you are worried about health</w:t>
      </w:r>
    </w:p>
    <w:p w14:paraId="0D163EA4" w14:textId="3E7BB59E" w:rsidR="00C55333" w:rsidRDefault="00C55333" w:rsidP="00C55333">
      <w:pPr>
        <w:pStyle w:val="BodyText"/>
      </w:pPr>
    </w:p>
    <w:p w14:paraId="296DE422" w14:textId="65EBA127" w:rsidR="00C55333" w:rsidRDefault="009C329B" w:rsidP="00C55333">
      <w:pPr>
        <w:pStyle w:val="BodyText"/>
      </w:pPr>
      <w:r>
        <w:rPr>
          <w:noProof/>
        </w:rPr>
        <w:drawing>
          <wp:anchor distT="0" distB="0" distL="114300" distR="114300" simplePos="0" relativeHeight="251935744" behindDoc="0" locked="0" layoutInCell="1" allowOverlap="1" wp14:anchorId="34504A63" wp14:editId="036E5759">
            <wp:simplePos x="0" y="0"/>
            <wp:positionH relativeFrom="margin">
              <wp:posOffset>-38100</wp:posOffset>
            </wp:positionH>
            <wp:positionV relativeFrom="page">
              <wp:posOffset>4975860</wp:posOffset>
            </wp:positionV>
            <wp:extent cx="1828800" cy="2346960"/>
            <wp:effectExtent l="0" t="0" r="0" b="0"/>
            <wp:wrapNone/>
            <wp:docPr id="2760792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88607" name="Picture 1233388607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Call</w:t>
      </w:r>
      <w:r w:rsidR="00C55333">
        <w:t xml:space="preserve"> </w:t>
      </w:r>
      <w:r>
        <w:rPr>
          <w:b/>
          <w:bCs/>
        </w:rPr>
        <w:t>111</w:t>
      </w:r>
      <w:r w:rsidR="00C55333">
        <w:rPr>
          <w:b/>
          <w:bCs/>
        </w:rPr>
        <w:t xml:space="preserve"> </w:t>
      </w:r>
      <w:r w:rsidR="00C55333">
        <w:t>if you:</w:t>
      </w:r>
    </w:p>
    <w:p w14:paraId="77D5BBEC" w14:textId="4B751677" w:rsidR="00C55333" w:rsidRDefault="00C55333" w:rsidP="00C55333">
      <w:pPr>
        <w:pStyle w:val="Listtoplevel"/>
      </w:pPr>
      <w:r>
        <w:t>are worried about someone with sepsis / who has had sepsis</w:t>
      </w:r>
    </w:p>
    <w:p w14:paraId="5D974930" w14:textId="77777777" w:rsidR="00C55333" w:rsidRDefault="00C55333" w:rsidP="00C55333">
      <w:pPr>
        <w:pStyle w:val="Listtoplevel"/>
      </w:pPr>
      <w:r>
        <w:t>think that someone might have sepsis.</w:t>
      </w:r>
    </w:p>
    <w:p w14:paraId="0FDFAB67" w14:textId="3777CA8A" w:rsidR="00C55333" w:rsidRDefault="009C329B" w:rsidP="00C55333">
      <w:r>
        <w:rPr>
          <w:noProof/>
        </w:rPr>
        <w:drawing>
          <wp:anchor distT="0" distB="0" distL="114300" distR="114300" simplePos="0" relativeHeight="251937792" behindDoc="0" locked="0" layoutInCell="1" allowOverlap="1" wp14:anchorId="43F8E826" wp14:editId="3B19AF99">
            <wp:simplePos x="0" y="0"/>
            <wp:positionH relativeFrom="margin">
              <wp:posOffset>0</wp:posOffset>
            </wp:positionH>
            <wp:positionV relativeFrom="page">
              <wp:posOffset>7335520</wp:posOffset>
            </wp:positionV>
            <wp:extent cx="1230923" cy="1230923"/>
            <wp:effectExtent l="0" t="0" r="7620" b="7620"/>
            <wp:wrapNone/>
            <wp:docPr id="1455017855" name="Pictur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17855" name="Pictur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923" cy="1230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34DBD9" w14:textId="5F861F9E" w:rsidR="00C55333" w:rsidRDefault="00C55333" w:rsidP="009C329B"/>
    <w:p w14:paraId="4B777265" w14:textId="7811E7F2" w:rsidR="00C55333" w:rsidRDefault="009C329B" w:rsidP="00C55333">
      <w:r>
        <w:t>111</w:t>
      </w:r>
      <w:r w:rsidR="00C55333">
        <w:t>:</w:t>
      </w:r>
    </w:p>
    <w:p w14:paraId="406C5C0A" w14:textId="6EF88E24" w:rsidR="00C55333" w:rsidRDefault="009C329B" w:rsidP="00C55333">
      <w:pPr>
        <w:pStyle w:val="Listtoplevel"/>
      </w:pPr>
      <w:r>
        <w:drawing>
          <wp:anchor distT="0" distB="0" distL="114300" distR="114300" simplePos="0" relativeHeight="251938816" behindDoc="0" locked="0" layoutInCell="1" allowOverlap="1" wp14:anchorId="6CD5401E" wp14:editId="6372583F">
            <wp:simplePos x="0" y="0"/>
            <wp:positionH relativeFrom="margin">
              <wp:posOffset>0</wp:posOffset>
            </wp:positionH>
            <wp:positionV relativeFrom="page">
              <wp:posOffset>8686165</wp:posOffset>
            </wp:positionV>
            <wp:extent cx="1371600" cy="1371600"/>
            <wp:effectExtent l="0" t="0" r="0" b="0"/>
            <wp:wrapNone/>
            <wp:docPr id="484328363" name="Pictur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28363" name="Pictur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5333">
        <w:t>can be called at any time</w:t>
      </w:r>
    </w:p>
    <w:p w14:paraId="1813D330" w14:textId="77777777" w:rsidR="00C55333" w:rsidRPr="000076FA" w:rsidRDefault="00C55333" w:rsidP="00C55333">
      <w:pPr>
        <w:pStyle w:val="Listtoplevel"/>
      </w:pPr>
      <w:r>
        <w:t>does not cost any money to call.</w:t>
      </w:r>
    </w:p>
    <w:p w14:paraId="4B998CF6" w14:textId="47914732" w:rsidR="00C55333" w:rsidRDefault="009C329B" w:rsidP="00C55333">
      <w:r>
        <w:rPr>
          <w:noProof/>
        </w:rPr>
        <w:lastRenderedPageBreak/>
        <w:drawing>
          <wp:anchor distT="0" distB="0" distL="114300" distR="114300" simplePos="0" relativeHeight="251940864" behindDoc="0" locked="0" layoutInCell="1" allowOverlap="1" wp14:anchorId="2B65160B" wp14:editId="34B056A8">
            <wp:simplePos x="0" y="0"/>
            <wp:positionH relativeFrom="margin">
              <wp:align>left</wp:align>
            </wp:positionH>
            <wp:positionV relativeFrom="page">
              <wp:posOffset>708660</wp:posOffset>
            </wp:positionV>
            <wp:extent cx="1828800" cy="1150620"/>
            <wp:effectExtent l="0" t="0" r="0" b="0"/>
            <wp:wrapNone/>
            <wp:docPr id="2049342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88607" name="Picture 1233388607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5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Taking an ambulance to the hospital might cost you money.</w:t>
      </w:r>
    </w:p>
    <w:p w14:paraId="5CC19FDE" w14:textId="77777777" w:rsidR="00C55333" w:rsidRDefault="00C55333" w:rsidP="00C55333"/>
    <w:p w14:paraId="0B1EF413" w14:textId="33CDA2A7" w:rsidR="00C55333" w:rsidRDefault="00C55333" w:rsidP="00C55333"/>
    <w:p w14:paraId="3D862A02" w14:textId="72E5B629" w:rsidR="00C55333" w:rsidRDefault="009C329B" w:rsidP="00C55333">
      <w:pPr>
        <w:pStyle w:val="Heading2"/>
      </w:pPr>
      <w:r>
        <w:rPr>
          <w:noProof/>
        </w:rPr>
        <w:drawing>
          <wp:anchor distT="0" distB="0" distL="114300" distR="114300" simplePos="0" relativeHeight="251875328" behindDoc="0" locked="0" layoutInCell="1" allowOverlap="1" wp14:anchorId="2530A78F" wp14:editId="6F13CE0F">
            <wp:simplePos x="0" y="0"/>
            <wp:positionH relativeFrom="margin">
              <wp:posOffset>0</wp:posOffset>
            </wp:positionH>
            <wp:positionV relativeFrom="page">
              <wp:posOffset>2326005</wp:posOffset>
            </wp:positionV>
            <wp:extent cx="1230923" cy="1230923"/>
            <wp:effectExtent l="0" t="0" r="7620" b="7620"/>
            <wp:wrapNone/>
            <wp:docPr id="27124690" name="Pictur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4690" name="Pictur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923" cy="1230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333">
        <w:t>If you need to talk to someone now</w:t>
      </w:r>
    </w:p>
    <w:p w14:paraId="5F0675E7" w14:textId="77777777" w:rsidR="00C55333" w:rsidRDefault="00C55333" w:rsidP="00C55333"/>
    <w:p w14:paraId="15E5FD55" w14:textId="12708BA5" w:rsidR="00C55333" w:rsidRDefault="009C329B" w:rsidP="00C55333">
      <w:r>
        <w:rPr>
          <w:noProof/>
        </w:rPr>
        <w:drawing>
          <wp:anchor distT="0" distB="0" distL="114300" distR="114300" simplePos="0" relativeHeight="251876352" behindDoc="0" locked="0" layoutInCell="1" allowOverlap="1" wp14:anchorId="3F76FCCE" wp14:editId="65D5089D">
            <wp:simplePos x="0" y="0"/>
            <wp:positionH relativeFrom="margin">
              <wp:posOffset>0</wp:posOffset>
            </wp:positionH>
            <wp:positionV relativeFrom="page">
              <wp:posOffset>3676650</wp:posOffset>
            </wp:positionV>
            <wp:extent cx="1371600" cy="1371600"/>
            <wp:effectExtent l="0" t="0" r="0" b="0"/>
            <wp:wrapNone/>
            <wp:docPr id="808893907" name="Pictur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93907" name="Pictur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5333">
        <w:t>These next 2 places:</w:t>
      </w:r>
    </w:p>
    <w:p w14:paraId="33345443" w14:textId="5D72A6A9" w:rsidR="00C55333" w:rsidRDefault="00C55333" w:rsidP="00C55333">
      <w:pPr>
        <w:pStyle w:val="Listtoplevel"/>
      </w:pPr>
      <w:r>
        <w:t>can be contacted at any time</w:t>
      </w:r>
    </w:p>
    <w:p w14:paraId="79915285" w14:textId="77777777" w:rsidR="00C55333" w:rsidRDefault="00C55333" w:rsidP="00C55333">
      <w:pPr>
        <w:pStyle w:val="Listtoplevel"/>
      </w:pPr>
      <w:r>
        <w:t>do not cost any money.</w:t>
      </w:r>
    </w:p>
    <w:p w14:paraId="5717C3C2" w14:textId="77777777" w:rsidR="00C55333" w:rsidRPr="00077C4B" w:rsidRDefault="00C55333" w:rsidP="00C55333"/>
    <w:p w14:paraId="45BDC4AA" w14:textId="77777777" w:rsidR="00C55333" w:rsidRDefault="00C55333" w:rsidP="00C55333">
      <w:r>
        <w:rPr>
          <w:b/>
          <w:bCs/>
          <w:noProof/>
        </w:rPr>
        <w:drawing>
          <wp:anchor distT="0" distB="0" distL="114300" distR="114300" simplePos="0" relativeHeight="251877376" behindDoc="0" locked="0" layoutInCell="1" allowOverlap="1" wp14:anchorId="259D0BDF" wp14:editId="38B84FEB">
            <wp:simplePos x="0" y="0"/>
            <wp:positionH relativeFrom="margin">
              <wp:align>left</wp:align>
            </wp:positionH>
            <wp:positionV relativeFrom="paragraph">
              <wp:posOffset>144389</wp:posOffset>
            </wp:positionV>
            <wp:extent cx="1617785" cy="1617785"/>
            <wp:effectExtent l="0" t="0" r="1905" b="1905"/>
            <wp:wrapNone/>
            <wp:docPr id="66645923" name="Picture 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5923" name="Picture 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785" cy="161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E89C6" w14:textId="77777777" w:rsidR="00C55333" w:rsidRPr="000076FA" w:rsidRDefault="00C55333" w:rsidP="00C55333">
      <w:r>
        <w:t xml:space="preserve">Anyone in Aotearoa New Zealand can contact </w:t>
      </w:r>
      <w:r w:rsidRPr="000076FA">
        <w:rPr>
          <w:b/>
          <w:bCs/>
        </w:rPr>
        <w:t>Need to Talk</w:t>
      </w:r>
      <w:r>
        <w:t xml:space="preserve"> by </w:t>
      </w:r>
      <w:r>
        <w:br/>
      </w:r>
      <w:r w:rsidRPr="00077C4B">
        <w:rPr>
          <w:b/>
          <w:bCs/>
        </w:rPr>
        <w:t xml:space="preserve">text / phone </w:t>
      </w:r>
      <w:proofErr w:type="gramStart"/>
      <w:r w:rsidRPr="00077C4B">
        <w:rPr>
          <w:b/>
          <w:bCs/>
        </w:rPr>
        <w:t>call</w:t>
      </w:r>
      <w:proofErr w:type="gramEnd"/>
      <w:r>
        <w:rPr>
          <w:b/>
          <w:bCs/>
        </w:rPr>
        <w:t xml:space="preserve"> </w:t>
      </w:r>
      <w:r>
        <w:t>on:</w:t>
      </w:r>
      <w:r>
        <w:br/>
      </w:r>
      <w:r>
        <w:br/>
      </w:r>
      <w:r w:rsidRPr="00077C4B">
        <w:rPr>
          <w:b/>
          <w:bCs/>
        </w:rPr>
        <w:t>1737</w:t>
      </w:r>
    </w:p>
    <w:p w14:paraId="2D18692F" w14:textId="77777777" w:rsidR="009C329B" w:rsidRDefault="009C329B">
      <w:pPr>
        <w:spacing w:line="240" w:lineRule="auto"/>
        <w:ind w:left="0"/>
      </w:pPr>
      <w:r>
        <w:br w:type="page"/>
      </w:r>
    </w:p>
    <w:p w14:paraId="0BC57F79" w14:textId="1329290C" w:rsidR="00C55333" w:rsidRDefault="00C55333" w:rsidP="00C55333">
      <w:r>
        <w:rPr>
          <w:noProof/>
        </w:rPr>
        <w:lastRenderedPageBreak/>
        <w:drawing>
          <wp:anchor distT="0" distB="0" distL="114300" distR="114300" simplePos="0" relativeHeight="251878400" behindDoc="0" locked="0" layoutInCell="1" allowOverlap="1" wp14:anchorId="0200533E" wp14:editId="11DEBEE5">
            <wp:simplePos x="0" y="0"/>
            <wp:positionH relativeFrom="margin">
              <wp:align>left</wp:align>
            </wp:positionH>
            <wp:positionV relativeFrom="margin">
              <wp:posOffset>-287948</wp:posOffset>
            </wp:positionV>
            <wp:extent cx="1526345" cy="1526345"/>
            <wp:effectExtent l="0" t="0" r="0" b="0"/>
            <wp:wrapNone/>
            <wp:docPr id="1629986935" name="Pictur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86935" name="Pictur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345" cy="152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You can contact </w:t>
      </w:r>
      <w:proofErr w:type="spellStart"/>
      <w:r w:rsidRPr="000076FA">
        <w:rPr>
          <w:b/>
          <w:bCs/>
        </w:rPr>
        <w:t>Youthline</w:t>
      </w:r>
      <w:proofErr w:type="spellEnd"/>
      <w:r>
        <w:rPr>
          <w:b/>
          <w:bCs/>
        </w:rPr>
        <w:t xml:space="preserve"> </w:t>
      </w:r>
      <w:r>
        <w:t>to talk if you are:</w:t>
      </w:r>
    </w:p>
    <w:p w14:paraId="32B7F763" w14:textId="77777777" w:rsidR="00C55333" w:rsidRDefault="00C55333" w:rsidP="00C55333">
      <w:pPr>
        <w:pStyle w:val="Listtoplevel"/>
      </w:pPr>
      <w:r>
        <w:t>a young person</w:t>
      </w:r>
    </w:p>
    <w:p w14:paraId="569A4DCE" w14:textId="77777777" w:rsidR="00C55333" w:rsidRDefault="00C55333" w:rsidP="00C55333">
      <w:pPr>
        <w:pStyle w:val="Listtoplevel"/>
      </w:pPr>
      <w:r>
        <w:drawing>
          <wp:anchor distT="0" distB="0" distL="114300" distR="114300" simplePos="0" relativeHeight="251879424" behindDoc="0" locked="0" layoutInCell="1" allowOverlap="1" wp14:anchorId="701E5B81" wp14:editId="294E0679">
            <wp:simplePos x="0" y="0"/>
            <wp:positionH relativeFrom="margin">
              <wp:align>left</wp:align>
            </wp:positionH>
            <wp:positionV relativeFrom="page">
              <wp:posOffset>2348523</wp:posOffset>
            </wp:positionV>
            <wp:extent cx="1406769" cy="1406769"/>
            <wp:effectExtent l="0" t="0" r="3175" b="3175"/>
            <wp:wrapNone/>
            <wp:docPr id="430448448" name="Pictur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48448" name="Pictur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330" cy="14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supporting a young person.</w:t>
      </w:r>
    </w:p>
    <w:p w14:paraId="78A7C48E" w14:textId="77777777" w:rsidR="00C55333" w:rsidRDefault="00C55333" w:rsidP="00C55333"/>
    <w:p w14:paraId="572C6AEE" w14:textId="77777777" w:rsidR="00C55333" w:rsidRDefault="00C55333" w:rsidP="00C55333"/>
    <w:p w14:paraId="5E0F034D" w14:textId="77777777" w:rsidR="00C55333" w:rsidRDefault="00C55333" w:rsidP="00C55333">
      <w:r>
        <w:t xml:space="preserve">You can contact </w:t>
      </w:r>
      <w:proofErr w:type="spellStart"/>
      <w:r>
        <w:t>Youthline</w:t>
      </w:r>
      <w:proofErr w:type="spellEnd"/>
      <w:r>
        <w:t xml:space="preserve"> by:</w:t>
      </w:r>
    </w:p>
    <w:p w14:paraId="00FE8ED2" w14:textId="77777777" w:rsidR="00C55333" w:rsidRPr="002318DF" w:rsidRDefault="00C55333" w:rsidP="00C55333">
      <w:pPr>
        <w:pStyle w:val="Listtoplevel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51880448" behindDoc="0" locked="0" layoutInCell="1" allowOverlap="1" wp14:anchorId="13EA45F8" wp14:editId="315B1B09">
            <wp:simplePos x="0" y="0"/>
            <wp:positionH relativeFrom="margin">
              <wp:align>left</wp:align>
            </wp:positionH>
            <wp:positionV relativeFrom="page">
              <wp:posOffset>4114702</wp:posOffset>
            </wp:positionV>
            <wp:extent cx="1624818" cy="1624818"/>
            <wp:effectExtent l="0" t="0" r="0" b="0"/>
            <wp:wrapNone/>
            <wp:docPr id="933100647" name="Picture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00647" name="Picture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117" cy="162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18DF">
        <w:rPr>
          <w:b/>
          <w:bCs/>
        </w:rPr>
        <w:t>phone:</w:t>
      </w:r>
      <w:r w:rsidRPr="002318DF">
        <w:rPr>
          <w:b/>
          <w:bCs/>
        </w:rPr>
        <w:br/>
      </w:r>
      <w:r w:rsidRPr="002318DF">
        <w:rPr>
          <w:b/>
          <w:bCs/>
        </w:rPr>
        <w:br/>
        <w:t>0800 376 633</w:t>
      </w:r>
    </w:p>
    <w:p w14:paraId="40B9CCB4" w14:textId="77777777" w:rsidR="00C55333" w:rsidRPr="002318DF" w:rsidRDefault="00C55333" w:rsidP="00C55333">
      <w:pPr>
        <w:pStyle w:val="Listtoplevel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51881472" behindDoc="0" locked="0" layoutInCell="1" allowOverlap="1" wp14:anchorId="778A3637" wp14:editId="0F290243">
            <wp:simplePos x="0" y="0"/>
            <wp:positionH relativeFrom="margin">
              <wp:align>left</wp:align>
            </wp:positionH>
            <wp:positionV relativeFrom="page">
              <wp:posOffset>6070161</wp:posOffset>
            </wp:positionV>
            <wp:extent cx="1272540" cy="1272540"/>
            <wp:effectExtent l="0" t="0" r="3810" b="3810"/>
            <wp:wrapNone/>
            <wp:docPr id="601264917" name="Picture 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64917" name="Picture 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8DF">
        <w:rPr>
          <w:b/>
          <w:bCs/>
        </w:rPr>
        <w:t>text:</w:t>
      </w:r>
      <w:r w:rsidRPr="002318DF">
        <w:rPr>
          <w:b/>
          <w:bCs/>
        </w:rPr>
        <w:br/>
      </w:r>
      <w:r w:rsidRPr="002318DF">
        <w:rPr>
          <w:b/>
          <w:bCs/>
        </w:rPr>
        <w:br/>
        <w:t>234</w:t>
      </w:r>
    </w:p>
    <w:p w14:paraId="32EEFAFF" w14:textId="77777777" w:rsidR="00C55333" w:rsidRPr="002318DF" w:rsidRDefault="00C55333" w:rsidP="00C55333">
      <w:pPr>
        <w:pStyle w:val="Listtoplevel"/>
        <w:rPr>
          <w:b/>
          <w:bCs/>
        </w:rPr>
      </w:pPr>
      <w:r>
        <w:rPr>
          <w:b/>
          <w:bCs/>
        </w:rPr>
        <w:drawing>
          <wp:anchor distT="0" distB="0" distL="114300" distR="114300" simplePos="0" relativeHeight="251882496" behindDoc="0" locked="0" layoutInCell="1" allowOverlap="1" wp14:anchorId="463CC172" wp14:editId="33487D96">
            <wp:simplePos x="0" y="0"/>
            <wp:positionH relativeFrom="margin">
              <wp:align>left</wp:align>
            </wp:positionH>
            <wp:positionV relativeFrom="paragraph">
              <wp:posOffset>760144</wp:posOffset>
            </wp:positionV>
            <wp:extent cx="1456006" cy="1456006"/>
            <wp:effectExtent l="0" t="0" r="0" b="0"/>
            <wp:wrapNone/>
            <wp:docPr id="92259854" name="Picture 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9854" name="Picture 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06" cy="1456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18DF">
        <w:rPr>
          <w:b/>
          <w:bCs/>
        </w:rPr>
        <w:t>WhatsApp message:</w:t>
      </w:r>
      <w:r w:rsidRPr="002318DF">
        <w:rPr>
          <w:b/>
          <w:bCs/>
        </w:rPr>
        <w:br/>
      </w:r>
      <w:r w:rsidRPr="002318DF">
        <w:rPr>
          <w:b/>
          <w:bCs/>
        </w:rPr>
        <w:br/>
        <w:t>09 886 56 96</w:t>
      </w:r>
    </w:p>
    <w:p w14:paraId="151FD345" w14:textId="77777777" w:rsidR="00C55333" w:rsidRDefault="00C55333" w:rsidP="00C55333">
      <w:pPr>
        <w:pStyle w:val="Listtoplevel"/>
      </w:pPr>
      <w:r w:rsidRPr="002318DF">
        <w:rPr>
          <w:b/>
          <w:bCs/>
        </w:rPr>
        <w:t>webchat</w:t>
      </w:r>
      <w:r>
        <w:t xml:space="preserve"> on their website:</w:t>
      </w:r>
    </w:p>
    <w:p w14:paraId="00F8AE40" w14:textId="77777777" w:rsidR="00C55333" w:rsidRDefault="00C55333" w:rsidP="00C55333"/>
    <w:p w14:paraId="5F4178DB" w14:textId="77777777" w:rsidR="00C55333" w:rsidRPr="002318DF" w:rsidRDefault="00C55333" w:rsidP="00C55333">
      <w:pPr>
        <w:ind w:left="2127"/>
        <w:rPr>
          <w:b/>
          <w:bCs/>
        </w:rPr>
      </w:pPr>
      <w:hyperlink r:id="rId93" w:history="1">
        <w:r w:rsidRPr="002318DF">
          <w:rPr>
            <w:rStyle w:val="Hyperlink"/>
            <w:b/>
            <w:bCs/>
            <w:color w:val="auto"/>
            <w:u w:val="none"/>
          </w:rPr>
          <w:t>https://youthline.co.nz/web-chat-counselling</w:t>
        </w:r>
      </w:hyperlink>
    </w:p>
    <w:p w14:paraId="6DC65ED2" w14:textId="77777777" w:rsidR="00C55333" w:rsidRPr="000076FA" w:rsidRDefault="00C55333" w:rsidP="00C55333">
      <w:pPr>
        <w:ind w:left="2127"/>
        <w:rPr>
          <w:b/>
          <w:bCs/>
        </w:rPr>
      </w:pPr>
    </w:p>
    <w:p w14:paraId="6E308DDB" w14:textId="77777777" w:rsidR="00C55333" w:rsidRDefault="00C55333" w:rsidP="00C55333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883520" behindDoc="0" locked="0" layoutInCell="1" allowOverlap="1" wp14:anchorId="688969CA" wp14:editId="7F06B4A3">
            <wp:simplePos x="0" y="0"/>
            <wp:positionH relativeFrom="margin">
              <wp:align>left</wp:align>
            </wp:positionH>
            <wp:positionV relativeFrom="margin">
              <wp:posOffset>83526</wp:posOffset>
            </wp:positionV>
            <wp:extent cx="1674055" cy="1674055"/>
            <wp:effectExtent l="0" t="0" r="2540" b="2540"/>
            <wp:wrapNone/>
            <wp:docPr id="924734752" name="Picture 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34752" name="Picture 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055" cy="167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Support for mental health</w:t>
      </w:r>
    </w:p>
    <w:p w14:paraId="57BEF63B" w14:textId="77777777" w:rsidR="00C55333" w:rsidRDefault="00C55333" w:rsidP="00C55333"/>
    <w:p w14:paraId="53F91005" w14:textId="1E744F8C" w:rsidR="00C55333" w:rsidRDefault="00C55333" w:rsidP="00C55333">
      <w:pPr>
        <w:rPr>
          <w:b/>
          <w:bCs/>
        </w:rPr>
      </w:pPr>
      <w:r>
        <w:t xml:space="preserve">If you have a family member who is having mental health </w:t>
      </w:r>
      <w:proofErr w:type="gramStart"/>
      <w:r>
        <w:t>challenges</w:t>
      </w:r>
      <w:proofErr w:type="gramEnd"/>
      <w:r>
        <w:t xml:space="preserve"> you can contact </w:t>
      </w:r>
      <w:r>
        <w:rPr>
          <w:b/>
          <w:bCs/>
        </w:rPr>
        <w:t>Yellow Brick Road</w:t>
      </w:r>
      <w:r w:rsidRPr="001805A4">
        <w:t>.</w:t>
      </w:r>
    </w:p>
    <w:p w14:paraId="14E880D0" w14:textId="77777777" w:rsidR="00C55333" w:rsidRDefault="00C55333" w:rsidP="00C55333">
      <w:pPr>
        <w:rPr>
          <w:b/>
          <w:bCs/>
        </w:rPr>
      </w:pPr>
    </w:p>
    <w:p w14:paraId="36A25BBE" w14:textId="77777777" w:rsidR="00C55333" w:rsidRDefault="00C55333" w:rsidP="00C55333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885568" behindDoc="0" locked="0" layoutInCell="1" allowOverlap="1" wp14:anchorId="3EB66563" wp14:editId="7F69FA71">
            <wp:simplePos x="0" y="0"/>
            <wp:positionH relativeFrom="margin">
              <wp:align>left</wp:align>
            </wp:positionH>
            <wp:positionV relativeFrom="page">
              <wp:posOffset>3333848</wp:posOffset>
            </wp:positionV>
            <wp:extent cx="1818986" cy="1012874"/>
            <wp:effectExtent l="0" t="0" r="0" b="0"/>
            <wp:wrapNone/>
            <wp:docPr id="2122009560" name="Pictur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09560" name="Pictur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332" cy="1013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4B6"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502B99D2" wp14:editId="3F4CC68E">
                <wp:simplePos x="0" y="0"/>
                <wp:positionH relativeFrom="margin">
                  <wp:align>right</wp:align>
                </wp:positionH>
                <wp:positionV relativeFrom="paragraph">
                  <wp:posOffset>284236</wp:posOffset>
                </wp:positionV>
                <wp:extent cx="3544916" cy="1399735"/>
                <wp:effectExtent l="0" t="0" r="0" b="0"/>
                <wp:wrapNone/>
                <wp:docPr id="637140246" name="Rectangle 6371402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916" cy="13997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0C9E6" id="Rectangle 637140246" o:spid="_x0000_s1026" alt="&quot;&quot;" style="position:absolute;margin-left:227.95pt;margin-top:22.4pt;width:279.15pt;height:110.2pt;z-index:-251431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</w:p>
    <w:p w14:paraId="0DA65A00" w14:textId="4419A844" w:rsidR="00C55333" w:rsidRPr="00077C4B" w:rsidRDefault="00C55333" w:rsidP="00C55333">
      <w:pPr>
        <w:rPr>
          <w:b/>
          <w:bCs/>
        </w:rPr>
      </w:pPr>
      <w:r>
        <w:rPr>
          <w:b/>
          <w:bCs/>
        </w:rPr>
        <w:t xml:space="preserve">Yellow Brick Road </w:t>
      </w:r>
      <w:r>
        <w:t>gives mental health support to whānau / families</w:t>
      </w:r>
      <w:r>
        <w:br/>
        <w:t>of people experiencing mental distress.</w:t>
      </w:r>
    </w:p>
    <w:p w14:paraId="41D75A89" w14:textId="77777777" w:rsidR="00C55333" w:rsidRDefault="00C55333" w:rsidP="00C55333"/>
    <w:p w14:paraId="7DB91DDF" w14:textId="77777777" w:rsidR="00C55333" w:rsidRDefault="00C55333" w:rsidP="00C55333">
      <w:r>
        <w:rPr>
          <w:noProof/>
        </w:rPr>
        <w:drawing>
          <wp:anchor distT="0" distB="0" distL="114300" distR="114300" simplePos="0" relativeHeight="251886592" behindDoc="0" locked="0" layoutInCell="1" allowOverlap="1" wp14:anchorId="55F540C4" wp14:editId="1FB9BE7C">
            <wp:simplePos x="0" y="0"/>
            <wp:positionH relativeFrom="margin">
              <wp:align>left</wp:align>
            </wp:positionH>
            <wp:positionV relativeFrom="page">
              <wp:posOffset>5169682</wp:posOffset>
            </wp:positionV>
            <wp:extent cx="1470074" cy="1470074"/>
            <wp:effectExtent l="0" t="0" r="0" b="0"/>
            <wp:wrapNone/>
            <wp:docPr id="1055230722" name="Pictur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30722" name="Pictur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804" cy="1471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BE7A0" w14:textId="21DA4752" w:rsidR="00C55333" w:rsidRDefault="00C55333" w:rsidP="00C55333">
      <w:r>
        <w:t xml:space="preserve">You can find out more about how to contact your local Yellow Brick Road office on their </w:t>
      </w:r>
      <w:r w:rsidRPr="008F6B69">
        <w:rPr>
          <w:b/>
          <w:bCs/>
        </w:rPr>
        <w:t>website</w:t>
      </w:r>
      <w:r>
        <w:t xml:space="preserve"> at:</w:t>
      </w:r>
      <w:r>
        <w:br/>
      </w:r>
      <w:r>
        <w:br/>
      </w:r>
      <w:hyperlink r:id="rId97" w:history="1">
        <w:r w:rsidRPr="00077C4B">
          <w:rPr>
            <w:rStyle w:val="Hyperlink"/>
            <w:b/>
            <w:bCs/>
            <w:color w:val="auto"/>
            <w:u w:val="none"/>
          </w:rPr>
          <w:t>https://bit.ly/49DqSzx</w:t>
        </w:r>
      </w:hyperlink>
    </w:p>
    <w:p w14:paraId="7CC5B865" w14:textId="4DEECE09" w:rsidR="008F6B69" w:rsidRDefault="008F6B69" w:rsidP="008F6B69">
      <w:r>
        <w:rPr>
          <w:noProof/>
        </w:rPr>
        <w:drawing>
          <wp:anchor distT="0" distB="0" distL="114300" distR="114300" simplePos="0" relativeHeight="251901952" behindDoc="0" locked="0" layoutInCell="1" allowOverlap="1" wp14:anchorId="43EEBD8B" wp14:editId="4161EA21">
            <wp:simplePos x="0" y="0"/>
            <wp:positionH relativeFrom="margin">
              <wp:align>left</wp:align>
            </wp:positionH>
            <wp:positionV relativeFrom="page">
              <wp:posOffset>7362825</wp:posOffset>
            </wp:positionV>
            <wp:extent cx="1620000" cy="2077200"/>
            <wp:effectExtent l="0" t="0" r="0" b="0"/>
            <wp:wrapNone/>
            <wp:docPr id="204989124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9124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7C7A6" w14:textId="77777777" w:rsidR="008F6B69" w:rsidRDefault="008F6B69" w:rsidP="008F6B69"/>
    <w:p w14:paraId="4E92FC65" w14:textId="020B4546" w:rsidR="008F6B69" w:rsidRPr="008F6B69" w:rsidRDefault="008F6B69" w:rsidP="008F6B69">
      <w:r>
        <w:t xml:space="preserve">This website is </w:t>
      </w:r>
      <w:r>
        <w:rPr>
          <w:b/>
          <w:bCs/>
        </w:rPr>
        <w:t>not</w:t>
      </w:r>
      <w:r>
        <w:t xml:space="preserve"> in Easy Read.</w:t>
      </w:r>
    </w:p>
    <w:p w14:paraId="60B1C974" w14:textId="77777777" w:rsidR="00C55333" w:rsidRDefault="00C55333" w:rsidP="00C55333"/>
    <w:p w14:paraId="1F8A494D" w14:textId="77777777" w:rsidR="00C55333" w:rsidRDefault="00C55333" w:rsidP="00C55333"/>
    <w:p w14:paraId="172AC081" w14:textId="77777777" w:rsidR="00C55333" w:rsidRDefault="00C55333" w:rsidP="00C55333">
      <w:pPr>
        <w:spacing w:line="240" w:lineRule="auto"/>
        <w:ind w:left="0"/>
        <w:rPr>
          <w:rFonts w:eastAsiaTheme="majorEastAsia" w:cstheme="majorBidi"/>
          <w:b/>
          <w:color w:val="000000" w:themeColor="text1"/>
          <w:sz w:val="36"/>
          <w:szCs w:val="26"/>
        </w:rPr>
      </w:pPr>
      <w:r>
        <w:br w:type="page"/>
      </w:r>
    </w:p>
    <w:p w14:paraId="5E27CACF" w14:textId="77777777" w:rsidR="00C55333" w:rsidRDefault="00C55333" w:rsidP="00C55333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1" wp14:anchorId="0BD2AADC" wp14:editId="33CD513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911350" cy="1179313"/>
            <wp:effectExtent l="0" t="0" r="0" b="1905"/>
            <wp:wrapNone/>
            <wp:docPr id="162508012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8012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1179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Support for life after being in the ICU</w:t>
      </w:r>
    </w:p>
    <w:p w14:paraId="379C5F03" w14:textId="77777777" w:rsidR="00C55333" w:rsidRDefault="00C55333" w:rsidP="00C55333"/>
    <w:p w14:paraId="04F5BA94" w14:textId="77777777" w:rsidR="00C55333" w:rsidRDefault="00C55333" w:rsidP="00C55333">
      <w:proofErr w:type="spellStart"/>
      <w:r w:rsidRPr="000E45B6">
        <w:rPr>
          <w:b/>
          <w:bCs/>
        </w:rPr>
        <w:t>MyLifeAfterICU</w:t>
      </w:r>
      <w:proofErr w:type="spellEnd"/>
      <w:r>
        <w:rPr>
          <w:b/>
          <w:bCs/>
        </w:rPr>
        <w:t xml:space="preserve"> </w:t>
      </w:r>
      <w:r>
        <w:t>is a website that has information / tools for:</w:t>
      </w:r>
    </w:p>
    <w:p w14:paraId="620373FD" w14:textId="77777777" w:rsidR="00C55333" w:rsidRDefault="00C55333" w:rsidP="00C55333">
      <w:pPr>
        <w:pStyle w:val="Listtoplevel"/>
      </w:pPr>
      <w:r>
        <w:drawing>
          <wp:anchor distT="0" distB="0" distL="114300" distR="114300" simplePos="0" relativeHeight="251888640" behindDoc="0" locked="0" layoutInCell="1" allowOverlap="1" wp14:anchorId="6AC793A7" wp14:editId="66B1B7B2">
            <wp:simplePos x="0" y="0"/>
            <wp:positionH relativeFrom="margin">
              <wp:align>left</wp:align>
            </wp:positionH>
            <wp:positionV relativeFrom="page">
              <wp:posOffset>3066464</wp:posOffset>
            </wp:positionV>
            <wp:extent cx="1596683" cy="1596683"/>
            <wp:effectExtent l="0" t="0" r="0" b="3810"/>
            <wp:wrapNone/>
            <wp:docPr id="1089532127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32127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683" cy="1596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people who have been in ICU</w:t>
      </w:r>
    </w:p>
    <w:p w14:paraId="3985A1E7" w14:textId="77777777" w:rsidR="00C55333" w:rsidRDefault="00C55333" w:rsidP="00C55333">
      <w:pPr>
        <w:pStyle w:val="Listtoplevel"/>
      </w:pPr>
      <w:r>
        <w:t>whānau / families</w:t>
      </w:r>
    </w:p>
    <w:p w14:paraId="56A0F176" w14:textId="77777777" w:rsidR="00C55333" w:rsidRDefault="00C55333" w:rsidP="00C55333">
      <w:pPr>
        <w:pStyle w:val="Listtoplevel"/>
      </w:pPr>
      <w:r>
        <w:t xml:space="preserve">caregivers. </w:t>
      </w:r>
    </w:p>
    <w:p w14:paraId="775C0DD6" w14:textId="77777777" w:rsidR="00C55333" w:rsidRDefault="00C55333" w:rsidP="00C55333"/>
    <w:p w14:paraId="218BC002" w14:textId="243B03FD" w:rsidR="00C55333" w:rsidRDefault="009A4E96" w:rsidP="00C55333">
      <w:r>
        <w:rPr>
          <w:noProof/>
        </w:rPr>
        <w:drawing>
          <wp:anchor distT="0" distB="0" distL="114300" distR="114300" simplePos="0" relativeHeight="251889664" behindDoc="0" locked="0" layoutInCell="1" allowOverlap="1" wp14:anchorId="745BC0F3" wp14:editId="4AE10626">
            <wp:simplePos x="0" y="0"/>
            <wp:positionH relativeFrom="margin">
              <wp:posOffset>7951</wp:posOffset>
            </wp:positionH>
            <wp:positionV relativeFrom="page">
              <wp:posOffset>5164869</wp:posOffset>
            </wp:positionV>
            <wp:extent cx="1470074" cy="1470074"/>
            <wp:effectExtent l="0" t="0" r="0" b="0"/>
            <wp:wrapNone/>
            <wp:docPr id="2040065953" name="Pictur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65953" name="Pictur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74" cy="1470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1CA8C" w14:textId="777A271A" w:rsidR="00C55333" w:rsidRDefault="00C55333" w:rsidP="00C55333">
      <w:r>
        <w:t>You can find out more on their website at:</w:t>
      </w:r>
    </w:p>
    <w:p w14:paraId="21D40AB8" w14:textId="77777777" w:rsidR="00C55333" w:rsidRDefault="00C55333" w:rsidP="00C55333"/>
    <w:p w14:paraId="12036D53" w14:textId="67C96AF3" w:rsidR="009A4E96" w:rsidRPr="00BD32EF" w:rsidRDefault="00E04702" w:rsidP="009A4E96">
      <w:hyperlink r:id="rId101" w:history="1">
        <w:r w:rsidRPr="00BD32EF">
          <w:rPr>
            <w:rStyle w:val="Hyperlink"/>
            <w:b/>
            <w:bCs/>
            <w:color w:val="auto"/>
            <w:u w:val="none"/>
          </w:rPr>
          <w:t>www.mylifeaftericu.com</w:t>
        </w:r>
      </w:hyperlink>
    </w:p>
    <w:p w14:paraId="2885C459" w14:textId="06C890A2" w:rsidR="009A4E96" w:rsidRDefault="009A4E96" w:rsidP="009A4E96"/>
    <w:p w14:paraId="2ECA50D7" w14:textId="5761411C" w:rsidR="009A4E96" w:rsidRDefault="009A4E96" w:rsidP="009A4E96">
      <w:r>
        <w:rPr>
          <w:noProof/>
        </w:rPr>
        <w:drawing>
          <wp:anchor distT="0" distB="0" distL="114300" distR="114300" simplePos="0" relativeHeight="251904000" behindDoc="0" locked="0" layoutInCell="1" allowOverlap="1" wp14:anchorId="1B79BC7A" wp14:editId="645FBFBD">
            <wp:simplePos x="0" y="0"/>
            <wp:positionH relativeFrom="margin">
              <wp:align>left</wp:align>
            </wp:positionH>
            <wp:positionV relativeFrom="page">
              <wp:posOffset>7219701</wp:posOffset>
            </wp:positionV>
            <wp:extent cx="1620000" cy="2077200"/>
            <wp:effectExtent l="0" t="0" r="0" b="0"/>
            <wp:wrapNone/>
            <wp:docPr id="156713564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9124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C1F06" w14:textId="77777777" w:rsidR="009A4E96" w:rsidRPr="008F6B69" w:rsidRDefault="009A4E96" w:rsidP="009A4E96">
      <w:r>
        <w:t xml:space="preserve">This website is </w:t>
      </w:r>
      <w:r>
        <w:rPr>
          <w:b/>
          <w:bCs/>
        </w:rPr>
        <w:t>not</w:t>
      </w:r>
      <w:r>
        <w:t xml:space="preserve"> in Easy Read.</w:t>
      </w:r>
    </w:p>
    <w:p w14:paraId="748EF7A0" w14:textId="77777777" w:rsidR="009A4E96" w:rsidRDefault="009A4E96" w:rsidP="009A4E96"/>
    <w:p w14:paraId="3C68350F" w14:textId="77777777" w:rsidR="00C55333" w:rsidRPr="00077C4B" w:rsidRDefault="00C55333" w:rsidP="00C55333"/>
    <w:p w14:paraId="04C8653B" w14:textId="77777777" w:rsidR="00C55333" w:rsidRDefault="00C55333" w:rsidP="00C55333"/>
    <w:p w14:paraId="16E047AD" w14:textId="77777777" w:rsidR="00C55333" w:rsidRPr="000076FA" w:rsidRDefault="00C55333" w:rsidP="00C55333"/>
    <w:p w14:paraId="352A7703" w14:textId="77777777" w:rsidR="00C55333" w:rsidRDefault="00C55333" w:rsidP="00C55333"/>
    <w:p w14:paraId="39248CA6" w14:textId="77777777" w:rsidR="00C55333" w:rsidRDefault="00C55333" w:rsidP="00C55333">
      <w:pPr>
        <w:pStyle w:val="Heading2"/>
      </w:pPr>
      <w:r>
        <w:lastRenderedPageBreak/>
        <w:t>Support for sepsis</w:t>
      </w:r>
    </w:p>
    <w:p w14:paraId="4A349EFC" w14:textId="77777777" w:rsidR="00C55333" w:rsidRDefault="00C55333" w:rsidP="00C55333">
      <w:r>
        <w:rPr>
          <w:rFonts w:cs="Arial"/>
          <w:noProof/>
          <w:szCs w:val="32"/>
        </w:rPr>
        <w:drawing>
          <wp:anchor distT="0" distB="0" distL="114300" distR="114300" simplePos="0" relativeHeight="251890688" behindDoc="0" locked="0" layoutInCell="1" allowOverlap="1" wp14:anchorId="2AE05F20" wp14:editId="35B5BB85">
            <wp:simplePos x="0" y="0"/>
            <wp:positionH relativeFrom="margin">
              <wp:posOffset>-243840</wp:posOffset>
            </wp:positionH>
            <wp:positionV relativeFrom="page">
              <wp:posOffset>1580515</wp:posOffset>
            </wp:positionV>
            <wp:extent cx="2019300" cy="1009650"/>
            <wp:effectExtent l="0" t="0" r="0" b="0"/>
            <wp:wrapNone/>
            <wp:docPr id="5499480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480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40BDA" w14:textId="77777777" w:rsidR="00C55333" w:rsidRDefault="00C55333" w:rsidP="00C55333">
      <w:r w:rsidRPr="00E010C3">
        <w:rPr>
          <w:b/>
          <w:bCs/>
        </w:rPr>
        <w:t>Sepsis Trust NZ</w:t>
      </w:r>
      <w:r>
        <w:t xml:space="preserve"> has </w:t>
      </w:r>
      <w:r>
        <w:br/>
        <w:t xml:space="preserve">information / tools about sepsis on their </w:t>
      </w:r>
      <w:r w:rsidRPr="008F6B69">
        <w:rPr>
          <w:b/>
          <w:bCs/>
        </w:rPr>
        <w:t>website</w:t>
      </w:r>
      <w:r>
        <w:t xml:space="preserve"> at:</w:t>
      </w:r>
    </w:p>
    <w:p w14:paraId="7F079005" w14:textId="77777777" w:rsidR="00C55333" w:rsidRDefault="00C55333" w:rsidP="00C55333"/>
    <w:p w14:paraId="602D0A3F" w14:textId="069BD0C4" w:rsidR="00C55333" w:rsidRPr="00E010C3" w:rsidRDefault="00C55333" w:rsidP="00C55333">
      <w:pPr>
        <w:rPr>
          <w:b/>
          <w:bCs/>
        </w:rPr>
      </w:pPr>
      <w:hyperlink r:id="rId102" w:history="1">
        <w:r w:rsidRPr="00E010C3">
          <w:rPr>
            <w:rStyle w:val="Hyperlink"/>
            <w:b/>
            <w:bCs/>
            <w:color w:val="auto"/>
            <w:u w:val="none"/>
          </w:rPr>
          <w:t>www.sepsis.org.nz</w:t>
        </w:r>
      </w:hyperlink>
    </w:p>
    <w:p w14:paraId="3AEF0B99" w14:textId="77777777" w:rsidR="00C55333" w:rsidRDefault="00C55333" w:rsidP="00C55333"/>
    <w:p w14:paraId="7F9CB7F5" w14:textId="77777777" w:rsidR="00C55333" w:rsidRDefault="00C55333" w:rsidP="00C55333">
      <w:r>
        <w:rPr>
          <w:b/>
          <w:bCs/>
          <w:noProof/>
        </w:rPr>
        <w:drawing>
          <wp:anchor distT="0" distB="0" distL="114300" distR="114300" simplePos="0" relativeHeight="251891712" behindDoc="0" locked="0" layoutInCell="1" allowOverlap="1" wp14:anchorId="3C53DCF1" wp14:editId="17E79D62">
            <wp:simplePos x="0" y="0"/>
            <wp:positionH relativeFrom="margin">
              <wp:align>left</wp:align>
            </wp:positionH>
            <wp:positionV relativeFrom="page">
              <wp:posOffset>4107766</wp:posOffset>
            </wp:positionV>
            <wp:extent cx="1223645" cy="1308100"/>
            <wp:effectExtent l="0" t="0" r="0" b="6350"/>
            <wp:wrapNone/>
            <wp:docPr id="1439578789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78789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73" b="15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30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A4A27DE" w14:textId="77777777" w:rsidR="00C55333" w:rsidRDefault="00C55333" w:rsidP="00C55333">
      <w:r>
        <w:rPr>
          <w:b/>
          <w:bCs/>
        </w:rPr>
        <w:t xml:space="preserve">Sepsis Australia </w:t>
      </w:r>
      <w:r>
        <w:t xml:space="preserve">also has information / tools about sepsis on their </w:t>
      </w:r>
      <w:r w:rsidRPr="008F6B69">
        <w:rPr>
          <w:b/>
          <w:bCs/>
        </w:rPr>
        <w:t>website</w:t>
      </w:r>
      <w:r>
        <w:t xml:space="preserve"> at:</w:t>
      </w:r>
    </w:p>
    <w:p w14:paraId="49E83ED9" w14:textId="77777777" w:rsidR="00C55333" w:rsidRDefault="00C55333" w:rsidP="00C55333"/>
    <w:p w14:paraId="6DBFE472" w14:textId="55CA63E5" w:rsidR="00C55333" w:rsidRPr="00E010C3" w:rsidRDefault="00C55333" w:rsidP="00EB6E7F">
      <w:pPr>
        <w:ind w:left="3402"/>
        <w:rPr>
          <w:b/>
          <w:bCs/>
        </w:rPr>
      </w:pPr>
      <w:hyperlink r:id="rId104" w:history="1">
        <w:r w:rsidRPr="00E010C3">
          <w:rPr>
            <w:rStyle w:val="Hyperlink"/>
            <w:b/>
            <w:bCs/>
            <w:color w:val="auto"/>
            <w:u w:val="none"/>
          </w:rPr>
          <w:t>www.australiansepsisnetwork.net.au</w:t>
        </w:r>
      </w:hyperlink>
    </w:p>
    <w:p w14:paraId="75ABCC8B" w14:textId="77777777" w:rsidR="00C55333" w:rsidRPr="00E010C3" w:rsidRDefault="00C55333" w:rsidP="00C55333">
      <w:pPr>
        <w:ind w:left="2835"/>
      </w:pPr>
    </w:p>
    <w:p w14:paraId="5AD2D653" w14:textId="77777777" w:rsidR="00C55333" w:rsidRDefault="00C55333" w:rsidP="00C55333"/>
    <w:p w14:paraId="6AAB28B8" w14:textId="77777777" w:rsidR="00EB6E7F" w:rsidRDefault="00C55333" w:rsidP="00EB6E7F">
      <w:r>
        <w:rPr>
          <w:noProof/>
          <w:lang w:eastAsia="en-GB"/>
        </w:rPr>
        <w:drawing>
          <wp:anchor distT="0" distB="0" distL="114300" distR="114300" simplePos="0" relativeHeight="251892736" behindDoc="0" locked="0" layoutInCell="1" allowOverlap="1" wp14:anchorId="2D2C357B" wp14:editId="72DE4675">
            <wp:simplePos x="0" y="0"/>
            <wp:positionH relativeFrom="margin">
              <wp:align>left</wp:align>
            </wp:positionH>
            <wp:positionV relativeFrom="paragraph">
              <wp:posOffset>5861</wp:posOffset>
            </wp:positionV>
            <wp:extent cx="1397000" cy="1188165"/>
            <wp:effectExtent l="0" t="0" r="0" b="0"/>
            <wp:wrapNone/>
            <wp:docPr id="1557839880" name="Picture 155783988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39880" name="Picture 155783988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18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 </w:t>
      </w:r>
      <w:r w:rsidRPr="00E010C3">
        <w:rPr>
          <w:b/>
          <w:bCs/>
        </w:rPr>
        <w:t>Health Quality &amp; Safety Commission</w:t>
      </w:r>
      <w:r>
        <w:t xml:space="preserve"> also has </w:t>
      </w:r>
      <w:r>
        <w:br/>
        <w:t xml:space="preserve">information / tools about sepsis on their </w:t>
      </w:r>
      <w:r w:rsidRPr="008F6B69">
        <w:rPr>
          <w:b/>
          <w:bCs/>
        </w:rPr>
        <w:t>website</w:t>
      </w:r>
      <w:r>
        <w:t xml:space="preserve"> at:</w:t>
      </w:r>
    </w:p>
    <w:p w14:paraId="7285B8AB" w14:textId="77777777" w:rsidR="00EB6E7F" w:rsidRDefault="00EB6E7F" w:rsidP="00EB6E7F"/>
    <w:p w14:paraId="5BBC177B" w14:textId="77777777" w:rsidR="009C329B" w:rsidRPr="00BD32EF" w:rsidRDefault="009C329B" w:rsidP="009C329B">
      <w:pPr>
        <w:spacing w:after="120"/>
        <w:ind w:left="2127"/>
        <w:rPr>
          <w:b/>
          <w:bCs/>
        </w:rPr>
      </w:pPr>
      <w:hyperlink r:id="rId105" w:history="1">
        <w:r w:rsidRPr="00BD32EF">
          <w:rPr>
            <w:rStyle w:val="Hyperlink"/>
            <w:b/>
            <w:bCs/>
            <w:color w:val="auto"/>
            <w:u w:val="none"/>
          </w:rPr>
          <w:t>www.hqsc.govt.nz/sepsis-patient-resources</w:t>
        </w:r>
      </w:hyperlink>
    </w:p>
    <w:p w14:paraId="00AF9603" w14:textId="5E60B95D" w:rsidR="00BD32EF" w:rsidRDefault="00FA14E8">
      <w:pPr>
        <w:spacing w:line="240" w:lineRule="auto"/>
        <w:ind w:left="0"/>
        <w:rPr>
          <w:b/>
          <w:bCs/>
        </w:rPr>
      </w:pPr>
      <w:r w:rsidRPr="00055579">
        <w:rPr>
          <w:b/>
          <w:bCs/>
        </w:rPr>
        <w:br w:type="page"/>
      </w:r>
    </w:p>
    <w:p w14:paraId="7FF605D2" w14:textId="77777777" w:rsidR="00AE3EEC" w:rsidRDefault="00BD32EF" w:rsidP="00BD32EF">
      <w:pPr>
        <w:pStyle w:val="Heading1"/>
      </w:pPr>
      <w:bookmarkStart w:id="5" w:name="_Where_to_find"/>
      <w:bookmarkEnd w:id="5"/>
      <w:r>
        <w:lastRenderedPageBreak/>
        <w:t xml:space="preserve">Where to find </w:t>
      </w:r>
      <w:proofErr w:type="gramStart"/>
      <w:r>
        <w:t xml:space="preserve">more </w:t>
      </w:r>
      <w:r w:rsidR="00AE3EEC">
        <w:t>Easy</w:t>
      </w:r>
      <w:proofErr w:type="gramEnd"/>
      <w:r w:rsidR="00AE3EEC">
        <w:t xml:space="preserve"> Read </w:t>
      </w:r>
    </w:p>
    <w:p w14:paraId="7C94274E" w14:textId="0FAD855A" w:rsidR="00BD32EF" w:rsidRDefault="00BD32EF" w:rsidP="00BD32EF">
      <w:pPr>
        <w:pStyle w:val="Heading1"/>
      </w:pPr>
      <w:r>
        <w:t>information about sepsis</w:t>
      </w:r>
    </w:p>
    <w:p w14:paraId="5AB4DAB6" w14:textId="270973EA" w:rsidR="00BD32EF" w:rsidRDefault="00E65C11" w:rsidP="00BD32EF">
      <w:pPr>
        <w:pStyle w:val="BodyText"/>
        <w:rPr>
          <w:lang w:val="en-NZ"/>
        </w:rPr>
      </w:pPr>
      <w:r>
        <w:rPr>
          <w:noProof/>
          <w:lang w:val="en-NZ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30B0AB41" wp14:editId="78E6FB7E">
                <wp:simplePos x="0" y="0"/>
                <wp:positionH relativeFrom="column">
                  <wp:posOffset>-133350</wp:posOffset>
                </wp:positionH>
                <wp:positionV relativeFrom="paragraph">
                  <wp:posOffset>270279</wp:posOffset>
                </wp:positionV>
                <wp:extent cx="1923530" cy="2829387"/>
                <wp:effectExtent l="19050" t="19050" r="19685" b="28575"/>
                <wp:wrapNone/>
                <wp:docPr id="173893673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530" cy="2829387"/>
                          <a:chOff x="0" y="0"/>
                          <a:chExt cx="1923530" cy="2829387"/>
                        </a:xfrm>
                      </wpg:grpSpPr>
                      <pic:pic xmlns:pic="http://schemas.openxmlformats.org/drawingml/2006/picture">
                        <pic:nvPicPr>
                          <pic:cNvPr id="5147820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252804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145" y="1163782"/>
                            <a:ext cx="1175385" cy="16656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E92E2D" id="Group 16" o:spid="_x0000_s1026" style="position:absolute;margin-left:-10.5pt;margin-top:21.3pt;width:151.45pt;height:222.8pt;z-index:251980800" coordsize="19235,28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">
                <v:shape id="Picture 2" o:spid="_x0000_s1027" type="#_x0000_t75" style="position:absolute;width:11614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" stroked="t" strokecolor="#bfbfbf [2412]">
                  <v:imagedata r:id="rId108" o:title=""/>
                  <v:path arrowok="t"/>
                </v:shape>
                <v:shape id="Picture 4" o:spid="_x0000_s1028" type="#_x0000_t75" style="position:absolute;left:7481;top:11637;width:11754;height:16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" stroked="t" strokecolor="#bfbfbf [2412]">
                  <v:imagedata r:id="rId109" o:title=""/>
                  <v:path arrowok="t"/>
                </v:shape>
              </v:group>
            </w:pict>
          </mc:Fallback>
        </mc:AlternateContent>
      </w:r>
    </w:p>
    <w:p w14:paraId="6737703A" w14:textId="252E84C5" w:rsidR="00BD32EF" w:rsidRDefault="00BD32EF" w:rsidP="00BD32EF">
      <w:pPr>
        <w:pStyle w:val="BodyText"/>
        <w:rPr>
          <w:lang w:val="en-NZ"/>
        </w:rPr>
      </w:pPr>
    </w:p>
    <w:p w14:paraId="54D9416D" w14:textId="4B7F9803" w:rsidR="00BD32EF" w:rsidRDefault="00BD32EF" w:rsidP="00BD32EF">
      <w:pPr>
        <w:pStyle w:val="BodyText"/>
        <w:rPr>
          <w:lang w:val="en-NZ"/>
        </w:rPr>
      </w:pPr>
      <w:r>
        <w:rPr>
          <w:lang w:val="en-NZ"/>
        </w:rPr>
        <w:t>There are 2 other Easy Read documents about sepsis called:</w:t>
      </w:r>
    </w:p>
    <w:p w14:paraId="2DAFE311" w14:textId="7B29E1AA" w:rsidR="00BD32EF" w:rsidRPr="001805A4" w:rsidRDefault="00BD32EF" w:rsidP="00BD32EF">
      <w:pPr>
        <w:pStyle w:val="Listtoplevel"/>
        <w:rPr>
          <w:b/>
          <w:bCs/>
        </w:rPr>
      </w:pPr>
      <w:r>
        <w:rPr>
          <w:b/>
          <w:bCs/>
        </w:rPr>
        <w:t>Could it be sepsis</w:t>
      </w:r>
      <w:r w:rsidR="006B4D53">
        <w:rPr>
          <w:b/>
          <w:bCs/>
        </w:rPr>
        <w:t>?</w:t>
      </w:r>
    </w:p>
    <w:p w14:paraId="4FA6CF4D" w14:textId="2120B52D" w:rsidR="00BD32EF" w:rsidRDefault="00BD32EF" w:rsidP="00BD32EF">
      <w:pPr>
        <w:pStyle w:val="Listtoplevel"/>
      </w:pPr>
      <w:r w:rsidRPr="001805A4">
        <w:rPr>
          <w:b/>
          <w:bCs/>
        </w:rPr>
        <w:t>Recovering from sepsis</w:t>
      </w:r>
      <w:r>
        <w:t>.</w:t>
      </w:r>
    </w:p>
    <w:p w14:paraId="4D6BABCB" w14:textId="77777777" w:rsidR="00BD32EF" w:rsidRDefault="00BD32EF" w:rsidP="00BD32EF">
      <w:pPr>
        <w:pStyle w:val="BodyText"/>
        <w:rPr>
          <w:lang w:val="en-NZ"/>
        </w:rPr>
      </w:pPr>
    </w:p>
    <w:p w14:paraId="36AA5706" w14:textId="77777777" w:rsidR="00BD32EF" w:rsidRDefault="00BD32EF" w:rsidP="00BD32EF">
      <w:pPr>
        <w:pStyle w:val="BodyText"/>
        <w:rPr>
          <w:lang w:val="en-NZ"/>
        </w:rPr>
      </w:pPr>
      <w:r>
        <w:rPr>
          <w:noProof/>
          <w:lang w:val="en-NZ"/>
        </w:rPr>
        <w:drawing>
          <wp:anchor distT="0" distB="0" distL="114300" distR="114300" simplePos="0" relativeHeight="251960320" behindDoc="0" locked="0" layoutInCell="1" allowOverlap="1" wp14:anchorId="5E9FEDCE" wp14:editId="211946E0">
            <wp:simplePos x="0" y="0"/>
            <wp:positionH relativeFrom="margin">
              <wp:posOffset>85725</wp:posOffset>
            </wp:positionH>
            <wp:positionV relativeFrom="page">
              <wp:posOffset>5657850</wp:posOffset>
            </wp:positionV>
            <wp:extent cx="1485900" cy="1485900"/>
            <wp:effectExtent l="0" t="0" r="0" b="0"/>
            <wp:wrapNone/>
            <wp:docPr id="39398666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05451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95793" w14:textId="77777777" w:rsidR="00BD32EF" w:rsidRDefault="00BD32EF" w:rsidP="00BD32EF">
      <w:pPr>
        <w:pStyle w:val="BodyText"/>
        <w:rPr>
          <w:b/>
          <w:bCs/>
        </w:rPr>
      </w:pPr>
      <w:r>
        <w:rPr>
          <w:lang w:val="en-NZ"/>
        </w:rPr>
        <w:t>You can find these Easy Read at:</w:t>
      </w:r>
      <w:r>
        <w:rPr>
          <w:lang w:val="en-NZ"/>
        </w:rPr>
        <w:br/>
      </w:r>
      <w:r>
        <w:rPr>
          <w:lang w:val="en-NZ"/>
        </w:rPr>
        <w:br/>
      </w:r>
      <w:hyperlink r:id="rId111" w:history="1">
        <w:r w:rsidRPr="005D6A98">
          <w:rPr>
            <w:rStyle w:val="Hyperlink"/>
            <w:b/>
            <w:bCs/>
            <w:color w:val="auto"/>
            <w:u w:val="none"/>
          </w:rPr>
          <w:t>https://hqsc-sepsis-whanau</w:t>
        </w:r>
      </w:hyperlink>
    </w:p>
    <w:p w14:paraId="10016671" w14:textId="77777777" w:rsidR="00BD32EF" w:rsidRDefault="00BD32EF" w:rsidP="00BD32EF">
      <w:pPr>
        <w:spacing w:line="240" w:lineRule="auto"/>
        <w:ind w:left="0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br w:type="page"/>
      </w:r>
    </w:p>
    <w:p w14:paraId="44E48CC0" w14:textId="6AD1D717" w:rsidR="00D64DDF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963392" behindDoc="1" locked="0" layoutInCell="1" allowOverlap="1" wp14:anchorId="2F66F7A2" wp14:editId="399CDB3B">
                <wp:simplePos x="0" y="0"/>
                <wp:positionH relativeFrom="margin">
                  <wp:posOffset>-346364</wp:posOffset>
                </wp:positionH>
                <wp:positionV relativeFrom="paragraph">
                  <wp:posOffset>-263235</wp:posOffset>
                </wp:positionV>
                <wp:extent cx="6234430" cy="9034664"/>
                <wp:effectExtent l="0" t="0" r="13970" b="1460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03466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B795E" id="Rectangle: Rounded Corners 24" o:spid="_x0000_s1026" alt="&quot;&quot;" style="position:absolute;margin-left:-27.25pt;margin-top:-20.75pt;width:490.9pt;height:711.4pt;z-index:-25135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" filled="f" strokecolor="windowText">
                <w10:wrap anchorx="margin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971584" behindDoc="0" locked="0" layoutInCell="1" allowOverlap="1" wp14:anchorId="7F0CED2D" wp14:editId="4B8AFBE8">
            <wp:simplePos x="0" y="0"/>
            <wp:positionH relativeFrom="margin">
              <wp:posOffset>31230</wp:posOffset>
            </wp:positionH>
            <wp:positionV relativeFrom="paragraph">
              <wp:posOffset>-50800</wp:posOffset>
            </wp:positionV>
            <wp:extent cx="1098550" cy="934330"/>
            <wp:effectExtent l="0" t="0" r="6350" b="0"/>
            <wp:wrapNone/>
            <wp:docPr id="1491400221" name="Picture 149140022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400221" name="Picture 1491400221" descr=" The Health Quality &amp; Safety Commission Te Tah( Hauora logo is made up of the words Health Quality &amp; Safety Commission with the words Te Tahd Hauora underneath. Alongside is a stylised version of a wharenui in a triangle shape, with the tahu (ridgepole), heke (rafters) and niho taniwha (triangle pattern) beneath.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93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This information has been written by</w:t>
      </w:r>
      <w:r w:rsidRPr="001507CD">
        <w:rPr>
          <w:rFonts w:eastAsia="Times New Roman" w:cs="Arial"/>
          <w:i/>
          <w:iCs/>
          <w:sz w:val="28"/>
          <w:szCs w:val="28"/>
          <w:lang w:eastAsia="en-NZ"/>
        </w:rPr>
        <w:t xml:space="preserve"> </w:t>
      </w:r>
      <w:r w:rsidRPr="001507CD">
        <w:rPr>
          <w:rFonts w:eastAsia="Times New Roman" w:cs="Arial"/>
          <w:sz w:val="28"/>
          <w:szCs w:val="28"/>
          <w:lang w:eastAsia="en-NZ"/>
        </w:rPr>
        <w:t xml:space="preserve">Health Quality </w:t>
      </w:r>
      <w:r w:rsidR="003F20B8">
        <w:rPr>
          <w:rFonts w:eastAsia="Times New Roman" w:cs="Arial"/>
          <w:sz w:val="28"/>
          <w:szCs w:val="28"/>
          <w:lang w:eastAsia="en-NZ"/>
        </w:rPr>
        <w:t>&amp;</w:t>
      </w:r>
      <w:r w:rsidRPr="001507CD">
        <w:rPr>
          <w:rFonts w:eastAsia="Times New Roman" w:cs="Arial"/>
          <w:sz w:val="28"/>
          <w:szCs w:val="28"/>
          <w:lang w:eastAsia="en-NZ"/>
        </w:rPr>
        <w:t xml:space="preserve"> Safety Commission Te </w:t>
      </w:r>
      <w:proofErr w:type="spellStart"/>
      <w:r w:rsidRPr="001507CD">
        <w:rPr>
          <w:rFonts w:eastAsia="Times New Roman" w:cs="Arial"/>
          <w:sz w:val="28"/>
          <w:szCs w:val="28"/>
          <w:lang w:eastAsia="en-NZ"/>
        </w:rPr>
        <w:t>T</w:t>
      </w:r>
      <w:r>
        <w:rPr>
          <w:rFonts w:eastAsia="Times New Roman" w:cs="Arial"/>
          <w:sz w:val="28"/>
          <w:szCs w:val="28"/>
          <w:lang w:eastAsia="en-NZ"/>
        </w:rPr>
        <w:t>ā</w:t>
      </w:r>
      <w:r w:rsidRPr="001507CD">
        <w:rPr>
          <w:rFonts w:eastAsia="Times New Roman" w:cs="Arial"/>
          <w:sz w:val="28"/>
          <w:szCs w:val="28"/>
          <w:lang w:eastAsia="en-NZ"/>
        </w:rPr>
        <w:t>h</w:t>
      </w:r>
      <w:r>
        <w:rPr>
          <w:rFonts w:eastAsia="Times New Roman" w:cs="Arial"/>
          <w:sz w:val="28"/>
          <w:szCs w:val="28"/>
          <w:lang w:eastAsia="en-NZ"/>
        </w:rPr>
        <w:t>ū</w:t>
      </w:r>
      <w:proofErr w:type="spellEnd"/>
      <w:r>
        <w:rPr>
          <w:rFonts w:eastAsia="Times New Roman" w:cs="Arial"/>
          <w:sz w:val="28"/>
          <w:szCs w:val="28"/>
          <w:lang w:eastAsia="en-NZ"/>
        </w:rPr>
        <w:t xml:space="preserve"> </w:t>
      </w:r>
      <w:r w:rsidRPr="001507CD">
        <w:rPr>
          <w:rFonts w:eastAsia="Times New Roman" w:cs="Arial"/>
          <w:sz w:val="28"/>
          <w:szCs w:val="28"/>
          <w:lang w:eastAsia="en-NZ"/>
        </w:rPr>
        <w:t>Hauora</w:t>
      </w:r>
      <w:r>
        <w:rPr>
          <w:rFonts w:eastAsia="Times New Roman" w:cs="Arial"/>
          <w:sz w:val="28"/>
          <w:szCs w:val="28"/>
          <w:lang w:eastAsia="en-NZ"/>
        </w:rPr>
        <w:t>.</w:t>
      </w:r>
    </w:p>
    <w:p w14:paraId="0EF87A2B" w14:textId="77777777" w:rsidR="00D64DDF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noProof/>
        </w:rPr>
        <w:drawing>
          <wp:anchor distT="0" distB="0" distL="114300" distR="114300" simplePos="0" relativeHeight="251972608" behindDoc="0" locked="0" layoutInCell="1" allowOverlap="1" wp14:anchorId="7F75C465" wp14:editId="2DEEDECE">
            <wp:simplePos x="0" y="0"/>
            <wp:positionH relativeFrom="column">
              <wp:posOffset>-55880</wp:posOffset>
            </wp:positionH>
            <wp:positionV relativeFrom="paragraph">
              <wp:posOffset>398780</wp:posOffset>
            </wp:positionV>
            <wp:extent cx="1606550" cy="589280"/>
            <wp:effectExtent l="0" t="0" r="0" b="1270"/>
            <wp:wrapThrough wrapText="bothSides">
              <wp:wrapPolygon edited="0">
                <wp:start x="3330" y="0"/>
                <wp:lineTo x="0" y="0"/>
                <wp:lineTo x="0" y="14664"/>
                <wp:lineTo x="512" y="20250"/>
                <wp:lineTo x="1793" y="20948"/>
                <wp:lineTo x="6659" y="20948"/>
                <wp:lineTo x="14343" y="20948"/>
                <wp:lineTo x="21258" y="16060"/>
                <wp:lineTo x="21258" y="698"/>
                <wp:lineTo x="4866" y="0"/>
                <wp:lineTo x="3330" y="0"/>
              </wp:wrapPolygon>
            </wp:wrapThrough>
            <wp:docPr id="17800144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383FB" w14:textId="1045E996" w:rsidR="00D64DDF" w:rsidRPr="00316DBA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t xml:space="preserve">The Health Quality </w:t>
      </w:r>
      <w:r w:rsidR="003F20B8">
        <w:rPr>
          <w:rFonts w:eastAsia="Times New Roman" w:cs="Arial"/>
          <w:sz w:val="28"/>
          <w:szCs w:val="28"/>
          <w:lang w:eastAsia="en-NZ"/>
        </w:rPr>
        <w:t>&amp;</w:t>
      </w:r>
      <w:r>
        <w:rPr>
          <w:rFonts w:eastAsia="Times New Roman" w:cs="Arial"/>
          <w:sz w:val="28"/>
          <w:szCs w:val="28"/>
          <w:lang w:eastAsia="en-NZ"/>
        </w:rPr>
        <w:t xml:space="preserve"> Safety Commission is part of the New Zealand Government. </w:t>
      </w:r>
    </w:p>
    <w:p w14:paraId="039B3584" w14:textId="77777777" w:rsidR="00D64DDF" w:rsidRPr="00316DBA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7460A9D8" w14:textId="77777777" w:rsidR="00D64DDF" w:rsidRPr="00316DBA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965440" behindDoc="0" locked="0" layoutInCell="1" allowOverlap="1" wp14:anchorId="63E3323F" wp14:editId="152D3C1C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 xml:space="preserve">It has been translated into Easy Read by the Make </w:t>
      </w:r>
      <w:proofErr w:type="gramStart"/>
      <w:r w:rsidRPr="00316DBA">
        <w:rPr>
          <w:rFonts w:eastAsia="Times New Roman" w:cs="Arial"/>
          <w:sz w:val="28"/>
          <w:szCs w:val="28"/>
          <w:lang w:eastAsia="en-NZ"/>
        </w:rPr>
        <w:t>it</w:t>
      </w:r>
      <w:proofErr w:type="gramEnd"/>
      <w:r w:rsidRPr="00316DBA">
        <w:rPr>
          <w:rFonts w:eastAsia="Times New Roman" w:cs="Arial"/>
          <w:sz w:val="28"/>
          <w:szCs w:val="28"/>
          <w:lang w:eastAsia="en-NZ"/>
        </w:rPr>
        <w:t xml:space="preserve"> Easy Kia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Māmā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 xml:space="preserve"> Mai service of People First New Zealand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Ngā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 xml:space="preserve"> Tāngata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Tuatahi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>.</w:t>
      </w:r>
    </w:p>
    <w:p w14:paraId="3B60B9B5" w14:textId="77777777" w:rsidR="00D64DDF" w:rsidRPr="00316DBA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964416" behindDoc="0" locked="0" layoutInCell="1" allowOverlap="1" wp14:anchorId="3D6C3CFC" wp14:editId="28237222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12083" w14:textId="77777777" w:rsidR="00D64DDF" w:rsidRPr="00316DBA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 xml:space="preserve">The ideas in this document are not the ideas of People First New Zealand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Ngā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 xml:space="preserve"> Tāngata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Tuatahi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>.</w:t>
      </w:r>
    </w:p>
    <w:p w14:paraId="7408E733" w14:textId="77777777" w:rsidR="00D64DDF" w:rsidRPr="00316DBA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962368" behindDoc="0" locked="0" layoutInCell="1" allowOverlap="1" wp14:anchorId="67921B6F" wp14:editId="61C0B998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A96C7" w14:textId="77777777" w:rsidR="00D64DDF" w:rsidRPr="00316DBA" w:rsidRDefault="00D64DDF" w:rsidP="00D64DDF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0996FE87" w14:textId="77777777" w:rsidR="00D64DDF" w:rsidRPr="00316DBA" w:rsidRDefault="00D64DDF" w:rsidP="00D64DDF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2DE22D60" wp14:editId="2395F955">
                <wp:simplePos x="0" y="0"/>
                <wp:positionH relativeFrom="column">
                  <wp:posOffset>-132080</wp:posOffset>
                </wp:positionH>
                <wp:positionV relativeFrom="paragraph">
                  <wp:posOffset>201930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E359F9" id="Group 3" o:spid="_x0000_s1026" alt="Photosymbols logo with a Professional Licence number 410887559." style="position:absolute;margin-left:-10.4pt;margin-top:15.9pt;width:132pt;height:36pt;z-index:251970560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118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">
                  <v:imagedata r:id="rId119" o:title="" croptop=".65625"/>
                </v:shape>
              </v:group>
            </w:pict>
          </mc:Fallback>
        </mc:AlternateContent>
      </w:r>
    </w:p>
    <w:p w14:paraId="00AF374C" w14:textId="77777777" w:rsidR="00D64DDF" w:rsidRPr="00316DBA" w:rsidRDefault="00D64DDF" w:rsidP="00D64DDF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5CE8FF34" w14:textId="77777777" w:rsidR="00D64DDF" w:rsidRPr="00316DBA" w:rsidRDefault="00D64DDF" w:rsidP="00D64DDF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71934841" w14:textId="77777777" w:rsidR="00D64DDF" w:rsidRPr="00316DBA" w:rsidRDefault="00D64DDF" w:rsidP="00D64DDF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966464" behindDoc="1" locked="0" layoutInCell="1" allowOverlap="1" wp14:anchorId="0FDB0C29" wp14:editId="0367BFE3">
            <wp:simplePos x="0" y="0"/>
            <wp:positionH relativeFrom="margin">
              <wp:posOffset>219075</wp:posOffset>
            </wp:positionH>
            <wp:positionV relativeFrom="paragraph">
              <wp:posOffset>81280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  <w:proofErr w:type="spellEnd"/>
    </w:p>
    <w:p w14:paraId="3A47CD2A" w14:textId="77777777" w:rsidR="00D64DDF" w:rsidRPr="00316DBA" w:rsidRDefault="00D64DDF" w:rsidP="00D64DDF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6F969F4B" w14:textId="77777777" w:rsidR="00D64DDF" w:rsidRPr="00316DBA" w:rsidRDefault="00D64DDF" w:rsidP="00D64DDF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0069F4B0" w14:textId="77777777" w:rsidR="00D64DDF" w:rsidRPr="00316DBA" w:rsidRDefault="00D64DDF" w:rsidP="00D64DDF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7BDCC1E6" w14:textId="77777777" w:rsidR="00D64DDF" w:rsidRPr="00316DBA" w:rsidRDefault="00D64DDF" w:rsidP="00D64DDF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967488" behindDoc="0" locked="0" layoutInCell="1" allowOverlap="1" wp14:anchorId="5DFE199C" wp14:editId="3E392668">
            <wp:simplePos x="0" y="0"/>
            <wp:positionH relativeFrom="column">
              <wp:posOffset>752475</wp:posOffset>
            </wp:positionH>
            <wp:positionV relativeFrom="paragraph">
              <wp:posOffset>121516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969536" behindDoc="0" locked="0" layoutInCell="1" allowOverlap="1" wp14:anchorId="672EFFFB" wp14:editId="565C25D0">
            <wp:simplePos x="0" y="0"/>
            <wp:positionH relativeFrom="column">
              <wp:posOffset>-95250</wp:posOffset>
            </wp:positionH>
            <wp:positionV relativeFrom="paragraph">
              <wp:posOffset>115454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proofErr w:type="spellEnd"/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5F079D13" w14:textId="77777777" w:rsidR="00D64DDF" w:rsidRPr="00316DBA" w:rsidRDefault="00D64DDF" w:rsidP="00D64DDF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4221C82E" w14:textId="77777777" w:rsidR="00D64DDF" w:rsidRPr="00316DBA" w:rsidRDefault="00D64DDF" w:rsidP="00D64DDF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2509643B" w14:textId="77777777" w:rsidR="00D64DDF" w:rsidRPr="00316DBA" w:rsidRDefault="00D64DDF" w:rsidP="00D64DDF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7456E4E7" w14:textId="77777777" w:rsidR="00D64DDF" w:rsidRPr="00316DBA" w:rsidRDefault="00D64DDF" w:rsidP="00D64DDF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968512" behindDoc="0" locked="0" layoutInCell="1" allowOverlap="1" wp14:anchorId="72559CEB" wp14:editId="31832D70">
            <wp:simplePos x="0" y="0"/>
            <wp:positionH relativeFrom="column">
              <wp:posOffset>111125</wp:posOffset>
            </wp:positionH>
            <wp:positionV relativeFrom="paragraph">
              <wp:posOffset>210820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449857F8" w14:textId="77777777" w:rsidR="00D64DDF" w:rsidRPr="00316DBA" w:rsidRDefault="00D64DDF" w:rsidP="00D64DDF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2373AE38" w14:textId="77777777" w:rsidR="00D64DDF" w:rsidRPr="00316DBA" w:rsidRDefault="00D64DDF" w:rsidP="00D64DDF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 xml:space="preserve">Studio </w:t>
      </w:r>
      <w:proofErr w:type="spellStart"/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Rebeko</w:t>
      </w:r>
      <w:proofErr w:type="spellEnd"/>
    </w:p>
    <w:p w14:paraId="27EF6E1E" w14:textId="77777777" w:rsidR="00D64DDF" w:rsidRPr="00316DBA" w:rsidRDefault="00D64DDF" w:rsidP="00D64DDF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55469253" w14:textId="377183F7" w:rsidR="00FA14E8" w:rsidRDefault="00D64DDF" w:rsidP="00CA67A2">
      <w:pPr>
        <w:numPr>
          <w:ilvl w:val="0"/>
          <w:numId w:val="13"/>
        </w:numPr>
        <w:spacing w:after="160" w:line="259" w:lineRule="auto"/>
        <w:ind w:left="3261"/>
        <w:contextualSpacing/>
      </w:pPr>
      <w:r w:rsidRPr="00CA67A2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0C5B47F0" w14:textId="77777777" w:rsidR="00E57DC2" w:rsidRDefault="00E57DC2" w:rsidP="00E57DC2">
      <w:pPr>
        <w:rPr>
          <w:rFonts w:eastAsia="Times New Roman"/>
        </w:rPr>
      </w:pPr>
    </w:p>
    <w:sectPr w:rsidR="00E57DC2" w:rsidSect="00315307">
      <w:footerReference w:type="even" r:id="rId124"/>
      <w:footerReference w:type="default" r:id="rId125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1D24B" w14:textId="77777777" w:rsidR="008E016F" w:rsidRDefault="008E016F">
      <w:pPr>
        <w:spacing w:line="240" w:lineRule="auto"/>
      </w:pPr>
      <w:r>
        <w:separator/>
      </w:r>
    </w:p>
  </w:endnote>
  <w:endnote w:type="continuationSeparator" w:id="0">
    <w:p w14:paraId="6F5F0EF7" w14:textId="77777777" w:rsidR="008E016F" w:rsidRDefault="008E0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BAA809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CD4F68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4598C9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3030C24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45F9" w14:textId="77777777" w:rsidR="008E016F" w:rsidRDefault="008E016F">
      <w:pPr>
        <w:spacing w:line="240" w:lineRule="auto"/>
      </w:pPr>
      <w:r>
        <w:separator/>
      </w:r>
    </w:p>
  </w:footnote>
  <w:footnote w:type="continuationSeparator" w:id="0">
    <w:p w14:paraId="2CEB58A7" w14:textId="77777777" w:rsidR="008E016F" w:rsidRDefault="008E01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1A4F00B2"/>
    <w:multiLevelType w:val="hybridMultilevel"/>
    <w:tmpl w:val="A1BADB9E"/>
    <w:lvl w:ilvl="0" w:tplc="1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6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6"/>
  </w:num>
  <w:num w:numId="2" w16cid:durableId="1751925994">
    <w:abstractNumId w:val="2"/>
  </w:num>
  <w:num w:numId="3" w16cid:durableId="930426864">
    <w:abstractNumId w:val="10"/>
  </w:num>
  <w:num w:numId="4" w16cid:durableId="90706847">
    <w:abstractNumId w:val="11"/>
  </w:num>
  <w:num w:numId="5" w16cid:durableId="313334513">
    <w:abstractNumId w:val="7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9"/>
  </w:num>
  <w:num w:numId="9" w16cid:durableId="279923130">
    <w:abstractNumId w:val="1"/>
  </w:num>
  <w:num w:numId="10" w16cid:durableId="1141115467">
    <w:abstractNumId w:val="8"/>
  </w:num>
  <w:num w:numId="11" w16cid:durableId="1254901281">
    <w:abstractNumId w:val="0"/>
  </w:num>
  <w:num w:numId="12" w16cid:durableId="2111922917">
    <w:abstractNumId w:val="12"/>
  </w:num>
  <w:num w:numId="13" w16cid:durableId="570190621">
    <w:abstractNumId w:val="13"/>
  </w:num>
  <w:num w:numId="14" w16cid:durableId="707529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FF28F1"/>
    <w:rsid w:val="000013CC"/>
    <w:rsid w:val="00002417"/>
    <w:rsid w:val="00005DB6"/>
    <w:rsid w:val="000064D2"/>
    <w:rsid w:val="00021C90"/>
    <w:rsid w:val="000227B4"/>
    <w:rsid w:val="0003092A"/>
    <w:rsid w:val="000414EB"/>
    <w:rsid w:val="0004557B"/>
    <w:rsid w:val="00052A4A"/>
    <w:rsid w:val="00055579"/>
    <w:rsid w:val="00057A71"/>
    <w:rsid w:val="000615F8"/>
    <w:rsid w:val="00066CEA"/>
    <w:rsid w:val="00085E05"/>
    <w:rsid w:val="0009079F"/>
    <w:rsid w:val="00090942"/>
    <w:rsid w:val="000A3C46"/>
    <w:rsid w:val="000A5AED"/>
    <w:rsid w:val="000B6CA5"/>
    <w:rsid w:val="000C73E9"/>
    <w:rsid w:val="000D2B45"/>
    <w:rsid w:val="000F4764"/>
    <w:rsid w:val="00104F7F"/>
    <w:rsid w:val="00114FCD"/>
    <w:rsid w:val="00122416"/>
    <w:rsid w:val="00123991"/>
    <w:rsid w:val="00124EA8"/>
    <w:rsid w:val="00144490"/>
    <w:rsid w:val="00153116"/>
    <w:rsid w:val="001754F4"/>
    <w:rsid w:val="001805A4"/>
    <w:rsid w:val="001A3EE3"/>
    <w:rsid w:val="001B4DD5"/>
    <w:rsid w:val="001D223E"/>
    <w:rsid w:val="001E3429"/>
    <w:rsid w:val="00201791"/>
    <w:rsid w:val="00226C0D"/>
    <w:rsid w:val="00226F54"/>
    <w:rsid w:val="00257D60"/>
    <w:rsid w:val="00261BF8"/>
    <w:rsid w:val="00266B9F"/>
    <w:rsid w:val="00284D0D"/>
    <w:rsid w:val="0029451C"/>
    <w:rsid w:val="00297CA0"/>
    <w:rsid w:val="002E50CE"/>
    <w:rsid w:val="00307658"/>
    <w:rsid w:val="00315307"/>
    <w:rsid w:val="00316DBA"/>
    <w:rsid w:val="00323EB3"/>
    <w:rsid w:val="003349B5"/>
    <w:rsid w:val="003631C1"/>
    <w:rsid w:val="00371C85"/>
    <w:rsid w:val="0038099B"/>
    <w:rsid w:val="003831EB"/>
    <w:rsid w:val="003D0A5A"/>
    <w:rsid w:val="003D631D"/>
    <w:rsid w:val="003F07F7"/>
    <w:rsid w:val="003F20B8"/>
    <w:rsid w:val="003F3054"/>
    <w:rsid w:val="003F5628"/>
    <w:rsid w:val="004002D2"/>
    <w:rsid w:val="00417C61"/>
    <w:rsid w:val="00426BE4"/>
    <w:rsid w:val="00436479"/>
    <w:rsid w:val="004535B5"/>
    <w:rsid w:val="004567B0"/>
    <w:rsid w:val="00470866"/>
    <w:rsid w:val="00487965"/>
    <w:rsid w:val="004C6E95"/>
    <w:rsid w:val="004D6866"/>
    <w:rsid w:val="004E2C72"/>
    <w:rsid w:val="004F56C0"/>
    <w:rsid w:val="00501C85"/>
    <w:rsid w:val="00503AD5"/>
    <w:rsid w:val="00510007"/>
    <w:rsid w:val="00515C90"/>
    <w:rsid w:val="00522E5E"/>
    <w:rsid w:val="00533735"/>
    <w:rsid w:val="005344F3"/>
    <w:rsid w:val="0055705C"/>
    <w:rsid w:val="00570380"/>
    <w:rsid w:val="00577D24"/>
    <w:rsid w:val="00582373"/>
    <w:rsid w:val="005921AD"/>
    <w:rsid w:val="005B06E7"/>
    <w:rsid w:val="005D6B59"/>
    <w:rsid w:val="005E15D6"/>
    <w:rsid w:val="005E17F9"/>
    <w:rsid w:val="005E2972"/>
    <w:rsid w:val="005F52B9"/>
    <w:rsid w:val="0060011B"/>
    <w:rsid w:val="00621884"/>
    <w:rsid w:val="0064667B"/>
    <w:rsid w:val="00647034"/>
    <w:rsid w:val="00665C70"/>
    <w:rsid w:val="006769E5"/>
    <w:rsid w:val="00683296"/>
    <w:rsid w:val="006B45FC"/>
    <w:rsid w:val="006B4D53"/>
    <w:rsid w:val="006C5C26"/>
    <w:rsid w:val="006D12ED"/>
    <w:rsid w:val="006D56F4"/>
    <w:rsid w:val="006E050D"/>
    <w:rsid w:val="006F33C7"/>
    <w:rsid w:val="007012DC"/>
    <w:rsid w:val="00705CA3"/>
    <w:rsid w:val="00734C63"/>
    <w:rsid w:val="00736E4E"/>
    <w:rsid w:val="00760536"/>
    <w:rsid w:val="00760DC8"/>
    <w:rsid w:val="007717FB"/>
    <w:rsid w:val="00773F1A"/>
    <w:rsid w:val="007829EC"/>
    <w:rsid w:val="007B05F3"/>
    <w:rsid w:val="007B7542"/>
    <w:rsid w:val="007C52CE"/>
    <w:rsid w:val="007C7764"/>
    <w:rsid w:val="007E7233"/>
    <w:rsid w:val="00803E10"/>
    <w:rsid w:val="00840E1C"/>
    <w:rsid w:val="008510C9"/>
    <w:rsid w:val="008545AC"/>
    <w:rsid w:val="00863D53"/>
    <w:rsid w:val="00875FDB"/>
    <w:rsid w:val="008848CB"/>
    <w:rsid w:val="00884AE2"/>
    <w:rsid w:val="00885E68"/>
    <w:rsid w:val="00887F23"/>
    <w:rsid w:val="008D437D"/>
    <w:rsid w:val="008E016F"/>
    <w:rsid w:val="008F6266"/>
    <w:rsid w:val="008F6B69"/>
    <w:rsid w:val="00900342"/>
    <w:rsid w:val="00910F35"/>
    <w:rsid w:val="00916A68"/>
    <w:rsid w:val="009411B0"/>
    <w:rsid w:val="0094516C"/>
    <w:rsid w:val="0094606F"/>
    <w:rsid w:val="00950EC1"/>
    <w:rsid w:val="00964DD7"/>
    <w:rsid w:val="00974E0B"/>
    <w:rsid w:val="0098180B"/>
    <w:rsid w:val="009A4E96"/>
    <w:rsid w:val="009C329B"/>
    <w:rsid w:val="009C6D9B"/>
    <w:rsid w:val="009E16D4"/>
    <w:rsid w:val="009E178F"/>
    <w:rsid w:val="009F1DDC"/>
    <w:rsid w:val="009F55EB"/>
    <w:rsid w:val="00A00131"/>
    <w:rsid w:val="00A12915"/>
    <w:rsid w:val="00A1608E"/>
    <w:rsid w:val="00A16CD6"/>
    <w:rsid w:val="00A2743A"/>
    <w:rsid w:val="00A36556"/>
    <w:rsid w:val="00A46EDC"/>
    <w:rsid w:val="00A52A63"/>
    <w:rsid w:val="00A67570"/>
    <w:rsid w:val="00AE3EEC"/>
    <w:rsid w:val="00AF7D0C"/>
    <w:rsid w:val="00B06548"/>
    <w:rsid w:val="00B10AB9"/>
    <w:rsid w:val="00B33CCE"/>
    <w:rsid w:val="00B50B0B"/>
    <w:rsid w:val="00B61045"/>
    <w:rsid w:val="00B646DF"/>
    <w:rsid w:val="00B64B26"/>
    <w:rsid w:val="00B77621"/>
    <w:rsid w:val="00B81A2E"/>
    <w:rsid w:val="00B83387"/>
    <w:rsid w:val="00BB7148"/>
    <w:rsid w:val="00BC7A01"/>
    <w:rsid w:val="00BC7E04"/>
    <w:rsid w:val="00BD32EF"/>
    <w:rsid w:val="00BD34B6"/>
    <w:rsid w:val="00BF5DDC"/>
    <w:rsid w:val="00C11316"/>
    <w:rsid w:val="00C200AE"/>
    <w:rsid w:val="00C214FE"/>
    <w:rsid w:val="00C22A8C"/>
    <w:rsid w:val="00C55333"/>
    <w:rsid w:val="00C75BE1"/>
    <w:rsid w:val="00C77A3B"/>
    <w:rsid w:val="00C95193"/>
    <w:rsid w:val="00CA67A2"/>
    <w:rsid w:val="00CC747F"/>
    <w:rsid w:val="00CE2D52"/>
    <w:rsid w:val="00CE5A07"/>
    <w:rsid w:val="00D3057D"/>
    <w:rsid w:val="00D64DDF"/>
    <w:rsid w:val="00D652D9"/>
    <w:rsid w:val="00D67451"/>
    <w:rsid w:val="00D852B6"/>
    <w:rsid w:val="00D95D45"/>
    <w:rsid w:val="00DB016A"/>
    <w:rsid w:val="00DC5D2A"/>
    <w:rsid w:val="00DC695B"/>
    <w:rsid w:val="00DF2E18"/>
    <w:rsid w:val="00E02C06"/>
    <w:rsid w:val="00E04702"/>
    <w:rsid w:val="00E17BF8"/>
    <w:rsid w:val="00E25EA4"/>
    <w:rsid w:val="00E301CA"/>
    <w:rsid w:val="00E422EA"/>
    <w:rsid w:val="00E56A37"/>
    <w:rsid w:val="00E57DC2"/>
    <w:rsid w:val="00E65C11"/>
    <w:rsid w:val="00E70E61"/>
    <w:rsid w:val="00E757C5"/>
    <w:rsid w:val="00E83941"/>
    <w:rsid w:val="00E9729F"/>
    <w:rsid w:val="00EA567F"/>
    <w:rsid w:val="00EB6E7F"/>
    <w:rsid w:val="00EC5F32"/>
    <w:rsid w:val="00EF4A04"/>
    <w:rsid w:val="00F20BCC"/>
    <w:rsid w:val="00F32DCE"/>
    <w:rsid w:val="00F44388"/>
    <w:rsid w:val="00F55DC0"/>
    <w:rsid w:val="00F661FD"/>
    <w:rsid w:val="00F8445B"/>
    <w:rsid w:val="00F87859"/>
    <w:rsid w:val="00FA14E8"/>
    <w:rsid w:val="00FC1BD7"/>
    <w:rsid w:val="00FC2519"/>
    <w:rsid w:val="00FC4F88"/>
    <w:rsid w:val="00FC63B6"/>
    <w:rsid w:val="00FF28F1"/>
    <w:rsid w:val="00FF7A4C"/>
    <w:rsid w:val="290F2BB3"/>
    <w:rsid w:val="2DE3C5F9"/>
    <w:rsid w:val="6822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61721"/>
  <w15:chartTrackingRefBased/>
  <w15:docId w15:val="{1234A5CB-35D4-4B0B-B590-2BEC5619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first leve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paragraph" w:styleId="Revision">
    <w:name w:val="Revision"/>
    <w:hidden/>
    <w:uiPriority w:val="99"/>
    <w:semiHidden/>
    <w:rsid w:val="000F4764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80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117" Type="http://schemas.openxmlformats.org/officeDocument/2006/relationships/image" Target="media/image98.png"/><Relationship Id="rId21" Type="http://schemas.openxmlformats.org/officeDocument/2006/relationships/image" Target="media/image10.png"/><Relationship Id="rId42" Type="http://schemas.openxmlformats.org/officeDocument/2006/relationships/image" Target="media/image30.jpe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jpeg"/><Relationship Id="rId89" Type="http://schemas.openxmlformats.org/officeDocument/2006/relationships/image" Target="media/image77.png"/><Relationship Id="rId112" Type="http://schemas.openxmlformats.org/officeDocument/2006/relationships/image" Target="media/image93.png"/><Relationship Id="rId16" Type="http://schemas.openxmlformats.org/officeDocument/2006/relationships/image" Target="cid:image002.png@01DCFD7C.3225EAB0" TargetMode="External"/><Relationship Id="rId107" Type="http://schemas.openxmlformats.org/officeDocument/2006/relationships/image" Target="media/image89.png"/><Relationship Id="rId11" Type="http://schemas.openxmlformats.org/officeDocument/2006/relationships/image" Target="media/image1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1.jpe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hyperlink" Target="https://www.sepsis.org.nz/" TargetMode="External"/><Relationship Id="rId123" Type="http://schemas.openxmlformats.org/officeDocument/2006/relationships/image" Target="media/image102.png"/><Relationship Id="rId5" Type="http://schemas.openxmlformats.org/officeDocument/2006/relationships/numbering" Target="numbering.xml"/><Relationship Id="rId90" Type="http://schemas.openxmlformats.org/officeDocument/2006/relationships/image" Target="media/image78.png"/><Relationship Id="rId95" Type="http://schemas.openxmlformats.org/officeDocument/2006/relationships/image" Target="media/image82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7.jpeg"/><Relationship Id="rId113" Type="http://schemas.openxmlformats.org/officeDocument/2006/relationships/image" Target="media/image94.jpeg"/><Relationship Id="rId118" Type="http://schemas.openxmlformats.org/officeDocument/2006/relationships/image" Target="media/image99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7.png"/><Relationship Id="rId103" Type="http://schemas.openxmlformats.org/officeDocument/2006/relationships/image" Target="media/image87.png"/><Relationship Id="rId108" Type="http://schemas.openxmlformats.org/officeDocument/2006/relationships/image" Target="media/image90.png"/><Relationship Id="rId124" Type="http://schemas.openxmlformats.org/officeDocument/2006/relationships/footer" Target="footer1.xml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7.jpeg"/><Relationship Id="rId114" Type="http://schemas.openxmlformats.org/officeDocument/2006/relationships/image" Target="media/image95.png"/><Relationship Id="rId119" Type="http://schemas.openxmlformats.org/officeDocument/2006/relationships/image" Target="media/image100.png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9" Type="http://schemas.openxmlformats.org/officeDocument/2006/relationships/hyperlink" Target="https://aus01.safelinks.protection.outlook.com/?url=https%3A%2F%2Fwww.hqsc.govt.nz%2Four-work%2Fimproved-service-delivery%2Fsepsis%2Fsepsis-resources-for-patients-and-whanau%2F&amp;data=05%7C02%7CJacqueline.Ryan%40hqsc.govt.nz%7C150b811d347b454d0fc908de94653bd0%7C701cefdf35f44444863855f0e12ab1c4%7C0%7C0%7C639111359704077289%7CUnknown%7CTWFpbGZsb3d8eyJFbXB0eU1hcGkiOnRydWUsIlYiOiIwLjAuMDAwMCIsIlAiOiJXaW4zMiIsIkFOIjoiTWFpbCIsIldUIjoyfQ%3D%3D%7C0%7C%7C%7C&amp;sdata=qYq3I7b4oqFpxSeRQ1yi70QKaPgJDG9oRe0zp4aA94Y%3D&amp;reserved=0" TargetMode="External"/><Relationship Id="rId109" Type="http://schemas.openxmlformats.org/officeDocument/2006/relationships/image" Target="media/image91.png"/><Relationship Id="rId34" Type="http://schemas.openxmlformats.org/officeDocument/2006/relationships/image" Target="media/image23.png"/><Relationship Id="rId50" Type="http://schemas.openxmlformats.org/officeDocument/2006/relationships/image" Target="media/image38.png"/><Relationship Id="rId55" Type="http://schemas.openxmlformats.org/officeDocument/2006/relationships/image" Target="media/image43.jpeg"/><Relationship Id="rId76" Type="http://schemas.openxmlformats.org/officeDocument/2006/relationships/image" Target="media/image64.png"/><Relationship Id="rId97" Type="http://schemas.openxmlformats.org/officeDocument/2006/relationships/hyperlink" Target="https://bit.ly/49DqSzx" TargetMode="External"/><Relationship Id="rId104" Type="http://schemas.openxmlformats.org/officeDocument/2006/relationships/hyperlink" Target="https://www.australiansepsisnetwork.net.au" TargetMode="External"/><Relationship Id="rId120" Type="http://schemas.openxmlformats.org/officeDocument/2006/relationships/image" Target="media/image99.jpeg"/><Relationship Id="rId125" Type="http://schemas.openxmlformats.org/officeDocument/2006/relationships/footer" Target="footer2.xml"/><Relationship Id="rId7" Type="http://schemas.openxmlformats.org/officeDocument/2006/relationships/settings" Target="settings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2.png"/><Relationship Id="rId115" Type="http://schemas.openxmlformats.org/officeDocument/2006/relationships/image" Target="media/image96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8.png"/><Relationship Id="rId14" Type="http://schemas.openxmlformats.org/officeDocument/2006/relationships/image" Target="media/image4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4.jpeg"/><Relationship Id="rId77" Type="http://schemas.openxmlformats.org/officeDocument/2006/relationships/image" Target="media/image65.png"/><Relationship Id="rId100" Type="http://schemas.openxmlformats.org/officeDocument/2006/relationships/image" Target="media/image86.png"/><Relationship Id="rId105" Type="http://schemas.openxmlformats.org/officeDocument/2006/relationships/hyperlink" Target="http://www.hqsc.govt.nz/sepsis-patient-resources" TargetMode="External"/><Relationship Id="rId12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hyperlink" Target="https://youthline.co.nz/web-chat-counselling" TargetMode="External"/><Relationship Id="rId98" Type="http://schemas.openxmlformats.org/officeDocument/2006/relationships/image" Target="media/image84.png"/><Relationship Id="rId121" Type="http://schemas.openxmlformats.org/officeDocument/2006/relationships/image" Target="media/image100.jpe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4.png"/><Relationship Id="rId67" Type="http://schemas.openxmlformats.org/officeDocument/2006/relationships/image" Target="media/image55.jpeg"/><Relationship Id="rId116" Type="http://schemas.openxmlformats.org/officeDocument/2006/relationships/image" Target="media/image97.png"/><Relationship Id="rId20" Type="http://schemas.openxmlformats.org/officeDocument/2006/relationships/image" Target="media/image9.sv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hyperlink" Target="https://aus01.safelinks.protection.outlook.com/?url=https%3A%2F%2Fwww.hqsc.govt.nz%2Four-work%2Fimproved-service-delivery%2Fsepsis%2Fsepsis-resources-for-patients-and-whanau%2F&amp;data=05%7C02%7CJacqueline.Ryan%40hqsc.govt.nz%7C150b811d347b454d0fc908de94653bd0%7C701cefdf35f44444863855f0e12ab1c4%7C0%7C0%7C639111359704077289%7CUnknown%7CTWFpbGZsb3d8eyJFbXB0eU1hcGkiOnRydWUsIlYiOiIwLjAuMDAwMCIsIlAiOiJXaW4zMiIsIkFOIjoiTWFpbCIsIldUIjoyfQ%3D%3D%7C0%7C%7C%7C&amp;sdata=qYq3I7b4oqFpxSeRQ1yi70QKaPgJDG9oRe0zp4aA94Y%3D&amp;reserved=0" TargetMode="External"/><Relationship Id="rId15" Type="http://schemas.openxmlformats.org/officeDocument/2006/relationships/image" Target="media/image5.png"/><Relationship Id="rId36" Type="http://schemas.openxmlformats.org/officeDocument/2006/relationships/image" Target="media/image25.png"/><Relationship Id="rId57" Type="http://schemas.openxmlformats.org/officeDocument/2006/relationships/image" Target="media/image45.png"/><Relationship Id="rId106" Type="http://schemas.openxmlformats.org/officeDocument/2006/relationships/image" Target="media/image88.png"/><Relationship Id="rId12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1.png"/><Relationship Id="rId99" Type="http://schemas.openxmlformats.org/officeDocument/2006/relationships/image" Target="media/image85.png"/><Relationship Id="rId101" Type="http://schemas.openxmlformats.org/officeDocument/2006/relationships/hyperlink" Target="http://www.mylifeaftericu.com" TargetMode="External"/><Relationship Id="rId122" Type="http://schemas.openxmlformats.org/officeDocument/2006/relationships/image" Target="media/image10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asy%20Read%20Template%20January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E1B8698701A45A5408FB75B1B86C4" ma:contentTypeVersion="16" ma:contentTypeDescription="Create a new document." ma:contentTypeScope="" ma:versionID="3878c2c4f63f1d45c189aa4cdb828954">
  <xsd:schema xmlns:xsd="http://www.w3.org/2001/XMLSchema" xmlns:xs="http://www.w3.org/2001/XMLSchema" xmlns:p="http://schemas.microsoft.com/office/2006/metadata/properties" xmlns:ns2="bef9904b-9bca-4a1b-aca3-78dad2044d15" xmlns:ns3="83c1f819-1d2e-4aad-8c9d-234667bc5029" targetNamespace="http://schemas.microsoft.com/office/2006/metadata/properties" ma:root="true" ma:fieldsID="47b89a2fca39e8de680f4c3111d88cd7" ns2:_="" ns3:_="">
    <xsd:import namespace="bef9904b-9bca-4a1b-aca3-78dad2044d15"/>
    <xsd:import namespace="83c1f819-1d2e-4aad-8c9d-234667bc502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9904b-9bca-4a1b-aca3-78dad2044d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db9ff5-9934-4329-8878-4e2d029385bb}" ma:internalName="TaxCatchAll" ma:showField="CatchAllData" ma:web="bef9904b-9bca-4a1b-aca3-78dad2044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1f819-1d2e-4aad-8c9d-234667bc5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f067919-d045-4b34-bd75-563914e94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f9904b-9bca-4a1b-aca3-78dad2044d15" xsi:nil="true"/>
    <lcf76f155ced4ddcb4097134ff3c332f xmlns="83c1f819-1d2e-4aad-8c9d-234667bc5029">
      <Terms xmlns="http://schemas.microsoft.com/office/infopath/2007/PartnerControls"/>
    </lcf76f155ced4ddcb4097134ff3c332f>
    <_dlc_DocId xmlns="bef9904b-9bca-4a1b-aca3-78dad2044d15">DOCS-1129490080-89641</_dlc_DocId>
    <_dlc_DocIdUrl xmlns="bef9904b-9bca-4a1b-aca3-78dad2044d15">
      <Url>https://hqsc.sharepoint.com/sites/dms-comms/_layouts/15/DocIdRedir.aspx?ID=DOCS-1129490080-89641</Url>
      <Description>DOCS-1129490080-89641</Description>
    </_dlc_DocIdUrl>
  </documentManagement>
</p:properties>
</file>

<file path=customXml/itemProps1.xml><?xml version="1.0" encoding="utf-8"?>
<ds:datastoreItem xmlns:ds="http://schemas.openxmlformats.org/officeDocument/2006/customXml" ds:itemID="{E7152AD4-B032-424D-ACCE-B9CB61646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9904b-9bca-4a1b-aca3-78dad2044d15"/>
    <ds:schemaRef ds:uri="83c1f819-1d2e-4aad-8c9d-234667bc5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FA7C8-FD3D-4F32-99CE-574BC9AEE3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FB319DD-9FF3-4752-8255-C5F040FE7F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D2401F-47BF-4462-9E89-981449764AA2}">
  <ds:schemaRefs>
    <ds:schemaRef ds:uri="http://schemas.microsoft.com/office/2006/metadata/properties"/>
    <ds:schemaRef ds:uri="http://schemas.microsoft.com/office/infopath/2007/PartnerControls"/>
    <ds:schemaRef ds:uri="bef9904b-9bca-4a1b-aca3-78dad2044d15"/>
    <ds:schemaRef ds:uri="83c1f819-1d2e-4aad-8c9d-234667bc50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January 2026</Template>
  <TotalTime>34</TotalTime>
  <Pages>24</Pages>
  <Words>1642</Words>
  <Characters>7654</Characters>
  <Application>Microsoft Office Word</Application>
  <DocSecurity>0</DocSecurity>
  <Lines>637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</dc:creator>
  <cp:keywords/>
  <dc:description/>
  <cp:lastModifiedBy>Bronwen Wall</cp:lastModifiedBy>
  <cp:revision>34</cp:revision>
  <cp:lastPrinted>2026-06-15T10:48:00Z</cp:lastPrinted>
  <dcterms:created xsi:type="dcterms:W3CDTF">2026-07-13T01:56:00Z</dcterms:created>
  <dcterms:modified xsi:type="dcterms:W3CDTF">2026-08-05T01:34:00Z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0x010100843E1B8698701A45A5408FB75B1B86C4</vt:lpwstr>
  </property>
  <property fmtid="{D5CDD505-2E9C-101B-9397-08002B2CF9AE}" pid="3" name="_dlc_DocIdItemGuid">
    <vt:lpwstr>e125afda-0f69-4e71-8574-052428cfbe24</vt:lpwstr>
  </property>
  <property fmtid="{D5CDD505-2E9C-101B-9397-08002B2CF9AE}" pid="4" name="MediaServiceImageTags">
    <vt:lpwstr/>
  </property>
</Properties>
</file>