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8CFC" w14:textId="77777777" w:rsidR="00BC69DC" w:rsidRDefault="00BC69DC" w:rsidP="00BC69DC">
      <w:pPr>
        <w:rPr>
          <w:rFonts w:cs="Arial"/>
          <w:szCs w:val="32"/>
        </w:rPr>
      </w:pPr>
      <w:r>
        <w:rPr>
          <w:rFonts w:cs="Arial"/>
          <w:noProof/>
          <w:szCs w:val="32"/>
        </w:rPr>
        <w:drawing>
          <wp:anchor distT="0" distB="0" distL="114300" distR="114300" simplePos="0" relativeHeight="251658362" behindDoc="0" locked="0" layoutInCell="1" allowOverlap="1" wp14:anchorId="6DFF53DF" wp14:editId="297682A1">
            <wp:simplePos x="0" y="0"/>
            <wp:positionH relativeFrom="margin">
              <wp:posOffset>1662314</wp:posOffset>
            </wp:positionH>
            <wp:positionV relativeFrom="page">
              <wp:posOffset>539288</wp:posOffset>
            </wp:positionV>
            <wp:extent cx="2261235" cy="1130300"/>
            <wp:effectExtent l="0" t="0" r="0" b="0"/>
            <wp:wrapNone/>
            <wp:docPr id="923589204" name="Picture 56" descr=" The Sepsis Trust logo. Made up of the words Sepsis Trust NZ. Includes a decorative icon to the left of the wor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589204" name="Picture 56" descr=" The Sepsis Trust logo. Made up of the words Sepsis Trust NZ. Includes a decorative icon to the left of the words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23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61" behindDoc="0" locked="0" layoutInCell="1" allowOverlap="1" wp14:anchorId="24AAF252" wp14:editId="6902BF6C">
            <wp:simplePos x="0" y="0"/>
            <wp:positionH relativeFrom="margin">
              <wp:posOffset>-319520</wp:posOffset>
            </wp:positionH>
            <wp:positionV relativeFrom="paragraph">
              <wp:posOffset>-378229</wp:posOffset>
            </wp:positionV>
            <wp:extent cx="1696720" cy="1442720"/>
            <wp:effectExtent l="0" t="0" r="0" b="5080"/>
            <wp:wrapNone/>
            <wp:docPr id="41" name="Picture 41" descr=" The Health Quality &amp; Safety Commission Te Tah( Hauora logo is made up of the words Health Quality &amp; Safety Commission with the words Te Tahd Hauora underneath. Alongside is a stylised version of a wharenui in a triangle shape, with the tahu (ridgepole), heke (rafters) and niho taniwha (triangle pattern) benea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 The Health Quality &amp; Safety Commission Te Tah( Hauora logo is made up of the words Health Quality &amp; Safety Commission with the words Te Tahd Hauora underneath. Alongside is a stylised version of a wharenui in a triangle shape, with the tahu (ridgepole), heke (rafters) and niho taniwha (triangle pattern) beneath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58360" behindDoc="0" locked="0" layoutInCell="1" allowOverlap="1" wp14:anchorId="374FD9B8" wp14:editId="4BA73756">
            <wp:simplePos x="0" y="0"/>
            <wp:positionH relativeFrom="margin">
              <wp:posOffset>4739640</wp:posOffset>
            </wp:positionH>
            <wp:positionV relativeFrom="page">
              <wp:posOffset>373207</wp:posOffset>
            </wp:positionV>
            <wp:extent cx="1391920" cy="2089785"/>
            <wp:effectExtent l="0" t="0" r="5080" b="5715"/>
            <wp:wrapNone/>
            <wp:docPr id="60" name="Picture 60" descr="Easy Read logo shows a person holding two pieces of paper, one with text and one with text and pictures. An arrow points from the text one to the text and pictures 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98F1E" w14:textId="77777777" w:rsidR="00BC69DC" w:rsidRDefault="00BC69DC" w:rsidP="00BC69DC">
      <w:pPr>
        <w:rPr>
          <w:rFonts w:cs="Arial"/>
          <w:szCs w:val="32"/>
        </w:rPr>
      </w:pPr>
    </w:p>
    <w:p w14:paraId="14F43723" w14:textId="77777777" w:rsidR="00BC69DC" w:rsidRDefault="00BC69DC" w:rsidP="00BC69DC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77F3E6E5" w14:textId="77777777" w:rsidR="00BC69DC" w:rsidRDefault="00BC69DC" w:rsidP="00BC69DC">
      <w:pPr>
        <w:rPr>
          <w:rFonts w:cs="Arial"/>
          <w:szCs w:val="32"/>
        </w:rPr>
      </w:pPr>
    </w:p>
    <w:p w14:paraId="62EDCD56" w14:textId="77777777" w:rsidR="00BC69DC" w:rsidRDefault="00BC69DC" w:rsidP="00BC69DC">
      <w:pPr>
        <w:rPr>
          <w:rFonts w:cs="Arial"/>
          <w:szCs w:val="32"/>
        </w:rPr>
      </w:pPr>
    </w:p>
    <w:p w14:paraId="57EB36AE" w14:textId="15D7584E" w:rsidR="00BC69DC" w:rsidRPr="00A408D7" w:rsidRDefault="00BC69DC" w:rsidP="00A408D7">
      <w:pPr>
        <w:ind w:left="0"/>
        <w:jc w:val="center"/>
        <w:rPr>
          <w:rFonts w:cs="Arial"/>
          <w:b/>
          <w:color w:val="EE0000"/>
          <w:sz w:val="60"/>
          <w:szCs w:val="60"/>
        </w:rPr>
      </w:pPr>
    </w:p>
    <w:p w14:paraId="759D9443" w14:textId="32278942" w:rsidR="00BC69DC" w:rsidRDefault="00BC69DC" w:rsidP="00BC69DC">
      <w:pPr>
        <w:pStyle w:val="Title"/>
      </w:pPr>
      <w:r>
        <w:t>Recovering from sepsis</w:t>
      </w:r>
    </w:p>
    <w:p w14:paraId="394DD37D" w14:textId="0CE9A761" w:rsidR="00BC69DC" w:rsidRDefault="00BC69DC" w:rsidP="00BC69DC">
      <w:pPr>
        <w:pStyle w:val="Title"/>
      </w:pPr>
      <w:r w:rsidRPr="000163D9">
        <w:rPr>
          <w:noProof/>
        </w:rPr>
        <w:drawing>
          <wp:anchor distT="0" distB="0" distL="114300" distR="114300" simplePos="0" relativeHeight="251658242" behindDoc="0" locked="0" layoutInCell="1" allowOverlap="1" wp14:anchorId="166F50D0" wp14:editId="558F8C56">
            <wp:simplePos x="0" y="0"/>
            <wp:positionH relativeFrom="margin">
              <wp:posOffset>487969</wp:posOffset>
            </wp:positionH>
            <wp:positionV relativeFrom="page">
              <wp:posOffset>4219575</wp:posOffset>
            </wp:positionV>
            <wp:extent cx="4529470" cy="4069478"/>
            <wp:effectExtent l="0" t="0" r="4445" b="7620"/>
            <wp:wrapNone/>
            <wp:docPr id="782207737" name="Picture 1" descr="A person lying in bed sick. They are looking at a thermometer while having their hand on their head. They have medications and tissues next to th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207737" name="Picture 1" descr="A person lying in bed sick. They are looking at a thermometer while having their hand on their head. They have medications and tissues next to them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9470" cy="4069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B733B4" w14:textId="77777777" w:rsidR="00BC69DC" w:rsidRDefault="00BC69DC" w:rsidP="00BC69DC">
      <w:pPr>
        <w:pStyle w:val="Title"/>
      </w:pPr>
    </w:p>
    <w:p w14:paraId="044783AB" w14:textId="77777777" w:rsidR="00BC69DC" w:rsidRDefault="00BC69DC" w:rsidP="00BC69DC">
      <w:pPr>
        <w:pStyle w:val="Datepublished"/>
      </w:pPr>
      <w:r>
        <w:br/>
      </w:r>
      <w:r>
        <w:br/>
      </w:r>
    </w:p>
    <w:p w14:paraId="4692F397" w14:textId="77777777" w:rsidR="00BC69DC" w:rsidRDefault="00BC69DC" w:rsidP="00BC69DC">
      <w:pPr>
        <w:pStyle w:val="Datepublished"/>
      </w:pPr>
    </w:p>
    <w:p w14:paraId="0E97B1BD" w14:textId="77777777" w:rsidR="00BC69DC" w:rsidRDefault="00BC69DC" w:rsidP="00BC69DC">
      <w:pPr>
        <w:pStyle w:val="Datepublished"/>
      </w:pPr>
    </w:p>
    <w:p w14:paraId="6C8A56E1" w14:textId="77777777" w:rsidR="00BC69DC" w:rsidRPr="00BF2A31" w:rsidRDefault="00BC69DC" w:rsidP="00BC69DC">
      <w:pPr>
        <w:pStyle w:val="Datepublished"/>
        <w:rPr>
          <w:sz w:val="28"/>
          <w:szCs w:val="10"/>
        </w:rPr>
      </w:pPr>
    </w:p>
    <w:p w14:paraId="1233F0EC" w14:textId="77777777" w:rsidR="00BC69DC" w:rsidRPr="00021C90" w:rsidRDefault="00BC69DC" w:rsidP="00BC69DC">
      <w:pPr>
        <w:pStyle w:val="Datepublished"/>
        <w:rPr>
          <w:szCs w:val="44"/>
        </w:rPr>
      </w:pPr>
    </w:p>
    <w:p w14:paraId="6DAE58E3" w14:textId="4076C5AC" w:rsidR="00BC69DC" w:rsidRPr="00570380" w:rsidRDefault="00BC69DC" w:rsidP="00BC69DC">
      <w:pPr>
        <w:pStyle w:val="Datepublished"/>
      </w:pPr>
      <w:r w:rsidRPr="00570380">
        <w:t xml:space="preserve">Published: </w:t>
      </w:r>
      <w:r w:rsidR="003B15B3">
        <w:t>August</w:t>
      </w:r>
      <w:r>
        <w:t xml:space="preserve"> 2026</w:t>
      </w:r>
    </w:p>
    <w:p w14:paraId="5494DD6C" w14:textId="77777777" w:rsidR="00BC69DC" w:rsidRDefault="00BC69DC" w:rsidP="00BC69DC">
      <w:pPr>
        <w:rPr>
          <w:rFonts w:cs="Arial"/>
          <w:szCs w:val="32"/>
        </w:rPr>
      </w:pPr>
      <w:r>
        <w:rPr>
          <w:noProof/>
        </w:rPr>
        <w:drawing>
          <wp:anchor distT="0" distB="0" distL="114300" distR="114300" simplePos="0" relativeHeight="251658363" behindDoc="1" locked="0" layoutInCell="1" allowOverlap="1" wp14:anchorId="65BDB8BC" wp14:editId="427E1FA6">
            <wp:simplePos x="0" y="0"/>
            <wp:positionH relativeFrom="column">
              <wp:posOffset>4237355</wp:posOffset>
            </wp:positionH>
            <wp:positionV relativeFrom="paragraph">
              <wp:posOffset>256193</wp:posOffset>
            </wp:positionV>
            <wp:extent cx="1606550" cy="589280"/>
            <wp:effectExtent l="0" t="0" r="0" b="1270"/>
            <wp:wrapNone/>
            <wp:docPr id="147442746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32733" w14:textId="56D4D180" w:rsidR="00446C69" w:rsidRPr="00570380" w:rsidRDefault="00446C69" w:rsidP="00446C69">
      <w:pPr>
        <w:pStyle w:val="Heading1"/>
        <w:rPr>
          <w:noProof/>
          <w:lang w:val="en-NZ" w:eastAsia="en-NZ"/>
        </w:rPr>
      </w:pPr>
      <w:r>
        <w:rPr>
          <w:noProof/>
          <w:lang w:val="en-NZ" w:eastAsia="en-NZ"/>
        </w:rPr>
        <w:lastRenderedPageBreak/>
        <w:t>Before you start</w:t>
      </w:r>
    </w:p>
    <w:p w14:paraId="67E3900A" w14:textId="77777777" w:rsidR="00446C69" w:rsidRDefault="00446C69" w:rsidP="00446C69"/>
    <w:p w14:paraId="2019B889" w14:textId="77777777" w:rsidR="00446C69" w:rsidRDefault="00446C69" w:rsidP="00446C69"/>
    <w:p w14:paraId="15C91EA3" w14:textId="40996411" w:rsidR="00446C69" w:rsidRDefault="009A5F5E" w:rsidP="00446C69">
      <w:r>
        <w:rPr>
          <w:rFonts w:cs="Arial"/>
          <w:noProof/>
          <w:szCs w:val="36"/>
          <w:lang w:eastAsia="en-NZ"/>
        </w:rPr>
        <w:drawing>
          <wp:anchor distT="0" distB="0" distL="114300" distR="114300" simplePos="0" relativeHeight="251658349" behindDoc="0" locked="0" layoutInCell="1" allowOverlap="1" wp14:anchorId="57A0AFAC" wp14:editId="3D4B8DB0">
            <wp:simplePos x="0" y="0"/>
            <wp:positionH relativeFrom="margin">
              <wp:posOffset>106680</wp:posOffset>
            </wp:positionH>
            <wp:positionV relativeFrom="paragraph">
              <wp:posOffset>-635</wp:posOffset>
            </wp:positionV>
            <wp:extent cx="1363345" cy="1927860"/>
            <wp:effectExtent l="0" t="0" r="8255" b="0"/>
            <wp:wrapNone/>
            <wp:docPr id="13" name="Picture 13" descr="A cartoon of a person reading a pap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artoon of a person reading a paper&#10;&#10;Description automatically generated with low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350" behindDoc="0" locked="0" layoutInCell="1" allowOverlap="1" wp14:anchorId="3762791B" wp14:editId="16876777">
                <wp:simplePos x="0" y="0"/>
                <wp:positionH relativeFrom="column">
                  <wp:posOffset>0</wp:posOffset>
                </wp:positionH>
                <wp:positionV relativeFrom="paragraph">
                  <wp:posOffset>2019300</wp:posOffset>
                </wp:positionV>
                <wp:extent cx="2072640" cy="1981200"/>
                <wp:effectExtent l="0" t="0" r="0" b="0"/>
                <wp:wrapNone/>
                <wp:docPr id="1720555079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2640" cy="1981200"/>
                          <a:chOff x="0" y="0"/>
                          <a:chExt cx="2072640" cy="1981200"/>
                        </a:xfrm>
                      </wpg:grpSpPr>
                      <pic:pic xmlns:pic="http://schemas.openxmlformats.org/drawingml/2006/picture">
                        <pic:nvPicPr>
                          <pic:cNvPr id="116887362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2451842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8240" y="106680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689244" id="Group 17" o:spid="_x0000_s1026" style="position:absolute;margin-left:0;margin-top:159pt;width:163.2pt;height:156pt;z-index:251984896" coordsize="20726,1981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width:16611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">
                  <v:imagedata r:id="rId22" o:title=""/>
                </v:shape>
                <v:shape id="Graphic 4" o:spid="_x0000_s1028" type="#_x0000_t75" alt="Close with solid fill" style="position:absolute;left:11582;top:10668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">
                  <v:imagedata r:id="rId23" o:title="Close with solid fill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351" behindDoc="0" locked="0" layoutInCell="1" allowOverlap="1" wp14:anchorId="652FAF0A" wp14:editId="6399017E">
            <wp:simplePos x="0" y="0"/>
            <wp:positionH relativeFrom="column">
              <wp:posOffset>106680</wp:posOffset>
            </wp:positionH>
            <wp:positionV relativeFrom="paragraph">
              <wp:posOffset>4800600</wp:posOffset>
            </wp:positionV>
            <wp:extent cx="1706880" cy="1706880"/>
            <wp:effectExtent l="0" t="0" r="7620" b="0"/>
            <wp:wrapNone/>
            <wp:docPr id="39930804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08049" name="Picture 39930804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C69">
        <w:t>Some of the information in this document may make people:</w:t>
      </w:r>
    </w:p>
    <w:p w14:paraId="5FA915E6" w14:textId="77777777" w:rsidR="00446C69" w:rsidRDefault="00446C69" w:rsidP="00446C69">
      <w:pPr>
        <w:pStyle w:val="Listtoplevel"/>
      </w:pPr>
      <w:r>
        <w:t>upset</w:t>
      </w:r>
    </w:p>
    <w:p w14:paraId="74BA0BB7" w14:textId="47253077" w:rsidR="00446C69" w:rsidRDefault="00446C69" w:rsidP="00446C69">
      <w:pPr>
        <w:pStyle w:val="Listtoplevel"/>
      </w:pPr>
      <w:r>
        <w:t>worried.</w:t>
      </w:r>
    </w:p>
    <w:p w14:paraId="206072A7" w14:textId="77777777" w:rsidR="00446C69" w:rsidRDefault="00446C69" w:rsidP="00446C69"/>
    <w:p w14:paraId="2F1B3E38" w14:textId="77777777" w:rsidR="00446C69" w:rsidRDefault="00446C69" w:rsidP="00446C69"/>
    <w:p w14:paraId="432EC41C" w14:textId="78C12D4D" w:rsidR="00446C69" w:rsidRDefault="00446C69" w:rsidP="00446C69">
      <w:r>
        <w:t>This information is not meant to scare anyone.</w:t>
      </w:r>
    </w:p>
    <w:p w14:paraId="742630DF" w14:textId="77777777" w:rsidR="00446C69" w:rsidRDefault="00446C69" w:rsidP="00446C69"/>
    <w:p w14:paraId="782DDEE2" w14:textId="25F3EEA4" w:rsidR="00446C69" w:rsidRDefault="00446C69" w:rsidP="00446C69"/>
    <w:p w14:paraId="12CC7852" w14:textId="77777777" w:rsidR="00446C69" w:rsidRDefault="00446C69" w:rsidP="00446C69">
      <w:r>
        <w:t>This information does not mean the things in this document will happen to:</w:t>
      </w:r>
    </w:p>
    <w:p w14:paraId="49308AC6" w14:textId="1A16D33C" w:rsidR="00446C69" w:rsidRDefault="00446C69" w:rsidP="00446C69">
      <w:pPr>
        <w:pStyle w:val="Listtoplevel"/>
      </w:pPr>
      <w:r>
        <w:t>you</w:t>
      </w:r>
    </w:p>
    <w:p w14:paraId="6648B57B" w14:textId="77777777" w:rsidR="00446C69" w:rsidRDefault="00446C69" w:rsidP="00446C69">
      <w:pPr>
        <w:pStyle w:val="Listtoplevel"/>
      </w:pPr>
      <w:r>
        <w:t>people you know.</w:t>
      </w:r>
    </w:p>
    <w:p w14:paraId="0E670A93" w14:textId="77777777" w:rsidR="00446C69" w:rsidRDefault="00446C69" w:rsidP="00446C69">
      <w:pPr>
        <w:spacing w:line="240" w:lineRule="auto"/>
        <w:ind w:left="0"/>
      </w:pPr>
      <w:r>
        <w:br w:type="page"/>
      </w:r>
    </w:p>
    <w:p w14:paraId="37D3C66A" w14:textId="62712F4C" w:rsidR="00446C69" w:rsidRDefault="009A5F5E" w:rsidP="009A5F5E">
      <w:pPr>
        <w:pStyle w:val="Listtoplevel"/>
        <w:numPr>
          <w:ilvl w:val="0"/>
          <w:numId w:val="0"/>
        </w:numPr>
        <w:ind w:left="3686"/>
      </w:pPr>
      <w:r>
        <w:lastRenderedPageBreak/>
        <w:drawing>
          <wp:anchor distT="0" distB="0" distL="114300" distR="114300" simplePos="0" relativeHeight="251658352" behindDoc="0" locked="0" layoutInCell="1" allowOverlap="1" wp14:anchorId="2B305B2A" wp14:editId="7FDB20A0">
            <wp:simplePos x="0" y="0"/>
            <wp:positionH relativeFrom="column">
              <wp:posOffset>-152400</wp:posOffset>
            </wp:positionH>
            <wp:positionV relativeFrom="paragraph">
              <wp:posOffset>-31115</wp:posOffset>
            </wp:positionV>
            <wp:extent cx="1840217" cy="1219200"/>
            <wp:effectExtent l="0" t="0" r="0" b="0"/>
            <wp:wrapNone/>
            <wp:docPr id="48945143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451434" name="Picture 48945143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217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C69">
        <w:t>If you are worried you can talk to your:</w:t>
      </w:r>
    </w:p>
    <w:p w14:paraId="526F9691" w14:textId="277FF31F" w:rsidR="00446C69" w:rsidRDefault="00446C69" w:rsidP="00446C69">
      <w:pPr>
        <w:pStyle w:val="Listtoplevel"/>
      </w:pPr>
      <w:r>
        <w:t>whānau / family</w:t>
      </w:r>
    </w:p>
    <w:p w14:paraId="1DF00C26" w14:textId="3C38AFB8" w:rsidR="00446C69" w:rsidRDefault="009A5F5E" w:rsidP="00446C69">
      <w:pPr>
        <w:pStyle w:val="Listtoplevel"/>
      </w:pPr>
      <w:r w:rsidRPr="00B20592">
        <w:drawing>
          <wp:anchor distT="0" distB="0" distL="114300" distR="114300" simplePos="0" relativeHeight="251658347" behindDoc="0" locked="0" layoutInCell="1" allowOverlap="1" wp14:anchorId="537DDDDA" wp14:editId="034AB35F">
            <wp:simplePos x="0" y="0"/>
            <wp:positionH relativeFrom="margin">
              <wp:posOffset>0</wp:posOffset>
            </wp:positionH>
            <wp:positionV relativeFrom="paragraph">
              <wp:posOffset>42545</wp:posOffset>
            </wp:positionV>
            <wp:extent cx="1415692" cy="1752600"/>
            <wp:effectExtent l="0" t="0" r="0" b="0"/>
            <wp:wrapNone/>
            <wp:docPr id="588247063" name="Picture 11" descr="A person in a wheelchair talking to a docto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247063" name="Picture 11" descr="A person in a wheelchair talking to a docto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692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C69">
        <w:t>friends</w:t>
      </w:r>
    </w:p>
    <w:p w14:paraId="1D0ECE9F" w14:textId="312D91A2" w:rsidR="00446C69" w:rsidRDefault="00446C69" w:rsidP="00446C69">
      <w:pPr>
        <w:pStyle w:val="Listtoplevel"/>
      </w:pPr>
      <w:r>
        <w:t>doctor.</w:t>
      </w:r>
    </w:p>
    <w:p w14:paraId="5C1961CF" w14:textId="77777777" w:rsidR="00446C69" w:rsidRDefault="00446C69" w:rsidP="00446C69"/>
    <w:p w14:paraId="54CA16F1" w14:textId="77777777" w:rsidR="00446C69" w:rsidRDefault="00446C69" w:rsidP="00446C69"/>
    <w:p w14:paraId="42B7EF46" w14:textId="67DF0619" w:rsidR="00446C69" w:rsidRDefault="00446C69">
      <w:pPr>
        <w:spacing w:line="240" w:lineRule="auto"/>
        <w:ind w:left="0"/>
        <w:rPr>
          <w:rFonts w:eastAsia="Arial Unicode MS"/>
          <w:b/>
          <w:kern w:val="28"/>
          <w:sz w:val="44"/>
        </w:rPr>
      </w:pPr>
    </w:p>
    <w:p w14:paraId="40126D32" w14:textId="77777777" w:rsidR="00446C69" w:rsidRDefault="00446C69">
      <w:pPr>
        <w:spacing w:line="240" w:lineRule="auto"/>
        <w:ind w:left="0"/>
        <w:rPr>
          <w:rFonts w:eastAsia="Arial Unicode MS"/>
          <w:b/>
          <w:kern w:val="28"/>
          <w:sz w:val="44"/>
        </w:rPr>
      </w:pPr>
      <w:r>
        <w:br w:type="page"/>
      </w:r>
    </w:p>
    <w:p w14:paraId="070FBEC8" w14:textId="12CC3B7A" w:rsidR="002E5DF6" w:rsidRDefault="002E5DF6" w:rsidP="002E5DF6">
      <w:pPr>
        <w:pStyle w:val="Heading1"/>
      </w:pPr>
      <w:r>
        <w:lastRenderedPageBreak/>
        <w:t>What you will find in here</w:t>
      </w:r>
    </w:p>
    <w:p w14:paraId="0216B150" w14:textId="77777777" w:rsidR="002E5DF6" w:rsidRPr="00A86AD3" w:rsidRDefault="002E5DF6" w:rsidP="002E5DF6">
      <w:pPr>
        <w:rPr>
          <w:sz w:val="24"/>
          <w:lang w:val="en-NZ"/>
        </w:rPr>
      </w:pPr>
    </w:p>
    <w:p w14:paraId="3B9CF572" w14:textId="77777777" w:rsidR="002E5DF6" w:rsidRPr="00A86AD3" w:rsidRDefault="002E5DF6" w:rsidP="002E5DF6">
      <w:pPr>
        <w:rPr>
          <w:sz w:val="24"/>
        </w:rPr>
      </w:pPr>
    </w:p>
    <w:p w14:paraId="0F80F6C7" w14:textId="77777777" w:rsidR="002E5DF6" w:rsidRPr="00A86AD3" w:rsidRDefault="002E5DF6" w:rsidP="002E5DF6">
      <w:pPr>
        <w:jc w:val="right"/>
        <w:rPr>
          <w:rFonts w:cs="Arial"/>
          <w:b/>
          <w:bCs/>
          <w:szCs w:val="32"/>
        </w:rPr>
      </w:pPr>
      <w:r w:rsidRPr="00A86AD3">
        <w:rPr>
          <w:rFonts w:cs="Arial"/>
          <w:b/>
          <w:bCs/>
          <w:szCs w:val="32"/>
        </w:rPr>
        <w:t>Page number:</w:t>
      </w:r>
    </w:p>
    <w:p w14:paraId="6187EB09" w14:textId="3674C347" w:rsidR="002E5DF6" w:rsidRPr="00A86AD3" w:rsidRDefault="00C0048C" w:rsidP="002E5DF6">
      <w:pPr>
        <w:tabs>
          <w:tab w:val="left" w:leader="dot" w:pos="8505"/>
        </w:tabs>
        <w:ind w:left="3402" w:right="-188"/>
        <w:rPr>
          <w:rFonts w:cs="Arial"/>
          <w:bCs/>
          <w:sz w:val="24"/>
        </w:rPr>
      </w:pPr>
      <w:r w:rsidRPr="00A86AD3">
        <w:rPr>
          <w:noProof/>
          <w:sz w:val="24"/>
        </w:rPr>
        <w:drawing>
          <wp:anchor distT="0" distB="0" distL="114300" distR="114300" simplePos="0" relativeHeight="251658340" behindDoc="0" locked="0" layoutInCell="1" allowOverlap="1" wp14:anchorId="30B514A7" wp14:editId="75B3A44B">
            <wp:simplePos x="0" y="0"/>
            <wp:positionH relativeFrom="margin">
              <wp:posOffset>180109</wp:posOffset>
            </wp:positionH>
            <wp:positionV relativeFrom="page">
              <wp:posOffset>2429163</wp:posOffset>
            </wp:positionV>
            <wp:extent cx="1017767" cy="936204"/>
            <wp:effectExtent l="0" t="0" r="0" b="0"/>
            <wp:wrapNone/>
            <wp:docPr id="208717978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51327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767" cy="936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0A1B2" w14:textId="3D9273E4" w:rsidR="002E5DF6" w:rsidRPr="00A86AD3" w:rsidRDefault="002E5DF6" w:rsidP="002E5DF6">
      <w:pPr>
        <w:tabs>
          <w:tab w:val="left" w:leader="dot" w:pos="8505"/>
        </w:tabs>
        <w:ind w:left="3402" w:right="-188"/>
        <w:rPr>
          <w:rFonts w:cs="Arial"/>
          <w:bCs/>
          <w:sz w:val="24"/>
        </w:rPr>
      </w:pPr>
    </w:p>
    <w:p w14:paraId="4E57F2F2" w14:textId="63B602E4" w:rsidR="002E5DF6" w:rsidRPr="00A86AD3" w:rsidRDefault="002E5DF6" w:rsidP="002E5DF6">
      <w:pPr>
        <w:pStyle w:val="contentspage"/>
      </w:pPr>
      <w:hyperlink w:anchor="_About_this_Easy" w:history="1">
        <w:r w:rsidRPr="00A86AD3">
          <w:rPr>
            <w:rStyle w:val="Hyperlink"/>
            <w:color w:val="auto"/>
            <w:u w:val="none"/>
          </w:rPr>
          <w:t>About this Easy Read</w:t>
        </w:r>
        <w:r w:rsidRPr="00A86AD3">
          <w:rPr>
            <w:rStyle w:val="Hyperlink"/>
            <w:color w:val="auto"/>
            <w:u w:val="none"/>
          </w:rPr>
          <w:tab/>
        </w:r>
        <w:r w:rsidR="008C71B9" w:rsidRPr="00A86AD3">
          <w:rPr>
            <w:rStyle w:val="Hyperlink"/>
            <w:color w:val="auto"/>
            <w:u w:val="none"/>
          </w:rPr>
          <w:t>4</w:t>
        </w:r>
      </w:hyperlink>
    </w:p>
    <w:p w14:paraId="1F0FFA1E" w14:textId="77777777" w:rsidR="002E5DF6" w:rsidRPr="00A86AD3" w:rsidRDefault="002E5DF6" w:rsidP="002E5DF6">
      <w:pPr>
        <w:pStyle w:val="contentspage"/>
        <w:rPr>
          <w:sz w:val="28"/>
          <w:szCs w:val="28"/>
        </w:rPr>
      </w:pPr>
    </w:p>
    <w:p w14:paraId="42FB2053" w14:textId="3EA35BA1" w:rsidR="002E5DF6" w:rsidRPr="00A86AD3" w:rsidRDefault="00C0048C" w:rsidP="002E5DF6">
      <w:pPr>
        <w:pStyle w:val="contentspage"/>
        <w:rPr>
          <w:sz w:val="28"/>
          <w:szCs w:val="28"/>
        </w:rPr>
      </w:pPr>
      <w:r w:rsidRPr="00A86AD3">
        <w:rPr>
          <w:noProof/>
          <w:sz w:val="28"/>
          <w:szCs w:val="28"/>
        </w:rPr>
        <w:drawing>
          <wp:anchor distT="0" distB="0" distL="114300" distR="114300" simplePos="0" relativeHeight="251658341" behindDoc="0" locked="0" layoutInCell="1" allowOverlap="1" wp14:anchorId="6258F97B" wp14:editId="620383AB">
            <wp:simplePos x="0" y="0"/>
            <wp:positionH relativeFrom="margin">
              <wp:posOffset>86231</wp:posOffset>
            </wp:positionH>
            <wp:positionV relativeFrom="page">
              <wp:posOffset>3589136</wp:posOffset>
            </wp:positionV>
            <wp:extent cx="1111458" cy="1089329"/>
            <wp:effectExtent l="0" t="0" r="0" b="0"/>
            <wp:wrapNone/>
            <wp:docPr id="1603374523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84161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7" r="38579" b="54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458" cy="1089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13D84F" w14:textId="760D5468" w:rsidR="002E5DF6" w:rsidRPr="00A86AD3" w:rsidRDefault="002E5DF6" w:rsidP="002E5DF6">
      <w:pPr>
        <w:pStyle w:val="contentspage"/>
      </w:pPr>
      <w:hyperlink w:anchor="_Post_Sepsis_Syndrome" w:history="1">
        <w:r w:rsidRPr="00A86AD3">
          <w:rPr>
            <w:rStyle w:val="Hyperlink"/>
            <w:color w:val="auto"/>
            <w:u w:val="none"/>
          </w:rPr>
          <w:t xml:space="preserve">Post Sepsis Syndrome / PSS </w:t>
        </w:r>
        <w:r w:rsidRPr="00A86AD3">
          <w:rPr>
            <w:rStyle w:val="Hyperlink"/>
            <w:color w:val="auto"/>
            <w:u w:val="none"/>
          </w:rPr>
          <w:tab/>
        </w:r>
      </w:hyperlink>
      <w:r w:rsidR="00A86AD3">
        <w:t>5</w:t>
      </w:r>
    </w:p>
    <w:p w14:paraId="545C6537" w14:textId="052AE987" w:rsidR="002E5DF6" w:rsidRPr="00A86AD3" w:rsidRDefault="00A86AD3" w:rsidP="002E5DF6">
      <w:pPr>
        <w:pStyle w:val="contentspage"/>
        <w:rPr>
          <w:sz w:val="28"/>
          <w:szCs w:val="28"/>
        </w:rPr>
      </w:pPr>
      <w:r w:rsidRPr="00A86AD3">
        <w:rPr>
          <w:noProof/>
          <w:sz w:val="28"/>
          <w:szCs w:val="28"/>
        </w:rPr>
        <w:drawing>
          <wp:anchor distT="0" distB="0" distL="114300" distR="114300" simplePos="0" relativeHeight="251658342" behindDoc="0" locked="0" layoutInCell="1" allowOverlap="1" wp14:anchorId="4F1A64F3" wp14:editId="70091251">
            <wp:simplePos x="0" y="0"/>
            <wp:positionH relativeFrom="margin">
              <wp:posOffset>-90805</wp:posOffset>
            </wp:positionH>
            <wp:positionV relativeFrom="page">
              <wp:posOffset>5353050</wp:posOffset>
            </wp:positionV>
            <wp:extent cx="1367624" cy="893396"/>
            <wp:effectExtent l="0" t="0" r="4445" b="2540"/>
            <wp:wrapNone/>
            <wp:docPr id="1964586084" name="Pictur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022316" name="Pictur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624" cy="893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CAEA7" w14:textId="243AF738" w:rsidR="002E5DF6" w:rsidRPr="00A86AD3" w:rsidRDefault="002E5DF6" w:rsidP="002E5DF6">
      <w:pPr>
        <w:pStyle w:val="contentspage"/>
        <w:rPr>
          <w:sz w:val="28"/>
          <w:szCs w:val="28"/>
        </w:rPr>
      </w:pPr>
    </w:p>
    <w:p w14:paraId="3EA8D03E" w14:textId="65B7CFAB" w:rsidR="002E5DF6" w:rsidRPr="00A86AD3" w:rsidRDefault="002E5DF6" w:rsidP="002E5DF6">
      <w:pPr>
        <w:pStyle w:val="contentspage"/>
      </w:pPr>
      <w:hyperlink w:anchor="_Sepsis_and_mental" w:history="1">
        <w:r w:rsidRPr="00A86AD3">
          <w:rPr>
            <w:rStyle w:val="Hyperlink"/>
            <w:color w:val="auto"/>
            <w:u w:val="none"/>
          </w:rPr>
          <w:t>Sepsis and mental health</w:t>
        </w:r>
        <w:r w:rsidRPr="00A86AD3">
          <w:rPr>
            <w:rStyle w:val="Hyperlink"/>
            <w:color w:val="auto"/>
            <w:u w:val="none"/>
          </w:rPr>
          <w:tab/>
          <w:t>1</w:t>
        </w:r>
      </w:hyperlink>
      <w:r w:rsidR="00A86AD3">
        <w:t>6</w:t>
      </w:r>
    </w:p>
    <w:p w14:paraId="6D49C183" w14:textId="07A4E2A8" w:rsidR="002E5DF6" w:rsidRPr="00A86AD3" w:rsidRDefault="002E5DF6" w:rsidP="002E5DF6">
      <w:pPr>
        <w:pStyle w:val="contentspage"/>
        <w:rPr>
          <w:sz w:val="28"/>
          <w:szCs w:val="28"/>
        </w:rPr>
      </w:pPr>
    </w:p>
    <w:p w14:paraId="41919ECC" w14:textId="6E8D8B4C" w:rsidR="002E5DF6" w:rsidRPr="00A86AD3" w:rsidRDefault="002E5DF6" w:rsidP="002E5DF6">
      <w:pPr>
        <w:pStyle w:val="contentspage"/>
        <w:rPr>
          <w:sz w:val="28"/>
          <w:szCs w:val="28"/>
        </w:rPr>
      </w:pPr>
    </w:p>
    <w:p w14:paraId="0A85DAA5" w14:textId="2555CBB1" w:rsidR="002E5DF6" w:rsidRPr="00A86AD3" w:rsidRDefault="00C0048C" w:rsidP="002E5DF6">
      <w:pPr>
        <w:pStyle w:val="contentspage"/>
      </w:pPr>
      <w:r w:rsidRPr="00A86AD3">
        <w:rPr>
          <w:noProof/>
        </w:rPr>
        <w:drawing>
          <wp:anchor distT="0" distB="0" distL="114300" distR="114300" simplePos="0" relativeHeight="251658343" behindDoc="0" locked="0" layoutInCell="1" allowOverlap="1" wp14:anchorId="53DA547D" wp14:editId="2710AB28">
            <wp:simplePos x="0" y="0"/>
            <wp:positionH relativeFrom="margin">
              <wp:posOffset>71351</wp:posOffset>
            </wp:positionH>
            <wp:positionV relativeFrom="margin">
              <wp:posOffset>5680363</wp:posOffset>
            </wp:positionV>
            <wp:extent cx="1192530" cy="1192530"/>
            <wp:effectExtent l="0" t="0" r="7620" b="0"/>
            <wp:wrapNone/>
            <wp:docPr id="986118248" name="Picture 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649857" name="Picture 6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w:anchor="_Recovering_at_home" w:history="1">
        <w:r w:rsidR="002E5DF6" w:rsidRPr="00A86AD3">
          <w:rPr>
            <w:rStyle w:val="Hyperlink"/>
            <w:color w:val="auto"/>
            <w:u w:val="none"/>
          </w:rPr>
          <w:t xml:space="preserve">Recovering at home </w:t>
        </w:r>
        <w:r w:rsidR="002E5DF6" w:rsidRPr="00A86AD3">
          <w:rPr>
            <w:rStyle w:val="Hyperlink"/>
            <w:color w:val="auto"/>
            <w:u w:val="none"/>
          </w:rPr>
          <w:tab/>
        </w:r>
      </w:hyperlink>
      <w:r w:rsidR="00A86AD3">
        <w:t>1</w:t>
      </w:r>
      <w:r w:rsidR="00FA09AB">
        <w:t>7</w:t>
      </w:r>
    </w:p>
    <w:p w14:paraId="4C2199F2" w14:textId="501537D2" w:rsidR="002E5DF6" w:rsidRPr="00A86AD3" w:rsidRDefault="002E5DF6" w:rsidP="002E5DF6">
      <w:pPr>
        <w:pStyle w:val="contentspage"/>
        <w:rPr>
          <w:sz w:val="28"/>
          <w:szCs w:val="28"/>
        </w:rPr>
      </w:pPr>
      <w:r w:rsidRPr="00A86AD3">
        <w:rPr>
          <w:sz w:val="28"/>
          <w:szCs w:val="28"/>
        </w:rPr>
        <w:br/>
      </w:r>
    </w:p>
    <w:p w14:paraId="59CECBD8" w14:textId="70D44904" w:rsidR="002E5DF6" w:rsidRPr="00A86AD3" w:rsidRDefault="00C0048C" w:rsidP="002E5DF6">
      <w:pPr>
        <w:pStyle w:val="contentspage"/>
      </w:pPr>
      <w:r w:rsidRPr="00A86AD3">
        <w:rPr>
          <w:noProof/>
        </w:rPr>
        <w:drawing>
          <wp:anchor distT="0" distB="0" distL="114300" distR="114300" simplePos="0" relativeHeight="251658344" behindDoc="0" locked="0" layoutInCell="1" allowOverlap="1" wp14:anchorId="6B4AB5FC" wp14:editId="4582EF94">
            <wp:simplePos x="0" y="0"/>
            <wp:positionH relativeFrom="margin">
              <wp:posOffset>247304</wp:posOffset>
            </wp:positionH>
            <wp:positionV relativeFrom="page">
              <wp:posOffset>7961703</wp:posOffset>
            </wp:positionV>
            <wp:extent cx="842566" cy="1407381"/>
            <wp:effectExtent l="0" t="0" r="0" b="2540"/>
            <wp:wrapNone/>
            <wp:docPr id="3728755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60407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566" cy="1407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w:anchor="_Caring_for_a" w:history="1">
        <w:r w:rsidR="002E5DF6" w:rsidRPr="00A86AD3">
          <w:rPr>
            <w:rStyle w:val="Hyperlink"/>
            <w:color w:val="auto"/>
            <w:u w:val="none"/>
          </w:rPr>
          <w:t>Caring for a sepsis survivor</w:t>
        </w:r>
        <w:r w:rsidR="002E5DF6" w:rsidRPr="00A86AD3">
          <w:rPr>
            <w:rStyle w:val="Hyperlink"/>
            <w:color w:val="auto"/>
            <w:u w:val="none"/>
          </w:rPr>
          <w:tab/>
          <w:t>2</w:t>
        </w:r>
      </w:hyperlink>
      <w:r w:rsidR="00FA09AB">
        <w:t>2</w:t>
      </w:r>
      <w:r w:rsidR="002E5DF6" w:rsidRPr="00A86AD3">
        <w:br/>
      </w:r>
      <w:r w:rsidR="002E5DF6" w:rsidRPr="00A86AD3">
        <w:rPr>
          <w:sz w:val="28"/>
          <w:szCs w:val="28"/>
        </w:rPr>
        <w:br/>
      </w:r>
      <w:r w:rsidR="002E5DF6" w:rsidRPr="00A86AD3">
        <w:rPr>
          <w:sz w:val="28"/>
          <w:szCs w:val="28"/>
        </w:rPr>
        <w:br/>
      </w:r>
      <w:hyperlink w:anchor="_Other_supports" w:history="1">
        <w:r w:rsidR="002E5DF6" w:rsidRPr="00A86AD3">
          <w:rPr>
            <w:rStyle w:val="Hyperlink"/>
            <w:color w:val="auto"/>
            <w:u w:val="none"/>
          </w:rPr>
          <w:t>Other supports</w:t>
        </w:r>
        <w:r w:rsidR="002E5DF6" w:rsidRPr="00A86AD3">
          <w:rPr>
            <w:rStyle w:val="Hyperlink"/>
            <w:color w:val="auto"/>
            <w:u w:val="none"/>
          </w:rPr>
          <w:tab/>
          <w:t>2</w:t>
        </w:r>
      </w:hyperlink>
      <w:r w:rsidR="00FA09AB">
        <w:t>5</w:t>
      </w:r>
    </w:p>
    <w:p w14:paraId="3742D088" w14:textId="77777777" w:rsidR="00C0048C" w:rsidRPr="00A86AD3" w:rsidRDefault="00C0048C" w:rsidP="00C0048C">
      <w:pPr>
        <w:pStyle w:val="contentspage"/>
        <w:rPr>
          <w:sz w:val="26"/>
          <w:szCs w:val="26"/>
        </w:rPr>
      </w:pPr>
      <w:bookmarkStart w:id="0" w:name="_About_this_Easy"/>
      <w:bookmarkEnd w:id="0"/>
    </w:p>
    <w:p w14:paraId="181FE6B2" w14:textId="613D5C76" w:rsidR="00E70715" w:rsidRPr="002B4ACA" w:rsidRDefault="002B4ACA" w:rsidP="00C0048C">
      <w:pPr>
        <w:pStyle w:val="contentspage"/>
        <w:rPr>
          <w:rStyle w:val="Hyperlink"/>
          <w:bCs w:val="0"/>
          <w:color w:val="auto"/>
          <w:u w:val="none"/>
        </w:rPr>
      </w:pPr>
      <w:r>
        <w:fldChar w:fldCharType="begin"/>
      </w:r>
      <w:r>
        <w:instrText>HYPERLINK  \l "_Where_to_find"</w:instrText>
      </w:r>
      <w:r>
        <w:fldChar w:fldCharType="separate"/>
      </w:r>
    </w:p>
    <w:p w14:paraId="378ACDD9" w14:textId="1D383602" w:rsidR="00E70715" w:rsidRPr="002B4ACA" w:rsidRDefault="00C0048C" w:rsidP="00E70715">
      <w:pPr>
        <w:pStyle w:val="contentspage"/>
        <w:rPr>
          <w:rStyle w:val="Hyperlink"/>
          <w:bCs w:val="0"/>
          <w:color w:val="auto"/>
          <w:u w:val="none"/>
        </w:rPr>
      </w:pPr>
      <w:r w:rsidRPr="002B4ACA">
        <w:rPr>
          <w:rStyle w:val="Hyperlink"/>
          <w:bCs w:val="0"/>
          <w:color w:val="auto"/>
          <w:u w:val="none"/>
        </w:rPr>
        <w:t>Where to find more Easy Read i</w:t>
      </w:r>
      <w:r w:rsidR="00E70715" w:rsidRPr="002B4ACA">
        <w:rPr>
          <w:rStyle w:val="Hyperlink"/>
          <w:bCs w:val="0"/>
          <w:color w:val="auto"/>
          <w:u w:val="none"/>
        </w:rPr>
        <w:t>nformation about sepsis</w:t>
      </w:r>
      <w:r w:rsidR="00E70715" w:rsidRPr="002B4ACA">
        <w:rPr>
          <w:rStyle w:val="Hyperlink"/>
          <w:bCs w:val="0"/>
          <w:color w:val="auto"/>
          <w:u w:val="none"/>
        </w:rPr>
        <w:tab/>
      </w:r>
      <w:r w:rsidRPr="002B4ACA">
        <w:rPr>
          <w:rStyle w:val="Hyperlink"/>
          <w:bCs w:val="0"/>
          <w:color w:val="auto"/>
          <w:u w:val="none"/>
        </w:rPr>
        <w:t>3</w:t>
      </w:r>
      <w:r w:rsidR="00FA09AB" w:rsidRPr="002B4ACA">
        <w:rPr>
          <w:rStyle w:val="Hyperlink"/>
          <w:bCs w:val="0"/>
          <w:color w:val="auto"/>
          <w:u w:val="none"/>
        </w:rPr>
        <w:t>2</w:t>
      </w:r>
    </w:p>
    <w:p w14:paraId="5B431116" w14:textId="79A94CED" w:rsidR="00383E05" w:rsidRPr="00383E05" w:rsidRDefault="002B4ACA" w:rsidP="00383E05">
      <w:pPr>
        <w:pStyle w:val="Heading1"/>
        <w:rPr>
          <w:rFonts w:ascii="Calibri" w:eastAsia="Calibri" w:hAnsi="Calibri" w:cs="Times New Roman"/>
          <w:sz w:val="22"/>
          <w:szCs w:val="22"/>
          <w:lang w:val="en-NZ"/>
        </w:rPr>
      </w:pPr>
      <w:r>
        <w:rPr>
          <w:rFonts w:eastAsiaTheme="minorEastAsia" w:cs="Arial"/>
          <w:b w:val="0"/>
          <w:bCs/>
          <w:kern w:val="0"/>
          <w:sz w:val="32"/>
          <w:szCs w:val="32"/>
        </w:rPr>
        <w:lastRenderedPageBreak/>
        <w:fldChar w:fldCharType="end"/>
      </w:r>
      <w:r w:rsidR="00383E05">
        <w:t>About this Easy Read</w:t>
      </w:r>
    </w:p>
    <w:p w14:paraId="36F35AD9" w14:textId="15DA4E19" w:rsidR="00383E05" w:rsidRDefault="006C3123" w:rsidP="00645C91">
      <w:pPr>
        <w:rPr>
          <w:lang w:val="en-NZ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55911A86" wp14:editId="15EAF3D2">
            <wp:simplePos x="0" y="0"/>
            <wp:positionH relativeFrom="margin">
              <wp:posOffset>13855</wp:posOffset>
            </wp:positionH>
            <wp:positionV relativeFrom="page">
              <wp:posOffset>1810443</wp:posOffset>
            </wp:positionV>
            <wp:extent cx="1339702" cy="1232339"/>
            <wp:effectExtent l="0" t="0" r="0" b="6350"/>
            <wp:wrapNone/>
            <wp:docPr id="79551327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51327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702" cy="1232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11937" w14:textId="313B183A" w:rsidR="00383E05" w:rsidRDefault="00383E05" w:rsidP="00645C91">
      <w:pPr>
        <w:rPr>
          <w:lang w:val="en-NZ"/>
        </w:rPr>
      </w:pPr>
    </w:p>
    <w:p w14:paraId="2BD47B94" w14:textId="0C47DFDE" w:rsidR="006C3123" w:rsidRDefault="00383E05" w:rsidP="006C3123">
      <w:pPr>
        <w:rPr>
          <w:lang w:val="en-NZ"/>
        </w:rPr>
      </w:pPr>
      <w:r>
        <w:rPr>
          <w:lang w:val="en-NZ"/>
        </w:rPr>
        <w:t xml:space="preserve">This Easy Read is about what happens after you have had </w:t>
      </w:r>
      <w:r w:rsidRPr="00383E05">
        <w:rPr>
          <w:b/>
          <w:bCs/>
          <w:lang w:val="en-NZ"/>
        </w:rPr>
        <w:t>sepsis</w:t>
      </w:r>
      <w:r>
        <w:rPr>
          <w:lang w:val="en-NZ"/>
        </w:rPr>
        <w:t>.</w:t>
      </w:r>
    </w:p>
    <w:p w14:paraId="164F39CE" w14:textId="77777777" w:rsidR="006C3123" w:rsidRDefault="006C3123" w:rsidP="006C3123">
      <w:pPr>
        <w:rPr>
          <w:lang w:val="en-NZ"/>
        </w:rPr>
      </w:pPr>
    </w:p>
    <w:p w14:paraId="21C512BF" w14:textId="0C480C6A" w:rsidR="006C3123" w:rsidRDefault="00C0048C" w:rsidP="006C3123">
      <w:pPr>
        <w:pStyle w:val="BodyText"/>
        <w:rPr>
          <w:lang w:val="en-NZ"/>
        </w:rPr>
      </w:pPr>
      <w:r w:rsidRPr="009B6E18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8365" behindDoc="1" locked="0" layoutInCell="1" allowOverlap="1" wp14:anchorId="1BD80523" wp14:editId="024F7D02">
                <wp:simplePos x="0" y="0"/>
                <wp:positionH relativeFrom="margin">
                  <wp:posOffset>2189018</wp:posOffset>
                </wp:positionH>
                <wp:positionV relativeFrom="paragraph">
                  <wp:posOffset>352194</wp:posOffset>
                </wp:positionV>
                <wp:extent cx="3629660" cy="789709"/>
                <wp:effectExtent l="0" t="0" r="8890" b="0"/>
                <wp:wrapNone/>
                <wp:docPr id="1185677994" name="Rectangle 11856779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660" cy="78970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B779C" id="Rectangle 1185677994" o:spid="_x0000_s1026" alt="&quot;&quot;" style="position:absolute;margin-left:172.35pt;margin-top:27.75pt;width:285.8pt;height:62.2pt;z-index:-25130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" fillcolor="#bdd6ee [1304]" stroked="f" strokeweight="1pt">
                <w10:wrap anchorx="margin"/>
              </v:rect>
            </w:pict>
          </mc:Fallback>
        </mc:AlternateContent>
      </w:r>
      <w:r w:rsidR="006C3123">
        <w:rPr>
          <w:noProof/>
        </w:rPr>
        <w:drawing>
          <wp:anchor distT="0" distB="0" distL="114300" distR="114300" simplePos="0" relativeHeight="251658367" behindDoc="0" locked="0" layoutInCell="1" allowOverlap="1" wp14:anchorId="6AC1B7F0" wp14:editId="1F85814F">
            <wp:simplePos x="0" y="0"/>
            <wp:positionH relativeFrom="margin">
              <wp:posOffset>82550</wp:posOffset>
            </wp:positionH>
            <wp:positionV relativeFrom="page">
              <wp:posOffset>3463521</wp:posOffset>
            </wp:positionV>
            <wp:extent cx="1136073" cy="1136073"/>
            <wp:effectExtent l="0" t="0" r="6985" b="6985"/>
            <wp:wrapNone/>
            <wp:docPr id="1337349998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600265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073" cy="1136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6CF0A5" w14:textId="3AA94EFD" w:rsidR="006C3123" w:rsidRPr="004421A3" w:rsidRDefault="006C3123" w:rsidP="006C3123">
      <w:pPr>
        <w:pStyle w:val="BodyText"/>
        <w:rPr>
          <w:lang w:val="en-NZ"/>
        </w:rPr>
      </w:pPr>
      <w:r>
        <w:rPr>
          <w:b/>
          <w:bCs/>
          <w:lang w:val="en-NZ"/>
        </w:rPr>
        <w:t xml:space="preserve">Sepsis </w:t>
      </w:r>
      <w:r w:rsidRPr="004421A3">
        <w:rPr>
          <w:lang w:val="en-NZ"/>
        </w:rPr>
        <w:t>can</w:t>
      </w:r>
      <w:r>
        <w:rPr>
          <w:b/>
          <w:bCs/>
          <w:lang w:val="en-NZ"/>
        </w:rPr>
        <w:t xml:space="preserve"> </w:t>
      </w:r>
      <w:r>
        <w:rPr>
          <w:lang w:val="en-NZ"/>
        </w:rPr>
        <w:t xml:space="preserve">happen when your body reacts to an </w:t>
      </w:r>
      <w:r w:rsidRPr="004421A3">
        <w:rPr>
          <w:b/>
          <w:bCs/>
          <w:lang w:val="en-NZ"/>
        </w:rPr>
        <w:t>infection</w:t>
      </w:r>
      <w:r>
        <w:rPr>
          <w:lang w:val="en-NZ"/>
        </w:rPr>
        <w:t xml:space="preserve">. </w:t>
      </w:r>
    </w:p>
    <w:p w14:paraId="0E58B9D1" w14:textId="7C2535E6" w:rsidR="006C3123" w:rsidRDefault="006C3123" w:rsidP="006C3123">
      <w:pPr>
        <w:rPr>
          <w:b/>
          <w:bCs/>
          <w:lang w:val="en-NZ"/>
        </w:rPr>
      </w:pPr>
    </w:p>
    <w:p w14:paraId="7CDD5286" w14:textId="7965B29F" w:rsidR="006C3123" w:rsidRDefault="0065371C" w:rsidP="006C3123">
      <w:pPr>
        <w:rPr>
          <w:lang w:val="en-NZ"/>
        </w:rPr>
      </w:pPr>
      <w:r w:rsidRPr="008220AB">
        <w:rPr>
          <w:noProof/>
        </w:rPr>
        <w:drawing>
          <wp:anchor distT="0" distB="0" distL="114300" distR="114300" simplePos="0" relativeHeight="251658369" behindDoc="0" locked="0" layoutInCell="1" allowOverlap="1" wp14:anchorId="309240CA" wp14:editId="28AE0252">
            <wp:simplePos x="0" y="0"/>
            <wp:positionH relativeFrom="margin">
              <wp:posOffset>-256127</wp:posOffset>
            </wp:positionH>
            <wp:positionV relativeFrom="page">
              <wp:posOffset>5047789</wp:posOffset>
            </wp:positionV>
            <wp:extent cx="1759239" cy="884908"/>
            <wp:effectExtent l="0" t="0" r="0" b="0"/>
            <wp:wrapNone/>
            <wp:docPr id="1417943084" name="Picture 1" descr="A person lying on a couch with their arm over their ey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33010" name="Picture 1" descr="A person lying on a couch with their arm over their eyes. 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239" cy="884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FA389" w14:textId="752DCEDC" w:rsidR="006C3123" w:rsidRDefault="006C3123" w:rsidP="006C3123">
      <w:pPr>
        <w:rPr>
          <w:noProof/>
        </w:rPr>
      </w:pPr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658364" behindDoc="1" locked="0" layoutInCell="1" allowOverlap="1" wp14:anchorId="3A88153C" wp14:editId="7B90EFE1">
                <wp:simplePos x="0" y="0"/>
                <wp:positionH relativeFrom="margin">
                  <wp:posOffset>2188845</wp:posOffset>
                </wp:positionH>
                <wp:positionV relativeFrom="paragraph">
                  <wp:posOffset>-194252</wp:posOffset>
                </wp:positionV>
                <wp:extent cx="3629660" cy="4641273"/>
                <wp:effectExtent l="0" t="0" r="8890" b="6985"/>
                <wp:wrapNone/>
                <wp:docPr id="770025307" name="Rectangle 7700253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660" cy="464127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ACA4C" id="Rectangle 770025307" o:spid="_x0000_s1026" alt="&quot;&quot;" style="position:absolute;margin-left:172.35pt;margin-top:-15.3pt;width:285.8pt;height:365.45pt;z-index:-25130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" fillcolor="#bdd6ee [1304]" stroked="f" strokeweight="1pt">
                <w10:wrap anchorx="margin"/>
              </v:rect>
            </w:pict>
          </mc:Fallback>
        </mc:AlternateContent>
      </w:r>
      <w:r>
        <w:rPr>
          <w:lang w:val="en-NZ"/>
        </w:rPr>
        <w:t xml:space="preserve">An </w:t>
      </w:r>
      <w:r>
        <w:rPr>
          <w:b/>
          <w:bCs/>
          <w:lang w:val="en-NZ"/>
        </w:rPr>
        <w:t>infection</w:t>
      </w:r>
      <w:r>
        <w:rPr>
          <w:lang w:val="en-NZ"/>
        </w:rPr>
        <w:t xml:space="preserve"> is when you get sick from germs getting into your body.</w:t>
      </w:r>
      <w:r w:rsidRPr="001507CD">
        <w:rPr>
          <w:noProof/>
        </w:rPr>
        <w:t xml:space="preserve"> </w:t>
      </w:r>
    </w:p>
    <w:p w14:paraId="3901B8E7" w14:textId="77777777" w:rsidR="006C3123" w:rsidRDefault="006C3123" w:rsidP="006C3123">
      <w:pPr>
        <w:rPr>
          <w:noProof/>
        </w:rPr>
      </w:pPr>
    </w:p>
    <w:p w14:paraId="121F52C2" w14:textId="77777777" w:rsidR="006C3123" w:rsidRDefault="006C3123" w:rsidP="006C3123">
      <w:pPr>
        <w:rPr>
          <w:noProof/>
        </w:rPr>
      </w:pPr>
      <w:r w:rsidRPr="004A1A5E">
        <w:rPr>
          <w:noProof/>
          <w:lang w:val="en-NZ"/>
        </w:rPr>
        <w:drawing>
          <wp:anchor distT="0" distB="0" distL="114300" distR="114300" simplePos="0" relativeHeight="251658366" behindDoc="0" locked="0" layoutInCell="1" allowOverlap="1" wp14:anchorId="482C8D51" wp14:editId="3E7B695A">
            <wp:simplePos x="0" y="0"/>
            <wp:positionH relativeFrom="column">
              <wp:posOffset>17558</wp:posOffset>
            </wp:positionH>
            <wp:positionV relativeFrom="paragraph">
              <wp:posOffset>63255</wp:posOffset>
            </wp:positionV>
            <wp:extent cx="1371600" cy="1371600"/>
            <wp:effectExtent l="0" t="0" r="0" b="0"/>
            <wp:wrapNone/>
            <wp:docPr id="376338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33880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691F9" w14:textId="77777777" w:rsidR="006C3123" w:rsidRPr="00445F48" w:rsidRDefault="006C3123" w:rsidP="006C3123">
      <w:pPr>
        <w:rPr>
          <w:lang w:val="en-NZ"/>
        </w:rPr>
      </w:pPr>
      <w:r>
        <w:rPr>
          <w:lang w:val="en-NZ"/>
        </w:rPr>
        <w:t xml:space="preserve">Some </w:t>
      </w:r>
      <w:r w:rsidRPr="00445F48">
        <w:rPr>
          <w:lang w:val="en-NZ"/>
        </w:rPr>
        <w:t>infections that can lead to sepsis are:</w:t>
      </w:r>
    </w:p>
    <w:p w14:paraId="350AF1D2" w14:textId="77777777" w:rsidR="006C3123" w:rsidRPr="009B6E18" w:rsidRDefault="006C3123" w:rsidP="006C3123">
      <w:pPr>
        <w:pStyle w:val="ListParagraph"/>
        <w:numPr>
          <w:ilvl w:val="0"/>
          <w:numId w:val="14"/>
        </w:numPr>
        <w:ind w:left="4253" w:hanging="567"/>
        <w:rPr>
          <w:lang w:val="en-NZ"/>
        </w:rPr>
      </w:pPr>
      <w:r w:rsidRPr="009B6E18">
        <w:rPr>
          <w:lang w:val="en-NZ"/>
        </w:rPr>
        <w:t>chest infections like pneumonia</w:t>
      </w:r>
    </w:p>
    <w:p w14:paraId="7FEBE27F" w14:textId="77777777" w:rsidR="006C3123" w:rsidRPr="009B6E18" w:rsidRDefault="006C3123" w:rsidP="006C3123">
      <w:pPr>
        <w:pStyle w:val="ListParagraph"/>
        <w:numPr>
          <w:ilvl w:val="0"/>
          <w:numId w:val="14"/>
        </w:numPr>
        <w:ind w:left="4253" w:hanging="567"/>
        <w:rPr>
          <w:b/>
          <w:bCs/>
          <w:lang w:val="en-NZ"/>
        </w:rPr>
      </w:pPr>
      <w:r w:rsidRPr="00D74485">
        <w:rPr>
          <w:noProof/>
          <w:lang w:val="en-NZ"/>
        </w:rPr>
        <w:drawing>
          <wp:anchor distT="0" distB="0" distL="114300" distR="114300" simplePos="0" relativeHeight="251658368" behindDoc="0" locked="0" layoutInCell="1" allowOverlap="1" wp14:anchorId="6B061DC9" wp14:editId="5FBE757C">
            <wp:simplePos x="0" y="0"/>
            <wp:positionH relativeFrom="column">
              <wp:posOffset>27305</wp:posOffset>
            </wp:positionH>
            <wp:positionV relativeFrom="paragraph">
              <wp:posOffset>84156</wp:posOffset>
            </wp:positionV>
            <wp:extent cx="1481802" cy="1481802"/>
            <wp:effectExtent l="0" t="0" r="0" b="4445"/>
            <wp:wrapNone/>
            <wp:docPr id="2056437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437976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81802" cy="1481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6E18">
        <w:rPr>
          <w:lang w:val="en-NZ"/>
        </w:rPr>
        <w:t>urine infections / UTIs</w:t>
      </w:r>
    </w:p>
    <w:p w14:paraId="175D20D8" w14:textId="77777777" w:rsidR="006C3123" w:rsidRDefault="006C3123" w:rsidP="006C3123">
      <w:pPr>
        <w:pStyle w:val="ListParagraph"/>
        <w:numPr>
          <w:ilvl w:val="0"/>
          <w:numId w:val="14"/>
        </w:numPr>
        <w:ind w:left="4253" w:hanging="567"/>
        <w:rPr>
          <w:lang w:val="en-NZ"/>
        </w:rPr>
      </w:pPr>
      <w:r w:rsidRPr="009B6E18">
        <w:rPr>
          <w:lang w:val="en-NZ"/>
        </w:rPr>
        <w:t>skin infections or infected cuts / wounds</w:t>
      </w:r>
      <w:r>
        <w:rPr>
          <w:lang w:val="en-NZ"/>
        </w:rPr>
        <w:t>.</w:t>
      </w:r>
    </w:p>
    <w:p w14:paraId="0A6B99F4" w14:textId="1F5F8F2E" w:rsidR="00383E05" w:rsidRDefault="00383E05" w:rsidP="00383E05">
      <w:pPr>
        <w:pStyle w:val="Heading1"/>
      </w:pPr>
      <w:bookmarkStart w:id="1" w:name="_Post_Sepsis_Syndrome"/>
      <w:bookmarkEnd w:id="1"/>
      <w:r>
        <w:lastRenderedPageBreak/>
        <w:t>Post Sepsis Syndrome / PSS</w:t>
      </w:r>
    </w:p>
    <w:p w14:paraId="3618B85E" w14:textId="1043097E" w:rsidR="00383E05" w:rsidRDefault="00142551" w:rsidP="00645C91">
      <w:r>
        <w:rPr>
          <w:noProof/>
        </w:rPr>
        <w:drawing>
          <wp:anchor distT="0" distB="0" distL="114300" distR="114300" simplePos="0" relativeHeight="251658244" behindDoc="0" locked="0" layoutInCell="1" allowOverlap="1" wp14:anchorId="37AC93C4" wp14:editId="71988485">
            <wp:simplePos x="0" y="0"/>
            <wp:positionH relativeFrom="margin">
              <wp:align>left</wp:align>
            </wp:positionH>
            <wp:positionV relativeFrom="page">
              <wp:posOffset>1626515</wp:posOffset>
            </wp:positionV>
            <wp:extent cx="1818005" cy="1781810"/>
            <wp:effectExtent l="0" t="0" r="0" b="8890"/>
            <wp:wrapNone/>
            <wp:docPr id="819284161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84161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7" r="38579" b="54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1781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1C7C855" w14:textId="363A13E7" w:rsidR="00383E05" w:rsidRDefault="00383E05" w:rsidP="00645C91"/>
    <w:p w14:paraId="7CBD803A" w14:textId="325ACFFF" w:rsidR="00383E05" w:rsidRDefault="00383E05" w:rsidP="00645C91">
      <w:r>
        <w:t xml:space="preserve">Around half of all </w:t>
      </w:r>
      <w:r w:rsidRPr="00383E05">
        <w:rPr>
          <w:b/>
          <w:bCs/>
        </w:rPr>
        <w:t>sepsis</w:t>
      </w:r>
      <w:r>
        <w:t xml:space="preserve"> </w:t>
      </w:r>
      <w:r>
        <w:rPr>
          <w:b/>
          <w:bCs/>
        </w:rPr>
        <w:t xml:space="preserve">survivors </w:t>
      </w:r>
      <w:r w:rsidR="00C03C10">
        <w:t>will be all</w:t>
      </w:r>
      <w:r>
        <w:t xml:space="preserve"> better in a few:</w:t>
      </w:r>
    </w:p>
    <w:p w14:paraId="6C96E25C" w14:textId="554C9575" w:rsidR="00645C91" w:rsidRDefault="00383E05" w:rsidP="00E01DD1">
      <w:pPr>
        <w:pStyle w:val="Listtoplevel"/>
      </w:pPr>
      <w:r>
        <w:t>weeks</w:t>
      </w:r>
    </w:p>
    <w:p w14:paraId="6F5F69E4" w14:textId="760E9CE4" w:rsidR="00383E05" w:rsidRPr="00645C91" w:rsidRDefault="00C0048C" w:rsidP="00645C91">
      <w:pPr>
        <w:pStyle w:val="Listtoplevel"/>
        <w:numPr>
          <w:ilvl w:val="0"/>
          <w:numId w:val="0"/>
        </w:numPr>
        <w:ind w:left="4253"/>
        <w:rPr>
          <w:b/>
          <w:bCs/>
        </w:rPr>
      </w:pPr>
      <w:r>
        <w:drawing>
          <wp:anchor distT="0" distB="0" distL="114300" distR="114300" simplePos="0" relativeHeight="251658245" behindDoc="0" locked="0" layoutInCell="1" allowOverlap="1" wp14:anchorId="5A2C7CBF" wp14:editId="0320DC3B">
            <wp:simplePos x="0" y="0"/>
            <wp:positionH relativeFrom="margin">
              <wp:posOffset>404</wp:posOffset>
            </wp:positionH>
            <wp:positionV relativeFrom="page">
              <wp:posOffset>3712960</wp:posOffset>
            </wp:positionV>
            <wp:extent cx="1420340" cy="1122218"/>
            <wp:effectExtent l="0" t="0" r="0" b="0"/>
            <wp:wrapNone/>
            <wp:docPr id="869652237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652237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340" cy="1122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E05" w:rsidRPr="00645C91">
        <w:rPr>
          <w:b/>
          <w:bCs/>
        </w:rPr>
        <w:t>or</w:t>
      </w:r>
    </w:p>
    <w:p w14:paraId="5223E690" w14:textId="491620C4" w:rsidR="00383E05" w:rsidRDefault="00383E05" w:rsidP="00CE1CC4">
      <w:pPr>
        <w:pStyle w:val="Listtoplevel"/>
        <w:rPr>
          <w:b/>
          <w:bCs/>
        </w:rPr>
      </w:pPr>
      <w:r>
        <w:t>months</w:t>
      </w:r>
      <w:r w:rsidRPr="002A4944">
        <w:t>.</w:t>
      </w:r>
    </w:p>
    <w:p w14:paraId="05475F7D" w14:textId="7ACCF2CA" w:rsidR="00383E05" w:rsidRDefault="00645C91" w:rsidP="00645C91"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23F54917" wp14:editId="1EAD64EE">
                <wp:simplePos x="0" y="0"/>
                <wp:positionH relativeFrom="margin">
                  <wp:align>right</wp:align>
                </wp:positionH>
                <wp:positionV relativeFrom="paragraph">
                  <wp:posOffset>544913</wp:posOffset>
                </wp:positionV>
                <wp:extent cx="3544916" cy="1212111"/>
                <wp:effectExtent l="0" t="0" r="0" b="7620"/>
                <wp:wrapNone/>
                <wp:docPr id="987472238" name="Rectangle 9874722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121211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A491C" id="Rectangle 987472238" o:spid="_x0000_s1026" alt="&quot;&quot;" style="position:absolute;margin-left:227.95pt;margin-top:42.9pt;width:279.15pt;height:95.45pt;z-index:-251525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" fillcolor="#bdd6ee [1304]" stroked="f" strokeweight="1pt">
                <w10:wrap anchorx="margin"/>
              </v:rect>
            </w:pict>
          </mc:Fallback>
        </mc:AlternateContent>
      </w:r>
      <w:r w:rsidR="00F30246">
        <w:rPr>
          <w:noProof/>
        </w:rPr>
        <w:drawing>
          <wp:anchor distT="0" distB="0" distL="114300" distR="114300" simplePos="0" relativeHeight="251658254" behindDoc="0" locked="0" layoutInCell="1" allowOverlap="1" wp14:anchorId="2704046E" wp14:editId="43384D8A">
            <wp:simplePos x="0" y="0"/>
            <wp:positionH relativeFrom="margin">
              <wp:align>left</wp:align>
            </wp:positionH>
            <wp:positionV relativeFrom="page">
              <wp:posOffset>5374806</wp:posOffset>
            </wp:positionV>
            <wp:extent cx="1765005" cy="1765005"/>
            <wp:effectExtent l="0" t="0" r="6985" b="6985"/>
            <wp:wrapNone/>
            <wp:docPr id="1078985965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985965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005" cy="1765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CC4">
        <w:br/>
      </w:r>
    </w:p>
    <w:p w14:paraId="57F07E48" w14:textId="06435AD6" w:rsidR="00383E05" w:rsidRDefault="00383E05" w:rsidP="00645C91">
      <w:r w:rsidRPr="00645C91">
        <w:rPr>
          <w:b/>
          <w:bCs/>
        </w:rPr>
        <w:t xml:space="preserve">Sepsis survivors </w:t>
      </w:r>
      <w:r>
        <w:t>in this Easy Read means people who have</w:t>
      </w:r>
      <w:r w:rsidR="00CE1CC4">
        <w:t xml:space="preserve"> lived after having sepsis.</w:t>
      </w:r>
      <w:r w:rsidR="00142551" w:rsidRPr="00142551">
        <w:rPr>
          <w:noProof/>
        </w:rPr>
        <w:t xml:space="preserve"> </w:t>
      </w:r>
    </w:p>
    <w:p w14:paraId="7F4DA67C" w14:textId="14AC03E8" w:rsidR="00383E05" w:rsidRDefault="00383E05" w:rsidP="00645C91"/>
    <w:p w14:paraId="469D66B9" w14:textId="61007053" w:rsidR="00383E05" w:rsidRDefault="00F30246" w:rsidP="00645C91">
      <w:r>
        <w:rPr>
          <w:noProof/>
        </w:rPr>
        <w:drawing>
          <wp:anchor distT="0" distB="0" distL="114300" distR="114300" simplePos="0" relativeHeight="251658255" behindDoc="0" locked="0" layoutInCell="1" allowOverlap="1" wp14:anchorId="108008BF" wp14:editId="38EB69BE">
            <wp:simplePos x="0" y="0"/>
            <wp:positionH relativeFrom="margin">
              <wp:posOffset>-694</wp:posOffset>
            </wp:positionH>
            <wp:positionV relativeFrom="paragraph">
              <wp:posOffset>180961</wp:posOffset>
            </wp:positionV>
            <wp:extent cx="1642110" cy="1642110"/>
            <wp:effectExtent l="0" t="0" r="0" b="0"/>
            <wp:wrapNone/>
            <wp:docPr id="946765781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765781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0B2A86" w14:textId="77777777" w:rsidR="009E572E" w:rsidRDefault="00C03C10" w:rsidP="00645C91">
      <w:r>
        <w:t xml:space="preserve">Some of the sepsis survivors will experience something called </w:t>
      </w:r>
    </w:p>
    <w:p w14:paraId="3D19CB33" w14:textId="242AD3C6" w:rsidR="00383E05" w:rsidRPr="00645C91" w:rsidRDefault="00C03C10" w:rsidP="00645C91">
      <w:pPr>
        <w:rPr>
          <w:b/>
          <w:bCs/>
        </w:rPr>
      </w:pPr>
      <w:r w:rsidRPr="00645C91">
        <w:rPr>
          <w:b/>
          <w:bCs/>
        </w:rPr>
        <w:t>Post Sepsis Syndrome / PSS</w:t>
      </w:r>
      <w:r w:rsidRPr="002A4944">
        <w:t>.</w:t>
      </w:r>
    </w:p>
    <w:p w14:paraId="5BEB0BD3" w14:textId="77777777" w:rsidR="00C03C10" w:rsidRDefault="00C03C10" w:rsidP="00645C91"/>
    <w:p w14:paraId="7F1D67C6" w14:textId="77777777" w:rsidR="00C03C10" w:rsidRDefault="00C03C10" w:rsidP="00383E05">
      <w:pPr>
        <w:pStyle w:val="BodyText"/>
      </w:pPr>
    </w:p>
    <w:p w14:paraId="2A7AADB1" w14:textId="558B4704" w:rsidR="00C03C10" w:rsidRDefault="009E572E" w:rsidP="00383E05">
      <w:pPr>
        <w:pStyle w:val="BodyText"/>
      </w:pPr>
      <w:r>
        <w:rPr>
          <w:noProof/>
        </w:rPr>
        <w:lastRenderedPageBreak/>
        <w:drawing>
          <wp:anchor distT="0" distB="0" distL="114300" distR="114300" simplePos="0" relativeHeight="251658370" behindDoc="0" locked="0" layoutInCell="1" allowOverlap="1" wp14:anchorId="225E323C" wp14:editId="369BC953">
            <wp:simplePos x="0" y="0"/>
            <wp:positionH relativeFrom="margin">
              <wp:posOffset>0</wp:posOffset>
            </wp:positionH>
            <wp:positionV relativeFrom="paragraph">
              <wp:posOffset>-117013</wp:posOffset>
            </wp:positionV>
            <wp:extent cx="1642110" cy="1642110"/>
            <wp:effectExtent l="0" t="0" r="0" b="0"/>
            <wp:wrapNone/>
            <wp:docPr id="1874826682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765781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3410" w:rsidRPr="00BD34B6">
        <w:rPr>
          <w:noProof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3BE81381" wp14:editId="7D05B95B">
                <wp:simplePos x="0" y="0"/>
                <wp:positionH relativeFrom="margin">
                  <wp:align>right</wp:align>
                </wp:positionH>
                <wp:positionV relativeFrom="paragraph">
                  <wp:posOffset>-108585</wp:posOffset>
                </wp:positionV>
                <wp:extent cx="3544570" cy="3593805"/>
                <wp:effectExtent l="0" t="0" r="0" b="6985"/>
                <wp:wrapNone/>
                <wp:docPr id="752631277" name="Rectangle 7526312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570" cy="359380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4BE66" id="Rectangle 752631277" o:spid="_x0000_s1026" alt="&quot;&quot;" style="position:absolute;margin-left:227.9pt;margin-top:-8.55pt;width:279.1pt;height:283pt;z-index:-251523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" fillcolor="#bdd6ee [1304]" stroked="f" strokeweight="1pt">
                <w10:wrap anchorx="margin"/>
              </v:rect>
            </w:pict>
          </mc:Fallback>
        </mc:AlternateContent>
      </w:r>
      <w:r w:rsidR="00C03C10" w:rsidRPr="00C03C10">
        <w:rPr>
          <w:b/>
          <w:bCs/>
        </w:rPr>
        <w:t>Post Sepsis Syndrome / PSS</w:t>
      </w:r>
      <w:r w:rsidR="00C03C10">
        <w:t xml:space="preserve"> is </w:t>
      </w:r>
      <w:r w:rsidR="00180CB6">
        <w:t xml:space="preserve">the name for any </w:t>
      </w:r>
      <w:r w:rsidR="00F30246">
        <w:t>problems that last a long time</w:t>
      </w:r>
      <w:r w:rsidR="00180CB6">
        <w:t xml:space="preserve"> caused by</w:t>
      </w:r>
      <w:r w:rsidR="00CE1CC4">
        <w:t xml:space="preserve"> things like</w:t>
      </w:r>
      <w:r w:rsidR="00180CB6">
        <w:t>:</w:t>
      </w:r>
    </w:p>
    <w:p w14:paraId="7B775B6A" w14:textId="7166054C" w:rsidR="00180CB6" w:rsidRDefault="00866352" w:rsidP="00180CB6">
      <w:pPr>
        <w:pStyle w:val="Listtoplevel"/>
      </w:pPr>
      <w:r>
        <w:drawing>
          <wp:anchor distT="0" distB="0" distL="114300" distR="114300" simplePos="0" relativeHeight="251658256" behindDoc="0" locked="0" layoutInCell="1" allowOverlap="1" wp14:anchorId="17712BFE" wp14:editId="3A445DDD">
            <wp:simplePos x="0" y="0"/>
            <wp:positionH relativeFrom="margin">
              <wp:posOffset>-124691</wp:posOffset>
            </wp:positionH>
            <wp:positionV relativeFrom="page">
              <wp:posOffset>2572501</wp:posOffset>
            </wp:positionV>
            <wp:extent cx="1828800" cy="1828800"/>
            <wp:effectExtent l="0" t="0" r="0" b="0"/>
            <wp:wrapNone/>
            <wp:docPr id="466836281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836281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0CB6">
        <w:t>having had sepsis</w:t>
      </w:r>
    </w:p>
    <w:p w14:paraId="16D41943" w14:textId="27B8A386" w:rsidR="00180CB6" w:rsidRDefault="00180CB6" w:rsidP="00180CB6">
      <w:pPr>
        <w:pStyle w:val="Listtoplevel"/>
      </w:pPr>
      <w:r>
        <w:t>the infection that caused the sepsis</w:t>
      </w:r>
    </w:p>
    <w:p w14:paraId="6619AE85" w14:textId="1E0C9611" w:rsidR="00180CB6" w:rsidRDefault="00180CB6" w:rsidP="00180CB6">
      <w:pPr>
        <w:pStyle w:val="Listtoplevel"/>
      </w:pPr>
      <w:r>
        <w:t>the treatment for the sepsis.</w:t>
      </w:r>
    </w:p>
    <w:p w14:paraId="14E0A80A" w14:textId="5DA699CD" w:rsidR="00180CB6" w:rsidRDefault="00180CB6" w:rsidP="00180CB6"/>
    <w:p w14:paraId="258DE285" w14:textId="63E5CA3D" w:rsidR="00180CB6" w:rsidRDefault="00163410" w:rsidP="00180CB6"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658257" behindDoc="1" locked="0" layoutInCell="1" allowOverlap="1" wp14:anchorId="7FC54611" wp14:editId="6BD1B7D5">
                <wp:simplePos x="0" y="0"/>
                <wp:positionH relativeFrom="margin">
                  <wp:align>right</wp:align>
                </wp:positionH>
                <wp:positionV relativeFrom="paragraph">
                  <wp:posOffset>217377</wp:posOffset>
                </wp:positionV>
                <wp:extent cx="3544570" cy="946297"/>
                <wp:effectExtent l="0" t="0" r="0" b="6350"/>
                <wp:wrapNone/>
                <wp:docPr id="1723977721" name="Rectangle 17239777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570" cy="94629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C8CAF" id="Rectangle 1723977721" o:spid="_x0000_s1026" alt="&quot;&quot;" style="position:absolute;margin-left:227.9pt;margin-top:17.1pt;width:279.1pt;height:74.5pt;z-index:-251498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" fillcolor="#ffe599 [1303]" stroked="f" strokeweight="1pt">
                <w10:wrap anchorx="margin"/>
              </v:rect>
            </w:pict>
          </mc:Fallback>
        </mc:AlternateContent>
      </w:r>
    </w:p>
    <w:p w14:paraId="62006763" w14:textId="6C895384" w:rsidR="00E757C5" w:rsidRDefault="00180CB6" w:rsidP="00CE1CC4">
      <w:r>
        <w:t xml:space="preserve">Post Sepsis Syndrome / PSS </w:t>
      </w:r>
      <w:r w:rsidR="00CE1CC4">
        <w:t xml:space="preserve">will be called </w:t>
      </w:r>
      <w:r w:rsidR="00CE1CC4">
        <w:rPr>
          <w:b/>
          <w:bCs/>
        </w:rPr>
        <w:t>PSS</w:t>
      </w:r>
      <w:r w:rsidR="00CE1CC4">
        <w:t xml:space="preserve"> in this Easy Read.</w:t>
      </w:r>
    </w:p>
    <w:p w14:paraId="571207B8" w14:textId="365CE50A" w:rsidR="00CE1CC4" w:rsidRDefault="00CE1CC4" w:rsidP="00CE1CC4"/>
    <w:p w14:paraId="60642CE6" w14:textId="24CB7CD6" w:rsidR="00CE1CC4" w:rsidRDefault="00C0048C" w:rsidP="00CE1CC4">
      <w:r>
        <w:rPr>
          <w:noProof/>
        </w:rPr>
        <w:drawing>
          <wp:anchor distT="0" distB="0" distL="114300" distR="114300" simplePos="0" relativeHeight="251658258" behindDoc="0" locked="0" layoutInCell="1" allowOverlap="1" wp14:anchorId="1D1057C9" wp14:editId="67864A55">
            <wp:simplePos x="0" y="0"/>
            <wp:positionH relativeFrom="margin">
              <wp:posOffset>-124460</wp:posOffset>
            </wp:positionH>
            <wp:positionV relativeFrom="page">
              <wp:posOffset>6303241</wp:posOffset>
            </wp:positionV>
            <wp:extent cx="1648691" cy="1648691"/>
            <wp:effectExtent l="0" t="0" r="0" b="8890"/>
            <wp:wrapNone/>
            <wp:docPr id="1562889946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889946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691" cy="1648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124C5A" w14:textId="390367DE" w:rsidR="00CE1CC4" w:rsidRDefault="00CE1CC4" w:rsidP="00CE1CC4">
      <w:r w:rsidRPr="00142551">
        <w:t>PSS</w:t>
      </w:r>
      <w:r>
        <w:t xml:space="preserve"> causes changes to:</w:t>
      </w:r>
    </w:p>
    <w:p w14:paraId="54B057FF" w14:textId="35E781CD" w:rsidR="00CE1CC4" w:rsidRDefault="00CE1CC4" w:rsidP="00CE1CC4">
      <w:pPr>
        <w:pStyle w:val="Listtoplevel"/>
      </w:pPr>
      <w:r>
        <w:t>your ability to think</w:t>
      </w:r>
    </w:p>
    <w:p w14:paraId="6E213BA7" w14:textId="31E9A656" w:rsidR="00CE1CC4" w:rsidRDefault="00CE1CC4" w:rsidP="00CE1CC4">
      <w:pPr>
        <w:pStyle w:val="Listtoplevel"/>
      </w:pPr>
      <w:r>
        <w:t>how your body works.</w:t>
      </w:r>
    </w:p>
    <w:p w14:paraId="14132F64" w14:textId="77777777" w:rsidR="00CE1CC4" w:rsidRDefault="00CE1CC4">
      <w:pPr>
        <w:spacing w:line="240" w:lineRule="auto"/>
        <w:ind w:left="0"/>
      </w:pPr>
      <w:r>
        <w:br w:type="page"/>
      </w:r>
    </w:p>
    <w:p w14:paraId="34592AAE" w14:textId="1325C1E0" w:rsidR="00CE1CC4" w:rsidRDefault="00163410" w:rsidP="00CE1CC4">
      <w:r>
        <w:rPr>
          <w:noProof/>
        </w:rPr>
        <w:lastRenderedPageBreak/>
        <w:drawing>
          <wp:anchor distT="0" distB="0" distL="114300" distR="114300" simplePos="0" relativeHeight="251658259" behindDoc="0" locked="0" layoutInCell="1" allowOverlap="1" wp14:anchorId="0E40E98E" wp14:editId="25DE84B5">
            <wp:simplePos x="0" y="0"/>
            <wp:positionH relativeFrom="margin">
              <wp:align>left</wp:align>
            </wp:positionH>
            <wp:positionV relativeFrom="page">
              <wp:posOffset>669378</wp:posOffset>
            </wp:positionV>
            <wp:extent cx="1839433" cy="1839433"/>
            <wp:effectExtent l="0" t="0" r="8890" b="0"/>
            <wp:wrapNone/>
            <wp:docPr id="16747779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779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433" cy="1839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CC4">
        <w:t>PSS can also cause:</w:t>
      </w:r>
    </w:p>
    <w:p w14:paraId="53F41BCA" w14:textId="511E5167" w:rsidR="00CE1CC4" w:rsidRDefault="00CE1CC4" w:rsidP="00CE1CC4">
      <w:pPr>
        <w:pStyle w:val="Listtoplevel"/>
      </w:pPr>
      <w:r>
        <w:t>health problems</w:t>
      </w:r>
    </w:p>
    <w:p w14:paraId="1B147807" w14:textId="3FD791E2" w:rsidR="00CE1CC4" w:rsidRDefault="00BA1255" w:rsidP="00CE1CC4">
      <w:pPr>
        <w:pStyle w:val="Listtoplevel"/>
      </w:pPr>
      <w:r>
        <w:rPr>
          <w:b/>
          <w:bCs/>
        </w:rPr>
        <w:drawing>
          <wp:anchor distT="0" distB="0" distL="114300" distR="114300" simplePos="0" relativeHeight="251658260" behindDoc="0" locked="0" layoutInCell="1" allowOverlap="1" wp14:anchorId="0A67C5A8" wp14:editId="6495E7D2">
            <wp:simplePos x="0" y="0"/>
            <wp:positionH relativeFrom="margin">
              <wp:posOffset>-96520</wp:posOffset>
            </wp:positionH>
            <wp:positionV relativeFrom="page">
              <wp:posOffset>2570480</wp:posOffset>
            </wp:positionV>
            <wp:extent cx="1786255" cy="1786255"/>
            <wp:effectExtent l="0" t="0" r="4445" b="4445"/>
            <wp:wrapNone/>
            <wp:docPr id="966316086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316086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A3F" w:rsidRPr="00142551">
        <w:rPr>
          <w:b/>
          <w:bCs/>
        </w:rPr>
        <w:t>mental health challenges</w:t>
      </w:r>
      <w:r w:rsidR="00CE1CC4" w:rsidRPr="00CE1A3F">
        <w:t>.</w:t>
      </w:r>
    </w:p>
    <w:p w14:paraId="426CD91B" w14:textId="30F84764" w:rsidR="00142551" w:rsidRDefault="00142551" w:rsidP="00142551"/>
    <w:p w14:paraId="71912736" w14:textId="0A3EBB72" w:rsidR="00142551" w:rsidRDefault="00142551" w:rsidP="00142551"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5E319384" wp14:editId="5FA4C00F">
                <wp:simplePos x="0" y="0"/>
                <wp:positionH relativeFrom="margin">
                  <wp:align>right</wp:align>
                </wp:positionH>
                <wp:positionV relativeFrom="paragraph">
                  <wp:posOffset>317633</wp:posOffset>
                </wp:positionV>
                <wp:extent cx="3544916" cy="1083212"/>
                <wp:effectExtent l="0" t="0" r="0" b="3175"/>
                <wp:wrapNone/>
                <wp:docPr id="2050769670" name="Rectangle 20507696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108321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8C4FB" id="Rectangle 2050769670" o:spid="_x0000_s1026" alt="&quot;&quot;" style="position:absolute;margin-left:227.95pt;margin-top:25pt;width:279.15pt;height:85.3pt;z-index:-251521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</w:p>
    <w:p w14:paraId="7EBABE36" w14:textId="1B1DF21C" w:rsidR="00142551" w:rsidRDefault="00142551" w:rsidP="00142551">
      <w:r w:rsidRPr="00142551">
        <w:rPr>
          <w:b/>
          <w:bCs/>
        </w:rPr>
        <w:t>Mental health challenges</w:t>
      </w:r>
      <w:r>
        <w:t xml:space="preserve"> are when you are having a hard time with your mental health.</w:t>
      </w:r>
    </w:p>
    <w:p w14:paraId="1D926B7A" w14:textId="366D9115" w:rsidR="00CE1A3F" w:rsidRDefault="00CE1A3F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</w:p>
    <w:p w14:paraId="309C4DA4" w14:textId="3B17B398" w:rsidR="00C0048C" w:rsidRDefault="00BA1255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rPr>
          <w:noProof/>
        </w:rPr>
        <w:drawing>
          <wp:anchor distT="0" distB="0" distL="114300" distR="114300" simplePos="0" relativeHeight="251658261" behindDoc="0" locked="0" layoutInCell="1" allowOverlap="1" wp14:anchorId="0CA6AC3B" wp14:editId="65EB5BD9">
            <wp:simplePos x="0" y="0"/>
            <wp:positionH relativeFrom="margin">
              <wp:posOffset>-261332</wp:posOffset>
            </wp:positionH>
            <wp:positionV relativeFrom="page">
              <wp:posOffset>4876281</wp:posOffset>
            </wp:positionV>
            <wp:extent cx="1950720" cy="1246505"/>
            <wp:effectExtent l="0" t="0" r="0" b="0"/>
            <wp:wrapNone/>
            <wp:docPr id="585995357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995357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66B4B4" w14:textId="77777777" w:rsidR="00C0048C" w:rsidRDefault="00C0048C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</w:p>
    <w:p w14:paraId="788367A9" w14:textId="6BEB4089" w:rsidR="00CE1A3F" w:rsidRDefault="00CE1A3F" w:rsidP="00645C91">
      <w:bookmarkStart w:id="2" w:name="_PSS_symptoms"/>
      <w:bookmarkEnd w:id="2"/>
      <w:r>
        <w:t xml:space="preserve">PSS </w:t>
      </w:r>
      <w:r>
        <w:rPr>
          <w:b/>
          <w:bCs/>
        </w:rPr>
        <w:t>symptoms</w:t>
      </w:r>
      <w:r>
        <w:t xml:space="preserve"> can be different for each person.</w:t>
      </w:r>
    </w:p>
    <w:p w14:paraId="642CA81E" w14:textId="5E1B6A44" w:rsidR="00CE1A3F" w:rsidRDefault="00CE1A3F" w:rsidP="00645C91"/>
    <w:p w14:paraId="203A6C21" w14:textId="5CC8A26B" w:rsidR="00CE1A3F" w:rsidRDefault="00BA1255" w:rsidP="00CE1A3F">
      <w:r>
        <w:rPr>
          <w:noProof/>
        </w:rPr>
        <w:drawing>
          <wp:anchor distT="0" distB="0" distL="114300" distR="114300" simplePos="0" relativeHeight="251658262" behindDoc="0" locked="0" layoutInCell="1" allowOverlap="1" wp14:anchorId="3C493D64" wp14:editId="112F77A4">
            <wp:simplePos x="0" y="0"/>
            <wp:positionH relativeFrom="margin">
              <wp:posOffset>-290830</wp:posOffset>
            </wp:positionH>
            <wp:positionV relativeFrom="page">
              <wp:posOffset>6303645</wp:posOffset>
            </wp:positionV>
            <wp:extent cx="1593272" cy="1593272"/>
            <wp:effectExtent l="0" t="0" r="6985" b="0"/>
            <wp:wrapNone/>
            <wp:docPr id="2035893324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893324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272" cy="1593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551" w:rsidRPr="00BD34B6">
        <w:rPr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265ECD6A" wp14:editId="4E68DDC9">
                <wp:simplePos x="0" y="0"/>
                <wp:positionH relativeFrom="margin">
                  <wp:align>right</wp:align>
                </wp:positionH>
                <wp:positionV relativeFrom="paragraph">
                  <wp:posOffset>201930</wp:posOffset>
                </wp:positionV>
                <wp:extent cx="3600000" cy="2934000"/>
                <wp:effectExtent l="0" t="0" r="635" b="0"/>
                <wp:wrapNone/>
                <wp:docPr id="520528344" name="Rectangle 5205283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934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90846" id="Rectangle 520528344" o:spid="_x0000_s1026" alt="&quot;&quot;" style="position:absolute;margin-left:232.25pt;margin-top:15.9pt;width:283.45pt;height:231pt;z-index:-251518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" fillcolor="#bdd6ee [1304]" stroked="f" strokeweight="1pt">
                <w10:wrap anchorx="margin"/>
              </v:rect>
            </w:pict>
          </mc:Fallback>
        </mc:AlternateContent>
      </w:r>
    </w:p>
    <w:p w14:paraId="7C52F0AC" w14:textId="1C43DB6F" w:rsidR="00CE1A3F" w:rsidRDefault="00CE1A3F" w:rsidP="00645C91">
      <w:r>
        <w:rPr>
          <w:b/>
          <w:bCs/>
        </w:rPr>
        <w:t>Symptoms</w:t>
      </w:r>
      <w:r>
        <w:t xml:space="preserve"> are things that happen to show you are sick like:</w:t>
      </w:r>
    </w:p>
    <w:p w14:paraId="14E7E9A7" w14:textId="5C686BC8" w:rsidR="00CE1A3F" w:rsidRDefault="00CE1A3F" w:rsidP="00CE1A3F">
      <w:pPr>
        <w:pStyle w:val="Listtoplevel"/>
      </w:pPr>
      <w:r>
        <w:t>feeling hot / cold</w:t>
      </w:r>
    </w:p>
    <w:p w14:paraId="1FFB6630" w14:textId="2CFBC248" w:rsidR="00CE1A3F" w:rsidRDefault="00BA1255" w:rsidP="00CE1A3F">
      <w:pPr>
        <w:pStyle w:val="Listtoplevel"/>
      </w:pPr>
      <w:r>
        <w:drawing>
          <wp:anchor distT="0" distB="0" distL="114300" distR="114300" simplePos="0" relativeHeight="251658263" behindDoc="0" locked="0" layoutInCell="1" allowOverlap="1" wp14:anchorId="25D7B25B" wp14:editId="650D7FF4">
            <wp:simplePos x="0" y="0"/>
            <wp:positionH relativeFrom="margin">
              <wp:posOffset>0</wp:posOffset>
            </wp:positionH>
            <wp:positionV relativeFrom="page">
              <wp:posOffset>8160327</wp:posOffset>
            </wp:positionV>
            <wp:extent cx="1537855" cy="1118933"/>
            <wp:effectExtent l="0" t="0" r="5715" b="5080"/>
            <wp:wrapNone/>
            <wp:docPr id="74005104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5104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246" cy="1122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A3F">
        <w:t>coughing</w:t>
      </w:r>
    </w:p>
    <w:p w14:paraId="0A8C13F6" w14:textId="7347A11D" w:rsidR="00CE1A3F" w:rsidRDefault="00CE1A3F" w:rsidP="00CE1A3F">
      <w:pPr>
        <w:pStyle w:val="Listtoplevel"/>
      </w:pPr>
      <w:r>
        <w:t xml:space="preserve">feeling </w:t>
      </w:r>
      <w:r w:rsidR="00163410">
        <w:t>sad all the time</w:t>
      </w:r>
      <w:r>
        <w:t>.</w:t>
      </w:r>
    </w:p>
    <w:p w14:paraId="52E06118" w14:textId="77777777" w:rsidR="00CE1A3F" w:rsidRDefault="00CE1A3F" w:rsidP="00CE1A3F"/>
    <w:p w14:paraId="055C5BF7" w14:textId="5EE0588D" w:rsidR="00CE1A3F" w:rsidRDefault="00CE1A3F" w:rsidP="00CE1A3F"/>
    <w:p w14:paraId="27C42822" w14:textId="5FB20545" w:rsidR="00CE1A3F" w:rsidRDefault="00163410" w:rsidP="00CE1A3F">
      <w:r>
        <w:rPr>
          <w:noProof/>
        </w:rPr>
        <w:lastRenderedPageBreak/>
        <w:drawing>
          <wp:anchor distT="0" distB="0" distL="114300" distR="114300" simplePos="0" relativeHeight="251658264" behindDoc="0" locked="0" layoutInCell="1" allowOverlap="1" wp14:anchorId="5533E214" wp14:editId="51F2A861">
            <wp:simplePos x="0" y="0"/>
            <wp:positionH relativeFrom="margin">
              <wp:posOffset>-901</wp:posOffset>
            </wp:positionH>
            <wp:positionV relativeFrom="paragraph">
              <wp:posOffset>229471</wp:posOffset>
            </wp:positionV>
            <wp:extent cx="1828800" cy="1828800"/>
            <wp:effectExtent l="0" t="0" r="0" b="0"/>
            <wp:wrapNone/>
            <wp:docPr id="163011871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11871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1A3F">
        <w:t>PSS might cause you to:</w:t>
      </w:r>
    </w:p>
    <w:p w14:paraId="5FC13BFB" w14:textId="578B4EA7" w:rsidR="00CE1A3F" w:rsidRDefault="00CE1A3F" w:rsidP="00CE1A3F">
      <w:pPr>
        <w:pStyle w:val="Listtoplevel"/>
      </w:pPr>
      <w:r>
        <w:t>have new medical conditions that last a long time</w:t>
      </w:r>
    </w:p>
    <w:p w14:paraId="010B162F" w14:textId="7FF12C94" w:rsidR="00CE1A3F" w:rsidRDefault="00CE1A3F" w:rsidP="00CE1A3F">
      <w:pPr>
        <w:pStyle w:val="Listtoplevel"/>
      </w:pPr>
      <w:r>
        <w:t>find health conditions you had before the sepsis get worse.</w:t>
      </w:r>
    </w:p>
    <w:p w14:paraId="7692D7FE" w14:textId="5D70A698" w:rsidR="004A2A7A" w:rsidRDefault="004A2A7A" w:rsidP="00CE1A3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65" behindDoc="0" locked="0" layoutInCell="1" allowOverlap="1" wp14:anchorId="0E139D6E" wp14:editId="188BB8AC">
            <wp:simplePos x="0" y="0"/>
            <wp:positionH relativeFrom="margin">
              <wp:posOffset>106199</wp:posOffset>
            </wp:positionH>
            <wp:positionV relativeFrom="page">
              <wp:posOffset>3536199</wp:posOffset>
            </wp:positionV>
            <wp:extent cx="1722807" cy="1360967"/>
            <wp:effectExtent l="0" t="0" r="0" b="0"/>
            <wp:wrapNone/>
            <wp:docPr id="154566720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66720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807" cy="1360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62907" w14:textId="7B1E414F" w:rsidR="004A2A7A" w:rsidRDefault="004A2A7A" w:rsidP="00CE1A3F">
      <w:pPr>
        <w:rPr>
          <w:noProof/>
        </w:rPr>
      </w:pPr>
    </w:p>
    <w:p w14:paraId="51B59C90" w14:textId="10AD24FD" w:rsidR="00CE1A3F" w:rsidRDefault="0082031A" w:rsidP="00CE1A3F">
      <w:r>
        <w:rPr>
          <w:noProof/>
        </w:rPr>
        <w:t>It may take up to 2 years</w:t>
      </w:r>
      <w:r w:rsidR="00CE1A3F">
        <w:t xml:space="preserve"> to recover from PSS.</w:t>
      </w:r>
    </w:p>
    <w:p w14:paraId="30F910CA" w14:textId="77777777" w:rsidR="00CE1A3F" w:rsidRDefault="00CE1A3F" w:rsidP="00CE1A3F"/>
    <w:p w14:paraId="25218A99" w14:textId="77777777" w:rsidR="00CE1A3F" w:rsidRDefault="00CE1A3F" w:rsidP="00CE1A3F"/>
    <w:p w14:paraId="21320738" w14:textId="1BF4CB2B" w:rsidR="00CE1A3F" w:rsidRDefault="00163410" w:rsidP="00CE1A3F">
      <w:r>
        <w:rPr>
          <w:noProof/>
        </w:rPr>
        <mc:AlternateContent>
          <mc:Choice Requires="wpg">
            <w:drawing>
              <wp:anchor distT="0" distB="0" distL="114300" distR="114300" simplePos="0" relativeHeight="251658266" behindDoc="0" locked="0" layoutInCell="1" allowOverlap="1" wp14:anchorId="72270751" wp14:editId="5A3CF032">
                <wp:simplePos x="0" y="0"/>
                <wp:positionH relativeFrom="column">
                  <wp:posOffset>0</wp:posOffset>
                </wp:positionH>
                <wp:positionV relativeFrom="paragraph">
                  <wp:posOffset>12050</wp:posOffset>
                </wp:positionV>
                <wp:extent cx="1911350" cy="1414130"/>
                <wp:effectExtent l="0" t="0" r="0" b="0"/>
                <wp:wrapNone/>
                <wp:docPr id="1399981098" name="Group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1350" cy="1414130"/>
                          <a:chOff x="0" y="0"/>
                          <a:chExt cx="1911350" cy="1414130"/>
                        </a:xfrm>
                      </wpg:grpSpPr>
                      <pic:pic xmlns:pic="http://schemas.openxmlformats.org/drawingml/2006/picture">
                        <pic:nvPicPr>
                          <pic:cNvPr id="118833579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0" cy="1179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0814046" name="Multiplication Sign 18"/>
                        <wps:cNvSpPr/>
                        <wps:spPr>
                          <a:xfrm>
                            <a:off x="893135" y="574158"/>
                            <a:ext cx="935665" cy="839972"/>
                          </a:xfrm>
                          <a:prstGeom prst="mathMultiply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1C15B0" id="Group 19" o:spid="_x0000_s1026" alt="&quot;&quot;" style="position:absolute;margin-left:0;margin-top:.95pt;width:150.5pt;height:111.35pt;z-index:251830272" coordsize="19113,14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">
                <v:shape id="Picture 1" o:spid="_x0000_s1027" type="#_x0000_t75" style="position:absolute;width:19113;height:1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">
                  <v:imagedata r:id="rId50" o:title=""/>
                </v:shape>
                <v:shape id="Multiplication Sign 18" o:spid="_x0000_s1028" style="position:absolute;left:8931;top:5741;width:9357;height:8400;visibility:visible;mso-wrap-style:square;v-text-anchor:middle" coordsize="935665,839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" path="m158735,275246l290712,128234,467833,287240,644953,128234,776930,275246,615701,419986,776930,564726,644953,711738,467833,552732,290712,711738,158735,564726,319964,419986,158735,275246xe" fillcolor="#e00" stroked="f" strokeweight="1pt">
                  <v:stroke joinstyle="miter"/>
                  <v:path arrowok="t" o:connecttype="custom" o:connectlocs="158735,275246;290712,128234;467833,287240;644953,128234;776930,275246;615701,419986;776930,564726;644953,711738;467833,552732;290712,711738;158735,564726;319964,419986;158735,275246" o:connectangles="0,0,0,0,0,0,0,0,0,0,0,0,0"/>
                </v:shape>
              </v:group>
            </w:pict>
          </mc:Fallback>
        </mc:AlternateContent>
      </w:r>
      <w:r w:rsidR="00CE1A3F">
        <w:t xml:space="preserve">You can get PSS even if you did not spend time in the </w:t>
      </w:r>
      <w:r w:rsidR="00CE1A3F" w:rsidRPr="00CE1A3F">
        <w:rPr>
          <w:b/>
          <w:bCs/>
        </w:rPr>
        <w:t>Intensive Care Unit / ICU</w:t>
      </w:r>
      <w:r w:rsidR="00CE1A3F">
        <w:t>.</w:t>
      </w:r>
    </w:p>
    <w:p w14:paraId="29CF4100" w14:textId="7C7444AB" w:rsidR="00CE1A3F" w:rsidRDefault="00CE1A3F" w:rsidP="00CE1A3F"/>
    <w:p w14:paraId="2894B805" w14:textId="57194E7F" w:rsidR="00CE1A3F" w:rsidRDefault="00CE1A3F" w:rsidP="00CE1A3F"/>
    <w:p w14:paraId="085592CC" w14:textId="77777777" w:rsidR="00BA1255" w:rsidRDefault="00BA1255">
      <w:pPr>
        <w:spacing w:line="240" w:lineRule="auto"/>
        <w:ind w:left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br w:type="page"/>
      </w:r>
    </w:p>
    <w:p w14:paraId="1E1908AB" w14:textId="1D99CC0F" w:rsidR="00CE1A3F" w:rsidRDefault="00BA1255" w:rsidP="00CE1A3F">
      <w:pPr>
        <w:rPr>
          <w:rFonts w:eastAsia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8383" behindDoc="0" locked="0" layoutInCell="1" allowOverlap="1" wp14:anchorId="40722DCD" wp14:editId="60207194">
            <wp:simplePos x="0" y="0"/>
            <wp:positionH relativeFrom="margin">
              <wp:posOffset>-110490</wp:posOffset>
            </wp:positionH>
            <wp:positionV relativeFrom="paragraph">
              <wp:posOffset>118860</wp:posOffset>
            </wp:positionV>
            <wp:extent cx="1911350" cy="1179313"/>
            <wp:effectExtent l="0" t="0" r="0" b="1905"/>
            <wp:wrapNone/>
            <wp:docPr id="31311567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11567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1179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5B3818B9" wp14:editId="281135CC">
                <wp:simplePos x="0" y="0"/>
                <wp:positionH relativeFrom="margin">
                  <wp:posOffset>2186940</wp:posOffset>
                </wp:positionH>
                <wp:positionV relativeFrom="paragraph">
                  <wp:posOffset>-12643</wp:posOffset>
                </wp:positionV>
                <wp:extent cx="3544916" cy="5699051"/>
                <wp:effectExtent l="0" t="0" r="0" b="0"/>
                <wp:wrapNone/>
                <wp:docPr id="1591123369" name="Rectangle 15911233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569905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BFC29" id="Rectangle 1591123369" o:spid="_x0000_s1026" alt="&quot;&quot;" style="position:absolute;margin-left:172.2pt;margin-top:-1pt;width:279.15pt;height:448.75pt;z-index:-25151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" fillcolor="#bdd6ee [1304]" stroked="f" strokeweight="1pt">
                <w10:wrap anchorx="margin"/>
              </v:rect>
            </w:pict>
          </mc:Fallback>
        </mc:AlternateContent>
      </w:r>
      <w:r w:rsidR="00CE1A3F" w:rsidRPr="00B64B26">
        <w:rPr>
          <w:rFonts w:eastAsia="Times New Roman"/>
          <w:b/>
          <w:bCs/>
        </w:rPr>
        <w:t>Intensive Care Units / ICUs</w:t>
      </w:r>
      <w:r w:rsidR="00CE1A3F">
        <w:rPr>
          <w:rFonts w:eastAsia="Times New Roman"/>
          <w:b/>
          <w:bCs/>
        </w:rPr>
        <w:t xml:space="preserve"> </w:t>
      </w:r>
      <w:r w:rsidR="00CE1A3F">
        <w:rPr>
          <w:rFonts w:eastAsia="Times New Roman"/>
        </w:rPr>
        <w:t>are places where hospitals send people who:</w:t>
      </w:r>
      <w:r w:rsidR="00142551" w:rsidRPr="00142551">
        <w:rPr>
          <w:noProof/>
        </w:rPr>
        <w:t xml:space="preserve"> </w:t>
      </w:r>
    </w:p>
    <w:p w14:paraId="416E41D1" w14:textId="1B08E22E" w:rsidR="00CE1A3F" w:rsidRDefault="00CE1A3F" w:rsidP="00CE1A3F">
      <w:pPr>
        <w:pStyle w:val="Listtoplevel"/>
      </w:pPr>
      <w:r>
        <w:t>are at risk of dying</w:t>
      </w:r>
    </w:p>
    <w:p w14:paraId="3DDFC385" w14:textId="5E4CB3C6" w:rsidR="00CE1A3F" w:rsidRDefault="0056053C" w:rsidP="00CE1A3F">
      <w:pPr>
        <w:pStyle w:val="Listtoplevel"/>
      </w:pPr>
      <w:r>
        <w:drawing>
          <wp:anchor distT="0" distB="0" distL="114300" distR="114300" simplePos="0" relativeHeight="251658267" behindDoc="0" locked="0" layoutInCell="1" allowOverlap="1" wp14:anchorId="47384385" wp14:editId="6ED78FCB">
            <wp:simplePos x="0" y="0"/>
            <wp:positionH relativeFrom="margin">
              <wp:posOffset>0</wp:posOffset>
            </wp:positionH>
            <wp:positionV relativeFrom="page">
              <wp:posOffset>2720802</wp:posOffset>
            </wp:positionV>
            <wp:extent cx="1632030" cy="1632030"/>
            <wp:effectExtent l="0" t="0" r="0" b="6350"/>
            <wp:wrapNone/>
            <wp:docPr id="298394858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394858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030" cy="163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A3F">
        <w:t>need treatment that cannot be done anywhere else in the hospital</w:t>
      </w:r>
    </w:p>
    <w:p w14:paraId="4C5CA1ED" w14:textId="4D3554D3" w:rsidR="00CE1A3F" w:rsidRDefault="0056053C" w:rsidP="00CE1A3F">
      <w:pPr>
        <w:pStyle w:val="Listtoplevel"/>
      </w:pPr>
      <w:r>
        <w:drawing>
          <wp:anchor distT="0" distB="0" distL="114300" distR="114300" simplePos="0" relativeHeight="251658268" behindDoc="0" locked="0" layoutInCell="1" allowOverlap="1" wp14:anchorId="45073670" wp14:editId="5EB45295">
            <wp:simplePos x="0" y="0"/>
            <wp:positionH relativeFrom="margin">
              <wp:posOffset>6350</wp:posOffset>
            </wp:positionH>
            <wp:positionV relativeFrom="page">
              <wp:posOffset>4765848</wp:posOffset>
            </wp:positionV>
            <wp:extent cx="1469985" cy="1469985"/>
            <wp:effectExtent l="0" t="0" r="0" b="0"/>
            <wp:wrapNone/>
            <wp:docPr id="886757034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757034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985" cy="146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A3F">
        <w:t>need access to a nurse all the time</w:t>
      </w:r>
    </w:p>
    <w:p w14:paraId="18BCEE6C" w14:textId="0CF279BF" w:rsidR="00CE1A3F" w:rsidRDefault="00CE1A3F" w:rsidP="00CE1A3F">
      <w:pPr>
        <w:pStyle w:val="Listtoplevel"/>
      </w:pPr>
      <w:r>
        <w:t xml:space="preserve">need specially trained </w:t>
      </w:r>
      <w:r w:rsidRPr="00CE1A3F">
        <w:t>medical staff like doctors</w:t>
      </w:r>
      <w:r>
        <w:t xml:space="preserve"> who know a lot about sepsis.</w:t>
      </w:r>
    </w:p>
    <w:p w14:paraId="36E22F49" w14:textId="77777777" w:rsidR="00BA1255" w:rsidRDefault="00BA1255">
      <w:pPr>
        <w:spacing w:line="240" w:lineRule="auto"/>
        <w:ind w:left="0"/>
        <w:rPr>
          <w:noProof/>
        </w:rPr>
      </w:pPr>
      <w:r>
        <w:rPr>
          <w:noProof/>
        </w:rPr>
        <w:br w:type="page"/>
      </w:r>
    </w:p>
    <w:p w14:paraId="2912DB60" w14:textId="088614D0" w:rsidR="00CE1A3F" w:rsidRDefault="00BA1255" w:rsidP="00CE1A3F">
      <w:r>
        <w:rPr>
          <w:noProof/>
        </w:rPr>
        <w:lastRenderedPageBreak/>
        <w:drawing>
          <wp:anchor distT="0" distB="0" distL="114300" distR="114300" simplePos="0" relativeHeight="251658269" behindDoc="0" locked="0" layoutInCell="1" allowOverlap="1" wp14:anchorId="212D0B6A" wp14:editId="46D11770">
            <wp:simplePos x="0" y="0"/>
            <wp:positionH relativeFrom="margin">
              <wp:posOffset>-289</wp:posOffset>
            </wp:positionH>
            <wp:positionV relativeFrom="margin">
              <wp:posOffset>-161925</wp:posOffset>
            </wp:positionV>
            <wp:extent cx="1733107" cy="1733107"/>
            <wp:effectExtent l="0" t="0" r="635" b="0"/>
            <wp:wrapNone/>
            <wp:docPr id="879758486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758486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107" cy="1733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410">
        <w:rPr>
          <w:noProof/>
        </w:rPr>
        <w:t>You might</w:t>
      </w:r>
      <w:r w:rsidR="00CE1A3F">
        <w:t xml:space="preserve"> notice the PSS symptoms after you get home from the hospital.</w:t>
      </w:r>
    </w:p>
    <w:p w14:paraId="1672CB2A" w14:textId="77777777" w:rsidR="00CE1A3F" w:rsidRDefault="00CE1A3F" w:rsidP="00CE1A3F"/>
    <w:p w14:paraId="116FF4EA" w14:textId="3048A523" w:rsidR="00ED26C3" w:rsidRDefault="00ED26C3" w:rsidP="00CE1A3F"/>
    <w:p w14:paraId="182282B4" w14:textId="184AB4F2" w:rsidR="00CE1A3F" w:rsidRDefault="00D021C2" w:rsidP="00CE1A3F">
      <w:r>
        <w:rPr>
          <w:noProof/>
        </w:rPr>
        <w:drawing>
          <wp:anchor distT="0" distB="0" distL="114300" distR="114300" simplePos="0" relativeHeight="251658270" behindDoc="0" locked="0" layoutInCell="1" allowOverlap="1" wp14:anchorId="51B1B1E2" wp14:editId="5E7D0072">
            <wp:simplePos x="0" y="0"/>
            <wp:positionH relativeFrom="margin">
              <wp:align>left</wp:align>
            </wp:positionH>
            <wp:positionV relativeFrom="page">
              <wp:posOffset>2902230</wp:posOffset>
            </wp:positionV>
            <wp:extent cx="1339703" cy="1339703"/>
            <wp:effectExtent l="0" t="0" r="0" b="0"/>
            <wp:wrapNone/>
            <wp:docPr id="1523318918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318918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703" cy="1339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A3F">
        <w:t xml:space="preserve">You might </w:t>
      </w:r>
      <w:r w:rsidR="00163410">
        <w:t xml:space="preserve">also </w:t>
      </w:r>
      <w:r w:rsidR="00CE1A3F">
        <w:t>notice</w:t>
      </w:r>
      <w:r w:rsidR="00ED26C3">
        <w:t xml:space="preserve"> some changes while you are recovering from sepsis like:</w:t>
      </w:r>
    </w:p>
    <w:p w14:paraId="04E041A3" w14:textId="05A14E6F" w:rsidR="00ED26C3" w:rsidRDefault="00ED26C3" w:rsidP="00ED26C3">
      <w:pPr>
        <w:pStyle w:val="Listtoplevel"/>
      </w:pPr>
      <w:r>
        <w:t>feeling very weak</w:t>
      </w:r>
    </w:p>
    <w:p w14:paraId="1CFA9C8E" w14:textId="6E08CFC1" w:rsidR="00ED26C3" w:rsidRDefault="00D021C2" w:rsidP="00ED26C3">
      <w:pPr>
        <w:pStyle w:val="Listtoplevel"/>
      </w:pPr>
      <w:r>
        <w:drawing>
          <wp:anchor distT="0" distB="0" distL="114300" distR="114300" simplePos="0" relativeHeight="251658271" behindDoc="0" locked="0" layoutInCell="1" allowOverlap="1" wp14:anchorId="4130AF14" wp14:editId="7C8710AB">
            <wp:simplePos x="0" y="0"/>
            <wp:positionH relativeFrom="margin">
              <wp:align>left</wp:align>
            </wp:positionH>
            <wp:positionV relativeFrom="paragraph">
              <wp:posOffset>577082</wp:posOffset>
            </wp:positionV>
            <wp:extent cx="1313121" cy="1313121"/>
            <wp:effectExtent l="0" t="0" r="0" b="1905"/>
            <wp:wrapNone/>
            <wp:docPr id="1484733342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733342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121" cy="1313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26C3">
        <w:t>tiredness</w:t>
      </w:r>
    </w:p>
    <w:p w14:paraId="761A7F52" w14:textId="05950832" w:rsidR="00ED26C3" w:rsidRDefault="00ED26C3" w:rsidP="00ED26C3">
      <w:pPr>
        <w:pStyle w:val="Listtoplevel"/>
      </w:pPr>
      <w:r>
        <w:t>feeling like you do not have enough breath</w:t>
      </w:r>
    </w:p>
    <w:p w14:paraId="385E3CA3" w14:textId="4DF39DEF" w:rsidR="00ED26C3" w:rsidRDefault="00ED26C3" w:rsidP="00ED26C3">
      <w:pPr>
        <w:pStyle w:val="Listtoplevel"/>
      </w:pPr>
      <w:r>
        <w:t>losing weight</w:t>
      </w:r>
    </w:p>
    <w:p w14:paraId="254634EF" w14:textId="249191EA" w:rsidR="00ED26C3" w:rsidRDefault="00D021C2" w:rsidP="00ED26C3">
      <w:pPr>
        <w:pStyle w:val="Listtoplevel"/>
      </w:pPr>
      <w:r>
        <w:drawing>
          <wp:anchor distT="0" distB="0" distL="114300" distR="114300" simplePos="0" relativeHeight="251658272" behindDoc="0" locked="0" layoutInCell="1" allowOverlap="1" wp14:anchorId="5D9F8DFD" wp14:editId="6497689B">
            <wp:simplePos x="0" y="0"/>
            <wp:positionH relativeFrom="margin">
              <wp:align>left</wp:align>
            </wp:positionH>
            <wp:positionV relativeFrom="page">
              <wp:posOffset>6436346</wp:posOffset>
            </wp:positionV>
            <wp:extent cx="1473200" cy="1256030"/>
            <wp:effectExtent l="0" t="0" r="0" b="1270"/>
            <wp:wrapNone/>
            <wp:docPr id="1898483620" name="Picture 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83620" name="Picture 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26C3">
        <w:t>not feeling like eating</w:t>
      </w:r>
    </w:p>
    <w:p w14:paraId="316FE6D1" w14:textId="27CD09FB" w:rsidR="00ED26C3" w:rsidRDefault="00ED26C3" w:rsidP="00ED26C3">
      <w:pPr>
        <w:pStyle w:val="Listtoplevel"/>
      </w:pPr>
      <w:r>
        <w:t>food tasting different</w:t>
      </w:r>
    </w:p>
    <w:p w14:paraId="33E7DEFB" w14:textId="0004B116" w:rsidR="00163410" w:rsidRDefault="00D021C2" w:rsidP="00163410">
      <w:pPr>
        <w:pStyle w:val="Listtoplevel"/>
      </w:pPr>
      <w:r>
        <w:drawing>
          <wp:anchor distT="0" distB="0" distL="114300" distR="114300" simplePos="0" relativeHeight="251658273" behindDoc="0" locked="0" layoutInCell="1" allowOverlap="1" wp14:anchorId="4A541854" wp14:editId="1F94DF26">
            <wp:simplePos x="0" y="0"/>
            <wp:positionH relativeFrom="margin">
              <wp:align>left</wp:align>
            </wp:positionH>
            <wp:positionV relativeFrom="paragraph">
              <wp:posOffset>496954</wp:posOffset>
            </wp:positionV>
            <wp:extent cx="1318437" cy="1318437"/>
            <wp:effectExtent l="0" t="0" r="0" b="0"/>
            <wp:wrapNone/>
            <wp:docPr id="1552347634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347634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437" cy="1318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410">
        <w:t>losing your hair</w:t>
      </w:r>
    </w:p>
    <w:p w14:paraId="61621B99" w14:textId="538576FF" w:rsidR="00163410" w:rsidRDefault="00163410" w:rsidP="00163410">
      <w:pPr>
        <w:pStyle w:val="Listtoplevel"/>
      </w:pPr>
      <w:r>
        <w:t>nails breaking easily</w:t>
      </w:r>
    </w:p>
    <w:p w14:paraId="0BC9A350" w14:textId="5292994C" w:rsidR="00163410" w:rsidRDefault="00163410" w:rsidP="00163410">
      <w:pPr>
        <w:pStyle w:val="Listtoplevel"/>
      </w:pPr>
      <w:r>
        <w:t>teeth breaking easily</w:t>
      </w:r>
      <w:r w:rsidR="001765A6">
        <w:t>.</w:t>
      </w:r>
    </w:p>
    <w:p w14:paraId="57DD687E" w14:textId="54FCEC24" w:rsidR="00ED26C3" w:rsidRDefault="00D021C2" w:rsidP="00ED26C3">
      <w:r>
        <w:rPr>
          <w:noProof/>
        </w:rPr>
        <w:lastRenderedPageBreak/>
        <w:drawing>
          <wp:anchor distT="0" distB="0" distL="114300" distR="114300" simplePos="0" relativeHeight="251658274" behindDoc="0" locked="0" layoutInCell="1" allowOverlap="1" wp14:anchorId="59F12DCC" wp14:editId="2D416A4E">
            <wp:simplePos x="0" y="0"/>
            <wp:positionH relativeFrom="margin">
              <wp:align>left</wp:align>
            </wp:positionH>
            <wp:positionV relativeFrom="margin">
              <wp:posOffset>-159488</wp:posOffset>
            </wp:positionV>
            <wp:extent cx="1594884" cy="1594884"/>
            <wp:effectExtent l="0" t="0" r="0" b="5715"/>
            <wp:wrapNone/>
            <wp:docPr id="1294601025" name="Pictur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601025" name="Pictur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884" cy="1594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6C3">
        <w:t>Other changes you might notice while you are recovering from sepsis are:</w:t>
      </w:r>
    </w:p>
    <w:p w14:paraId="43441ABF" w14:textId="7FFC7E22" w:rsidR="00ED26C3" w:rsidRDefault="00ED26C3" w:rsidP="00ED26C3">
      <w:pPr>
        <w:pStyle w:val="Listtoplevel"/>
      </w:pPr>
      <w:r>
        <w:t>skin that is:</w:t>
      </w:r>
    </w:p>
    <w:p w14:paraId="58280B2D" w14:textId="6CC2A7EE" w:rsidR="00ED26C3" w:rsidRDefault="00D021C2" w:rsidP="00ED26C3">
      <w:pPr>
        <w:pStyle w:val="Listsecondlevel"/>
      </w:pPr>
      <w:r>
        <w:rPr>
          <w:noProof/>
        </w:rPr>
        <w:drawing>
          <wp:anchor distT="0" distB="0" distL="114300" distR="114300" simplePos="0" relativeHeight="251658275" behindDoc="0" locked="0" layoutInCell="1" allowOverlap="1" wp14:anchorId="1BA02D4B" wp14:editId="41980056">
            <wp:simplePos x="0" y="0"/>
            <wp:positionH relativeFrom="margin">
              <wp:align>left</wp:align>
            </wp:positionH>
            <wp:positionV relativeFrom="margin">
              <wp:posOffset>1690090</wp:posOffset>
            </wp:positionV>
            <wp:extent cx="1400508" cy="1400508"/>
            <wp:effectExtent l="0" t="0" r="0" b="9525"/>
            <wp:wrapNone/>
            <wp:docPr id="727253919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253919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508" cy="1400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6C3">
        <w:t>dry</w:t>
      </w:r>
    </w:p>
    <w:p w14:paraId="42F51CD7" w14:textId="7E8FC698" w:rsidR="00ED26C3" w:rsidRDefault="00ED26C3" w:rsidP="00ED26C3">
      <w:pPr>
        <w:pStyle w:val="Listsecondlevel"/>
      </w:pPr>
      <w:r>
        <w:t>itchy</w:t>
      </w:r>
    </w:p>
    <w:p w14:paraId="3A541940" w14:textId="3068D0DC" w:rsidR="00ED26C3" w:rsidRDefault="00ED26C3" w:rsidP="00ED26C3">
      <w:pPr>
        <w:pStyle w:val="Listsecondlevel"/>
      </w:pPr>
      <w:r>
        <w:t>flaking</w:t>
      </w:r>
    </w:p>
    <w:p w14:paraId="3743ADCF" w14:textId="3222042D" w:rsidR="00ED26C3" w:rsidRDefault="00D021C2" w:rsidP="00ED26C3">
      <w:pPr>
        <w:pStyle w:val="Listtoplevel"/>
      </w:pPr>
      <w:r>
        <w:drawing>
          <wp:anchor distT="0" distB="0" distL="114300" distR="114300" simplePos="0" relativeHeight="251658276" behindDoc="0" locked="0" layoutInCell="1" allowOverlap="1" wp14:anchorId="32AC2614" wp14:editId="7F51C073">
            <wp:simplePos x="0" y="0"/>
            <wp:positionH relativeFrom="margin">
              <wp:align>left</wp:align>
            </wp:positionH>
            <wp:positionV relativeFrom="page">
              <wp:posOffset>4429613</wp:posOffset>
            </wp:positionV>
            <wp:extent cx="1384300" cy="1384300"/>
            <wp:effectExtent l="0" t="0" r="0" b="6350"/>
            <wp:wrapNone/>
            <wp:docPr id="83717697" name="Pictur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17697" name="Pictur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6C3">
        <w:t>feeling dizzy</w:t>
      </w:r>
    </w:p>
    <w:p w14:paraId="09DE10A0" w14:textId="6807F78A" w:rsidR="00ED26C3" w:rsidRDefault="00ED26C3" w:rsidP="00ED26C3">
      <w:pPr>
        <w:pStyle w:val="Listtoplevel"/>
      </w:pPr>
      <w:r>
        <w:t>headaches</w:t>
      </w:r>
    </w:p>
    <w:p w14:paraId="6218C7E5" w14:textId="247D1620" w:rsidR="00ED26C3" w:rsidRDefault="00D021C2" w:rsidP="00ED26C3">
      <w:pPr>
        <w:pStyle w:val="Listtoplevel"/>
      </w:pPr>
      <w:r>
        <w:drawing>
          <wp:anchor distT="0" distB="0" distL="114300" distR="114300" simplePos="0" relativeHeight="251658278" behindDoc="0" locked="0" layoutInCell="1" allowOverlap="1" wp14:anchorId="42CA9EEC" wp14:editId="03A62085">
            <wp:simplePos x="0" y="0"/>
            <wp:positionH relativeFrom="margin">
              <wp:align>left</wp:align>
            </wp:positionH>
            <wp:positionV relativeFrom="page">
              <wp:posOffset>6434444</wp:posOffset>
            </wp:positionV>
            <wp:extent cx="1472514" cy="1238250"/>
            <wp:effectExtent l="0" t="0" r="0" b="0"/>
            <wp:wrapNone/>
            <wp:docPr id="2092203462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203462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33" b="41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14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6C3">
        <w:t>changes in your vision / what you see</w:t>
      </w:r>
    </w:p>
    <w:p w14:paraId="49775404" w14:textId="55692B7E" w:rsidR="00ED26C3" w:rsidRDefault="00ED26C3" w:rsidP="00ED26C3">
      <w:pPr>
        <w:pStyle w:val="Listtoplevel"/>
      </w:pPr>
      <w:r>
        <w:t>you notice the temp</w:t>
      </w:r>
      <w:r w:rsidR="00645C91">
        <w:t>e</w:t>
      </w:r>
      <w:r>
        <w:t>rature a lot more</w:t>
      </w:r>
      <w:r w:rsidR="00645C91">
        <w:t xml:space="preserve"> like:</w:t>
      </w:r>
    </w:p>
    <w:p w14:paraId="018A38EC" w14:textId="733FED14" w:rsidR="00ED26C3" w:rsidRDefault="00D021C2" w:rsidP="00645C91">
      <w:pPr>
        <w:pStyle w:val="Listsecondlevel"/>
      </w:pPr>
      <w:r>
        <w:rPr>
          <w:noProof/>
        </w:rPr>
        <w:drawing>
          <wp:anchor distT="0" distB="0" distL="114300" distR="114300" simplePos="0" relativeHeight="251658277" behindDoc="0" locked="0" layoutInCell="1" allowOverlap="1" wp14:anchorId="27D3D969" wp14:editId="7E50FA7A">
            <wp:simplePos x="0" y="0"/>
            <wp:positionH relativeFrom="margin">
              <wp:align>left</wp:align>
            </wp:positionH>
            <wp:positionV relativeFrom="page">
              <wp:posOffset>7946774</wp:posOffset>
            </wp:positionV>
            <wp:extent cx="1168400" cy="1168400"/>
            <wp:effectExtent l="0" t="0" r="0" b="0"/>
            <wp:wrapNone/>
            <wp:docPr id="1505343598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343598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26C3">
        <w:t>feeling hot easily</w:t>
      </w:r>
    </w:p>
    <w:p w14:paraId="68C0581D" w14:textId="7584035C" w:rsidR="00ED26C3" w:rsidRDefault="00ED26C3" w:rsidP="00645C91">
      <w:pPr>
        <w:pStyle w:val="Listsecondlevel"/>
      </w:pPr>
      <w:r>
        <w:t>feeling cold easily</w:t>
      </w:r>
      <w:r w:rsidR="00D021C2">
        <w:t>.</w:t>
      </w:r>
    </w:p>
    <w:p w14:paraId="4CDC3F4C" w14:textId="77777777" w:rsidR="00163410" w:rsidRDefault="00163410">
      <w:pPr>
        <w:spacing w:line="240" w:lineRule="auto"/>
        <w:ind w:left="0"/>
      </w:pPr>
      <w:r>
        <w:br w:type="page"/>
      </w:r>
    </w:p>
    <w:p w14:paraId="01E5FAB9" w14:textId="3DE19898" w:rsidR="00163410" w:rsidRDefault="00D021C2" w:rsidP="00163410">
      <w:r>
        <w:rPr>
          <w:noProof/>
        </w:rPr>
        <w:lastRenderedPageBreak/>
        <w:drawing>
          <wp:anchor distT="0" distB="0" distL="114300" distR="114300" simplePos="0" relativeHeight="251658279" behindDoc="0" locked="0" layoutInCell="1" allowOverlap="1" wp14:anchorId="5084760D" wp14:editId="173A4E15">
            <wp:simplePos x="0" y="0"/>
            <wp:positionH relativeFrom="margin">
              <wp:align>left</wp:align>
            </wp:positionH>
            <wp:positionV relativeFrom="margin">
              <wp:posOffset>-202018</wp:posOffset>
            </wp:positionV>
            <wp:extent cx="1722120" cy="1722120"/>
            <wp:effectExtent l="0" t="0" r="0" b="0"/>
            <wp:wrapNone/>
            <wp:docPr id="1128367020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67020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3410">
        <w:t>Other changes you might notice while you are recovering from sepsis are:</w:t>
      </w:r>
    </w:p>
    <w:p w14:paraId="7109835C" w14:textId="0BB51B36" w:rsidR="00ED26C3" w:rsidRDefault="00ED26C3" w:rsidP="00ED26C3">
      <w:pPr>
        <w:pStyle w:val="Listtoplevel"/>
      </w:pPr>
      <w:r>
        <w:t>things around you bothering you more like:</w:t>
      </w:r>
    </w:p>
    <w:p w14:paraId="1E9F1241" w14:textId="7621143E" w:rsidR="00ED26C3" w:rsidRDefault="00D021C2" w:rsidP="00ED26C3">
      <w:pPr>
        <w:pStyle w:val="Listsecondlevel"/>
      </w:pPr>
      <w:r>
        <w:rPr>
          <w:noProof/>
        </w:rPr>
        <w:drawing>
          <wp:anchor distT="0" distB="0" distL="114300" distR="114300" simplePos="0" relativeHeight="251658280" behindDoc="0" locked="0" layoutInCell="1" allowOverlap="1" wp14:anchorId="6E3FB67A" wp14:editId="32D24536">
            <wp:simplePos x="0" y="0"/>
            <wp:positionH relativeFrom="margin">
              <wp:align>left</wp:align>
            </wp:positionH>
            <wp:positionV relativeFrom="page">
              <wp:posOffset>2774536</wp:posOffset>
            </wp:positionV>
            <wp:extent cx="1662005" cy="1531089"/>
            <wp:effectExtent l="0" t="0" r="0" b="0"/>
            <wp:wrapNone/>
            <wp:docPr id="35404081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04081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005" cy="1531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6C3">
        <w:t>noise</w:t>
      </w:r>
    </w:p>
    <w:p w14:paraId="70D67844" w14:textId="26BB8BC4" w:rsidR="00ED26C3" w:rsidRDefault="00ED26C3" w:rsidP="00ED26C3">
      <w:pPr>
        <w:pStyle w:val="Listsecondlevel"/>
      </w:pPr>
      <w:r>
        <w:t>bright lights</w:t>
      </w:r>
    </w:p>
    <w:p w14:paraId="12881C5D" w14:textId="2BA85FF3" w:rsidR="00ED26C3" w:rsidRDefault="00ED26C3" w:rsidP="00ED26C3">
      <w:pPr>
        <w:pStyle w:val="Listsecondlevel"/>
      </w:pPr>
      <w:r>
        <w:t>busy places</w:t>
      </w:r>
    </w:p>
    <w:p w14:paraId="5E1AC18D" w14:textId="01382A40" w:rsidR="00ED26C3" w:rsidRDefault="0056053C" w:rsidP="00ED26C3">
      <w:pPr>
        <w:pStyle w:val="Listtoplevel"/>
      </w:pPr>
      <w:r w:rsidRPr="00D74485">
        <w:rPr>
          <w:lang w:val="en-NZ"/>
        </w:rPr>
        <w:drawing>
          <wp:anchor distT="0" distB="0" distL="114300" distR="114300" simplePos="0" relativeHeight="251658384" behindDoc="0" locked="0" layoutInCell="1" allowOverlap="1" wp14:anchorId="62B984A2" wp14:editId="57B22E74">
            <wp:simplePos x="0" y="0"/>
            <wp:positionH relativeFrom="column">
              <wp:posOffset>0</wp:posOffset>
            </wp:positionH>
            <wp:positionV relativeFrom="paragraph">
              <wp:posOffset>124691</wp:posOffset>
            </wp:positionV>
            <wp:extent cx="1481802" cy="1481802"/>
            <wp:effectExtent l="0" t="0" r="0" b="4445"/>
            <wp:wrapNone/>
            <wp:docPr id="1248558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437976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81802" cy="1481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6C3">
        <w:t>you get infections more often.</w:t>
      </w:r>
    </w:p>
    <w:p w14:paraId="6F5E4749" w14:textId="77777777" w:rsidR="00ED26C3" w:rsidRDefault="00ED26C3" w:rsidP="00ED26C3"/>
    <w:p w14:paraId="5038E811" w14:textId="77777777" w:rsidR="00ED26C3" w:rsidRDefault="00ED26C3" w:rsidP="00ED26C3"/>
    <w:p w14:paraId="546B96D6" w14:textId="10219B61" w:rsidR="00ED26C3" w:rsidRDefault="00ED26C3" w:rsidP="00ED26C3">
      <w:r>
        <w:t>You should talk to your doctor / nurse about PSS if any of these symptoms:</w:t>
      </w:r>
    </w:p>
    <w:p w14:paraId="285E9C57" w14:textId="7E0416E3" w:rsidR="00ED26C3" w:rsidRDefault="00D021C2" w:rsidP="00ED26C3">
      <w:pPr>
        <w:pStyle w:val="Listtoplevel"/>
      </w:pPr>
      <w:r>
        <w:drawing>
          <wp:anchor distT="0" distB="0" distL="114300" distR="114300" simplePos="0" relativeHeight="251658281" behindDoc="0" locked="0" layoutInCell="1" allowOverlap="1" wp14:anchorId="7DEF037D" wp14:editId="134D5392">
            <wp:simplePos x="0" y="0"/>
            <wp:positionH relativeFrom="margin">
              <wp:align>left</wp:align>
            </wp:positionH>
            <wp:positionV relativeFrom="page">
              <wp:posOffset>6675120</wp:posOffset>
            </wp:positionV>
            <wp:extent cx="1620000" cy="997200"/>
            <wp:effectExtent l="0" t="0" r="0" b="0"/>
            <wp:wrapNone/>
            <wp:docPr id="819711352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11352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99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6C3">
        <w:t>keep happening</w:t>
      </w:r>
    </w:p>
    <w:p w14:paraId="19F68415" w14:textId="5B891E0D" w:rsidR="00ED26C3" w:rsidRDefault="00ED26C3" w:rsidP="00ED26C3">
      <w:pPr>
        <w:pStyle w:val="Listtoplevel"/>
      </w:pPr>
      <w:r>
        <w:t>get worse.</w:t>
      </w:r>
    </w:p>
    <w:p w14:paraId="3652B15D" w14:textId="642BDB39" w:rsidR="00ED26C3" w:rsidRDefault="00ED26C3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39826C7F" w14:textId="21613B08" w:rsidR="00ED26C3" w:rsidRDefault="003419F1" w:rsidP="00ED26C3">
      <w:r>
        <w:rPr>
          <w:noProof/>
        </w:rPr>
        <w:lastRenderedPageBreak/>
        <w:drawing>
          <wp:anchor distT="0" distB="0" distL="114300" distR="114300" simplePos="0" relativeHeight="251658282" behindDoc="0" locked="0" layoutInCell="1" allowOverlap="1" wp14:anchorId="2A225E60" wp14:editId="28EB7DD2">
            <wp:simplePos x="0" y="0"/>
            <wp:positionH relativeFrom="margin">
              <wp:align>left</wp:align>
            </wp:positionH>
            <wp:positionV relativeFrom="page">
              <wp:posOffset>794825</wp:posOffset>
            </wp:positionV>
            <wp:extent cx="1505243" cy="1505243"/>
            <wp:effectExtent l="0" t="0" r="0" b="0"/>
            <wp:wrapNone/>
            <wp:docPr id="717819944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19944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036" cy="1507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6C3">
        <w:t>You might also experience different feelings when you get home like:</w:t>
      </w:r>
    </w:p>
    <w:p w14:paraId="039499E4" w14:textId="68886282" w:rsidR="00ED26C3" w:rsidRDefault="00ED26C3" w:rsidP="00ED26C3">
      <w:pPr>
        <w:pStyle w:val="Listtoplevel"/>
      </w:pPr>
      <w:r>
        <w:t>mood swings / your mood changing quickly</w:t>
      </w:r>
    </w:p>
    <w:p w14:paraId="17F60BD0" w14:textId="7FEA212A" w:rsidR="00ED26C3" w:rsidRDefault="003419F1" w:rsidP="00ED26C3">
      <w:pPr>
        <w:pStyle w:val="Listtoplevel"/>
      </w:pPr>
      <w:r>
        <w:drawing>
          <wp:anchor distT="0" distB="0" distL="114300" distR="114300" simplePos="0" relativeHeight="251658283" behindDoc="0" locked="0" layoutInCell="1" allowOverlap="1" wp14:anchorId="25D64F74" wp14:editId="6D46AAF1">
            <wp:simplePos x="0" y="0"/>
            <wp:positionH relativeFrom="margin">
              <wp:align>left</wp:align>
            </wp:positionH>
            <wp:positionV relativeFrom="page">
              <wp:posOffset>2799373</wp:posOffset>
            </wp:positionV>
            <wp:extent cx="1467485" cy="1467485"/>
            <wp:effectExtent l="0" t="0" r="0" b="0"/>
            <wp:wrapNone/>
            <wp:docPr id="1366770318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770318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26C3">
        <w:t>not caring about how you look</w:t>
      </w:r>
    </w:p>
    <w:p w14:paraId="5E139E2B" w14:textId="7C28939E" w:rsidR="00ED26C3" w:rsidRDefault="00ED26C3" w:rsidP="00ED26C3">
      <w:pPr>
        <w:pStyle w:val="Listtoplevel"/>
      </w:pPr>
      <w:r>
        <w:t>wanting to be alone</w:t>
      </w:r>
    </w:p>
    <w:p w14:paraId="05287979" w14:textId="1C116A28" w:rsidR="00ED26C3" w:rsidRDefault="0056053C" w:rsidP="00ED26C3">
      <w:pPr>
        <w:pStyle w:val="Listtoplevel"/>
      </w:pPr>
      <w:r>
        <w:drawing>
          <wp:anchor distT="0" distB="0" distL="114300" distR="114300" simplePos="0" relativeHeight="251658284" behindDoc="0" locked="0" layoutInCell="1" allowOverlap="1" wp14:anchorId="409543A8" wp14:editId="4B18CE98">
            <wp:simplePos x="0" y="0"/>
            <wp:positionH relativeFrom="margin">
              <wp:posOffset>0</wp:posOffset>
            </wp:positionH>
            <wp:positionV relativeFrom="page">
              <wp:posOffset>4511271</wp:posOffset>
            </wp:positionV>
            <wp:extent cx="1470025" cy="1647825"/>
            <wp:effectExtent l="0" t="0" r="0" b="9525"/>
            <wp:wrapNone/>
            <wp:docPr id="1045961404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961404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26C3">
        <w:t>staying away from loved ones</w:t>
      </w:r>
    </w:p>
    <w:p w14:paraId="495985BA" w14:textId="1F15A2C0" w:rsidR="00ED26C3" w:rsidRDefault="00ED26C3" w:rsidP="00ED26C3">
      <w:pPr>
        <w:pStyle w:val="Listtoplevel"/>
      </w:pPr>
      <w:r>
        <w:t>feeling like you do not want to do anything</w:t>
      </w:r>
    </w:p>
    <w:p w14:paraId="2D7F33C6" w14:textId="14988071" w:rsidR="00ED26C3" w:rsidRDefault="00ED26C3" w:rsidP="00ED26C3">
      <w:pPr>
        <w:pStyle w:val="Listtoplevel"/>
      </w:pPr>
      <w:r>
        <w:t>not beli</w:t>
      </w:r>
      <w:r w:rsidR="00645C91">
        <w:t>e</w:t>
      </w:r>
      <w:r>
        <w:t>ving</w:t>
      </w:r>
      <w:r w:rsidR="00645C91">
        <w:t xml:space="preserve"> </w:t>
      </w:r>
      <w:r>
        <w:t>in yourself</w:t>
      </w:r>
    </w:p>
    <w:p w14:paraId="581231AB" w14:textId="081EF5CB" w:rsidR="00ED26C3" w:rsidRDefault="003419F1" w:rsidP="00ED26C3">
      <w:pPr>
        <w:pStyle w:val="Listtoplevel"/>
      </w:pPr>
      <w:r>
        <w:drawing>
          <wp:anchor distT="0" distB="0" distL="114300" distR="114300" simplePos="0" relativeHeight="251658285" behindDoc="0" locked="0" layoutInCell="1" allowOverlap="1" wp14:anchorId="274EC1DC" wp14:editId="11BA7E8E">
            <wp:simplePos x="0" y="0"/>
            <wp:positionH relativeFrom="margin">
              <wp:align>left</wp:align>
            </wp:positionH>
            <wp:positionV relativeFrom="page">
              <wp:posOffset>6639609</wp:posOffset>
            </wp:positionV>
            <wp:extent cx="1456006" cy="1456006"/>
            <wp:effectExtent l="0" t="0" r="0" b="0"/>
            <wp:wrapNone/>
            <wp:docPr id="1264186665" name="Pictur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186665" name="Pictur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114" cy="1458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6C3">
        <w:t>frustration that you are not back to how you usually are yet</w:t>
      </w:r>
    </w:p>
    <w:p w14:paraId="43050360" w14:textId="38BB6DC0" w:rsidR="00ED26C3" w:rsidRDefault="00ED26C3" w:rsidP="00ED26C3">
      <w:pPr>
        <w:pStyle w:val="Listtoplevel"/>
      </w:pPr>
      <w:r>
        <w:t>guilt</w:t>
      </w:r>
    </w:p>
    <w:p w14:paraId="48D29BFF" w14:textId="5A8C0D70" w:rsidR="00ED26C3" w:rsidRDefault="003419F1" w:rsidP="00ED26C3">
      <w:pPr>
        <w:pStyle w:val="Listtoplevel"/>
      </w:pPr>
      <w:r>
        <w:drawing>
          <wp:anchor distT="0" distB="0" distL="114300" distR="114300" simplePos="0" relativeHeight="251658286" behindDoc="0" locked="0" layoutInCell="1" allowOverlap="1" wp14:anchorId="65991579" wp14:editId="3A95BF30">
            <wp:simplePos x="0" y="0"/>
            <wp:positionH relativeFrom="margin">
              <wp:align>left</wp:align>
            </wp:positionH>
            <wp:positionV relativeFrom="paragraph">
              <wp:posOffset>308805</wp:posOffset>
            </wp:positionV>
            <wp:extent cx="1568548" cy="1568548"/>
            <wp:effectExtent l="0" t="0" r="0" b="0"/>
            <wp:wrapNone/>
            <wp:docPr id="611666522" name="Picture 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666522" name="Picture 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548" cy="1568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6C3">
        <w:t>stress</w:t>
      </w:r>
    </w:p>
    <w:p w14:paraId="417DA898" w14:textId="155656F9" w:rsidR="00471738" w:rsidRDefault="00471738" w:rsidP="00ED26C3">
      <w:pPr>
        <w:pStyle w:val="Listtoplevel"/>
      </w:pPr>
      <w:r>
        <w:t xml:space="preserve">feeling </w:t>
      </w:r>
      <w:r w:rsidR="003419F1">
        <w:t>like</w:t>
      </w:r>
      <w:r>
        <w:t xml:space="preserve"> nobody understands how you feel.</w:t>
      </w:r>
    </w:p>
    <w:p w14:paraId="4B300E60" w14:textId="5BB846A6" w:rsidR="00ED26C3" w:rsidRDefault="003419F1" w:rsidP="00ED26C3">
      <w:r>
        <w:rPr>
          <w:noProof/>
        </w:rPr>
        <w:lastRenderedPageBreak/>
        <w:drawing>
          <wp:anchor distT="0" distB="0" distL="114300" distR="114300" simplePos="0" relativeHeight="251658287" behindDoc="0" locked="0" layoutInCell="1" allowOverlap="1" wp14:anchorId="78710E43" wp14:editId="1DD477B8">
            <wp:simplePos x="0" y="0"/>
            <wp:positionH relativeFrom="margin">
              <wp:posOffset>0</wp:posOffset>
            </wp:positionH>
            <wp:positionV relativeFrom="page">
              <wp:posOffset>789709</wp:posOffset>
            </wp:positionV>
            <wp:extent cx="1722755" cy="1722755"/>
            <wp:effectExtent l="0" t="0" r="0" b="0"/>
            <wp:wrapNone/>
            <wp:docPr id="1122835917" name="Pictur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835917" name="Pictur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172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738">
        <w:t>You might also experience things like:</w:t>
      </w:r>
    </w:p>
    <w:p w14:paraId="3567392A" w14:textId="62B22043" w:rsidR="00471738" w:rsidRDefault="00471738" w:rsidP="00471738">
      <w:pPr>
        <w:pStyle w:val="Listtoplevel"/>
      </w:pPr>
      <w:r>
        <w:t>remembering bad memories</w:t>
      </w:r>
    </w:p>
    <w:p w14:paraId="69726D9C" w14:textId="43858EAF" w:rsidR="00471738" w:rsidRDefault="003419F1" w:rsidP="00471738">
      <w:pPr>
        <w:pStyle w:val="Listtoplevel"/>
      </w:pPr>
      <w:r>
        <w:drawing>
          <wp:anchor distT="0" distB="0" distL="114300" distR="114300" simplePos="0" relativeHeight="251658288" behindDoc="0" locked="0" layoutInCell="1" allowOverlap="1" wp14:anchorId="6188DD01" wp14:editId="7B019B2B">
            <wp:simplePos x="0" y="0"/>
            <wp:positionH relativeFrom="margin">
              <wp:posOffset>0</wp:posOffset>
            </wp:positionH>
            <wp:positionV relativeFrom="page">
              <wp:posOffset>2836545</wp:posOffset>
            </wp:positionV>
            <wp:extent cx="1722755" cy="1219835"/>
            <wp:effectExtent l="0" t="0" r="0" b="0"/>
            <wp:wrapNone/>
            <wp:docPr id="1120499138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99138" name="Pictur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1738">
        <w:t>feeling bad feelings that are to do with bad memories</w:t>
      </w:r>
    </w:p>
    <w:p w14:paraId="32DCB668" w14:textId="40D7A31C" w:rsidR="00471738" w:rsidRDefault="00471738" w:rsidP="00471738">
      <w:pPr>
        <w:pStyle w:val="Listtoplevel"/>
      </w:pPr>
      <w:r>
        <w:t>having a hard time working out what is real</w:t>
      </w:r>
    </w:p>
    <w:p w14:paraId="634E2498" w14:textId="6E3D3E8F" w:rsidR="00471738" w:rsidRDefault="003419F1" w:rsidP="00471738">
      <w:pPr>
        <w:pStyle w:val="Listtoplevel"/>
      </w:pPr>
      <w:r>
        <w:drawing>
          <wp:anchor distT="0" distB="0" distL="114300" distR="114300" simplePos="0" relativeHeight="251658289" behindDoc="0" locked="0" layoutInCell="1" allowOverlap="1" wp14:anchorId="0DC99ECC" wp14:editId="07AAABD9">
            <wp:simplePos x="0" y="0"/>
            <wp:positionH relativeFrom="margin">
              <wp:posOffset>0</wp:posOffset>
            </wp:positionH>
            <wp:positionV relativeFrom="page">
              <wp:posOffset>4475018</wp:posOffset>
            </wp:positionV>
            <wp:extent cx="1616804" cy="1383377"/>
            <wp:effectExtent l="0" t="0" r="0" b="7620"/>
            <wp:wrapNone/>
            <wp:docPr id="1020020829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020829" name="Pictur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954" cy="1384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738">
        <w:t xml:space="preserve">not being able to focus on things like </w:t>
      </w:r>
      <w:r w:rsidR="00645C91">
        <w:t>reading</w:t>
      </w:r>
    </w:p>
    <w:p w14:paraId="6DC506D3" w14:textId="3834F5DF" w:rsidR="00471738" w:rsidRDefault="0082031A" w:rsidP="00471738">
      <w:pPr>
        <w:pStyle w:val="Listtoplevel"/>
      </w:pPr>
      <w:r>
        <w:t xml:space="preserve">having </w:t>
      </w:r>
      <w:r w:rsidR="00471738">
        <w:t>trouble remembering things</w:t>
      </w:r>
    </w:p>
    <w:p w14:paraId="771B63E2" w14:textId="4C9C49AF" w:rsidR="00471738" w:rsidRDefault="003419F1" w:rsidP="00471738">
      <w:pPr>
        <w:pStyle w:val="Listtoplevel"/>
      </w:pPr>
      <w:r>
        <w:drawing>
          <wp:anchor distT="0" distB="0" distL="114300" distR="114300" simplePos="0" relativeHeight="251658290" behindDoc="0" locked="0" layoutInCell="1" allowOverlap="1" wp14:anchorId="224E38CB" wp14:editId="398F549C">
            <wp:simplePos x="0" y="0"/>
            <wp:positionH relativeFrom="margin">
              <wp:align>left</wp:align>
            </wp:positionH>
            <wp:positionV relativeFrom="page">
              <wp:posOffset>6196428</wp:posOffset>
            </wp:positionV>
            <wp:extent cx="1547446" cy="1547446"/>
            <wp:effectExtent l="0" t="0" r="0" b="0"/>
            <wp:wrapNone/>
            <wp:docPr id="1254000746" name="Pictur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000746" name="Pictur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446" cy="1547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31A">
        <w:t xml:space="preserve">having </w:t>
      </w:r>
      <w:r w:rsidR="00471738">
        <w:t>trouble thinking</w:t>
      </w:r>
    </w:p>
    <w:p w14:paraId="16D7CCAC" w14:textId="194483DE" w:rsidR="00471738" w:rsidRPr="00471738" w:rsidRDefault="00471738" w:rsidP="00471738">
      <w:pPr>
        <w:pStyle w:val="Listtoplevel"/>
        <w:rPr>
          <w:b/>
          <w:bCs/>
        </w:rPr>
      </w:pPr>
      <w:r w:rsidRPr="00471738">
        <w:rPr>
          <w:b/>
          <w:bCs/>
        </w:rPr>
        <w:t>anxiety</w:t>
      </w:r>
    </w:p>
    <w:p w14:paraId="41485457" w14:textId="388AD4A1" w:rsidR="00471738" w:rsidRDefault="00471738" w:rsidP="00471738">
      <w:pPr>
        <w:pStyle w:val="Listtoplevel"/>
        <w:rPr>
          <w:b/>
          <w:bCs/>
        </w:rPr>
      </w:pPr>
      <w:r w:rsidRPr="00471738">
        <w:rPr>
          <w:b/>
          <w:bCs/>
        </w:rPr>
        <w:t>depression</w:t>
      </w:r>
      <w:r w:rsidR="001765A6">
        <w:t>.</w:t>
      </w:r>
    </w:p>
    <w:p w14:paraId="01BAA3AC" w14:textId="1A1F700C" w:rsidR="00471738" w:rsidRDefault="00471738" w:rsidP="00471738"/>
    <w:p w14:paraId="14DD39D2" w14:textId="7C75A1B7" w:rsidR="00471738" w:rsidRDefault="00471738" w:rsidP="00471738"/>
    <w:p w14:paraId="345149F5" w14:textId="24792BA4" w:rsidR="0056053C" w:rsidRDefault="0056053C">
      <w:pPr>
        <w:spacing w:line="240" w:lineRule="auto"/>
        <w:ind w:left="0"/>
      </w:pPr>
      <w:r>
        <w:br w:type="page"/>
      </w:r>
    </w:p>
    <w:p w14:paraId="46F972DF" w14:textId="37B9B48D" w:rsidR="00471738" w:rsidRDefault="0056053C" w:rsidP="00471738">
      <w:r>
        <w:rPr>
          <w:noProof/>
        </w:rPr>
        <w:lastRenderedPageBreak/>
        <w:drawing>
          <wp:anchor distT="0" distB="0" distL="114300" distR="114300" simplePos="0" relativeHeight="251658291" behindDoc="0" locked="0" layoutInCell="1" allowOverlap="1" wp14:anchorId="12753951" wp14:editId="49E5E349">
            <wp:simplePos x="0" y="0"/>
            <wp:positionH relativeFrom="margin">
              <wp:posOffset>373611</wp:posOffset>
            </wp:positionH>
            <wp:positionV relativeFrom="paragraph">
              <wp:posOffset>-358775</wp:posOffset>
            </wp:positionV>
            <wp:extent cx="787448" cy="1399309"/>
            <wp:effectExtent l="0" t="0" r="0" b="0"/>
            <wp:wrapNone/>
            <wp:docPr id="1384130046" name="Pictur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130046" name="Pictur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48" cy="1399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 wp14:anchorId="2D5992D6" wp14:editId="37499B6B">
                <wp:simplePos x="0" y="0"/>
                <wp:positionH relativeFrom="margin">
                  <wp:posOffset>2186940</wp:posOffset>
                </wp:positionH>
                <wp:positionV relativeFrom="paragraph">
                  <wp:posOffset>-46124</wp:posOffset>
                </wp:positionV>
                <wp:extent cx="3544916" cy="818707"/>
                <wp:effectExtent l="0" t="0" r="0" b="635"/>
                <wp:wrapNone/>
                <wp:docPr id="1088979847" name="Rectangle 10889798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81870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43A45" id="Rectangle 1088979847" o:spid="_x0000_s1026" alt="&quot;&quot;" style="position:absolute;margin-left:172.2pt;margin-top:-3.65pt;width:279.15pt;height:64.45pt;z-index:-25151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" fillcolor="#bdd6ee [1304]" stroked="f" strokeweight="1pt">
                <w10:wrap anchorx="margin"/>
              </v:rect>
            </w:pict>
          </mc:Fallback>
        </mc:AlternateContent>
      </w:r>
      <w:r w:rsidR="00734CD4" w:rsidRPr="00734CD4">
        <w:t>Here</w:t>
      </w:r>
      <w:r w:rsidR="00734CD4">
        <w:rPr>
          <w:b/>
          <w:bCs/>
        </w:rPr>
        <w:t xml:space="preserve"> a</w:t>
      </w:r>
      <w:r w:rsidR="00471738" w:rsidRPr="00734CD4">
        <w:rPr>
          <w:b/>
          <w:bCs/>
        </w:rPr>
        <w:t>nxiety</w:t>
      </w:r>
      <w:r w:rsidR="00471738">
        <w:t xml:space="preserve"> means</w:t>
      </w:r>
      <w:r w:rsidR="00734CD4">
        <w:t xml:space="preserve"> feeling very worried for a long time.</w:t>
      </w:r>
    </w:p>
    <w:p w14:paraId="637705F6" w14:textId="43DC43B5" w:rsidR="0056053C" w:rsidRDefault="0056053C" w:rsidP="00471738"/>
    <w:p w14:paraId="595FB8D5" w14:textId="741E5E74" w:rsidR="0056053C" w:rsidRDefault="0056053C" w:rsidP="00471738">
      <w:r>
        <w:rPr>
          <w:noProof/>
        </w:rPr>
        <w:drawing>
          <wp:anchor distT="0" distB="0" distL="114300" distR="114300" simplePos="0" relativeHeight="251658292" behindDoc="0" locked="0" layoutInCell="1" allowOverlap="1" wp14:anchorId="610EA5A9" wp14:editId="4FBABCB2">
            <wp:simplePos x="0" y="0"/>
            <wp:positionH relativeFrom="margin">
              <wp:posOffset>138430</wp:posOffset>
            </wp:positionH>
            <wp:positionV relativeFrom="page">
              <wp:posOffset>2257771</wp:posOffset>
            </wp:positionV>
            <wp:extent cx="1163782" cy="1507832"/>
            <wp:effectExtent l="0" t="0" r="0" b="0"/>
            <wp:wrapNone/>
            <wp:docPr id="1223749404" name="Pictur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749404" name="Pictur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782" cy="1507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5C715" w14:textId="3B8AE441" w:rsidR="00471738" w:rsidRDefault="00142551" w:rsidP="00471738"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7D0CEB9B" wp14:editId="1DDC1637">
                <wp:simplePos x="0" y="0"/>
                <wp:positionH relativeFrom="margin">
                  <wp:align>right</wp:align>
                </wp:positionH>
                <wp:positionV relativeFrom="paragraph">
                  <wp:posOffset>-65139</wp:posOffset>
                </wp:positionV>
                <wp:extent cx="3544916" cy="808074"/>
                <wp:effectExtent l="0" t="0" r="0" b="0"/>
                <wp:wrapNone/>
                <wp:docPr id="360439774" name="Rectangle 3604397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8080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9C8A8" id="Rectangle 360439774" o:spid="_x0000_s1026" alt="&quot;&quot;" style="position:absolute;margin-left:227.95pt;margin-top:-5.15pt;width:279.15pt;height:63.65pt;z-index:-251512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  <w:r w:rsidR="00471738">
        <w:t xml:space="preserve">Here </w:t>
      </w:r>
      <w:r w:rsidR="00471738" w:rsidRPr="00734CD4">
        <w:rPr>
          <w:b/>
          <w:bCs/>
        </w:rPr>
        <w:t>depression</w:t>
      </w:r>
      <w:r w:rsidR="00471738">
        <w:t xml:space="preserve"> means feeling very sad for a long time.</w:t>
      </w:r>
    </w:p>
    <w:p w14:paraId="49E5E00D" w14:textId="707B646F" w:rsidR="00471738" w:rsidRDefault="00471738" w:rsidP="00471738"/>
    <w:p w14:paraId="7EEC335E" w14:textId="5B6C6F22" w:rsidR="00471738" w:rsidRDefault="00471738" w:rsidP="00471738"/>
    <w:p w14:paraId="6C290287" w14:textId="6ACD8AD1" w:rsidR="00471738" w:rsidRDefault="0056053C" w:rsidP="00471738">
      <w:r>
        <w:rPr>
          <w:noProof/>
        </w:rPr>
        <w:drawing>
          <wp:anchor distT="0" distB="0" distL="114300" distR="114300" simplePos="0" relativeHeight="251658293" behindDoc="0" locked="0" layoutInCell="1" allowOverlap="1" wp14:anchorId="574CECFB" wp14:editId="259160D8">
            <wp:simplePos x="0" y="0"/>
            <wp:positionH relativeFrom="margin">
              <wp:posOffset>0</wp:posOffset>
            </wp:positionH>
            <wp:positionV relativeFrom="page">
              <wp:posOffset>4225348</wp:posOffset>
            </wp:positionV>
            <wp:extent cx="1632585" cy="1260475"/>
            <wp:effectExtent l="0" t="0" r="5715" b="0"/>
            <wp:wrapNone/>
            <wp:docPr id="476921196" name="Pictur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921196" name="Pictur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1738">
        <w:t>You should talk to your doctor / nurse about PSS if any of these symptoms:</w:t>
      </w:r>
    </w:p>
    <w:p w14:paraId="7C52DAF1" w14:textId="524CE3D7" w:rsidR="00471738" w:rsidRDefault="00471738" w:rsidP="00471738">
      <w:pPr>
        <w:pStyle w:val="Listtoplevel"/>
      </w:pPr>
      <w:r>
        <w:t>keep happening</w:t>
      </w:r>
    </w:p>
    <w:p w14:paraId="11A650F5" w14:textId="77777777" w:rsidR="00471738" w:rsidRDefault="00471738" w:rsidP="00471738">
      <w:pPr>
        <w:pStyle w:val="Listtoplevel"/>
      </w:pPr>
      <w:r>
        <w:t>get worse.</w:t>
      </w:r>
    </w:p>
    <w:p w14:paraId="506B11BC" w14:textId="77777777" w:rsidR="00734CD4" w:rsidRDefault="00734CD4">
      <w:pPr>
        <w:spacing w:line="240" w:lineRule="auto"/>
        <w:ind w:left="0"/>
      </w:pPr>
      <w:r>
        <w:br w:type="page"/>
      </w:r>
    </w:p>
    <w:p w14:paraId="71D050F9" w14:textId="12FD01DC" w:rsidR="00734CD4" w:rsidRDefault="00734CD4" w:rsidP="00734CD4">
      <w:pPr>
        <w:pStyle w:val="Heading1"/>
      </w:pPr>
      <w:bookmarkStart w:id="3" w:name="_Sepsis_and_mental"/>
      <w:bookmarkEnd w:id="3"/>
      <w:r>
        <w:lastRenderedPageBreak/>
        <w:t>Sepsis and mental health</w:t>
      </w:r>
    </w:p>
    <w:p w14:paraId="12DB6359" w14:textId="77777777" w:rsidR="0042428C" w:rsidRDefault="0042428C" w:rsidP="0042428C"/>
    <w:p w14:paraId="057F0FA6" w14:textId="77777777" w:rsidR="0042428C" w:rsidRDefault="0042428C" w:rsidP="0042428C"/>
    <w:p w14:paraId="7687FD43" w14:textId="77777777" w:rsidR="0042428C" w:rsidRDefault="0042428C" w:rsidP="0042428C">
      <w:r w:rsidRPr="00B264F3">
        <w:rPr>
          <w:noProof/>
        </w:rPr>
        <w:drawing>
          <wp:anchor distT="0" distB="0" distL="114300" distR="114300" simplePos="0" relativeHeight="251658387" behindDoc="0" locked="0" layoutInCell="1" allowOverlap="1" wp14:anchorId="7AC63B3E" wp14:editId="21DBB588">
            <wp:simplePos x="0" y="0"/>
            <wp:positionH relativeFrom="column">
              <wp:posOffset>-27767</wp:posOffset>
            </wp:positionH>
            <wp:positionV relativeFrom="paragraph">
              <wp:posOffset>156845</wp:posOffset>
            </wp:positionV>
            <wp:extent cx="1440872" cy="1440872"/>
            <wp:effectExtent l="0" t="0" r="0" b="6985"/>
            <wp:wrapNone/>
            <wp:docPr id="427459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459564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440872" cy="1440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People who survive sepsis have been known to develop mental health conditions like:</w:t>
      </w:r>
    </w:p>
    <w:p w14:paraId="5A0BE8C0" w14:textId="77777777" w:rsidR="0042428C" w:rsidRPr="0082031A" w:rsidRDefault="0042428C" w:rsidP="0042428C">
      <w:pPr>
        <w:pStyle w:val="Listtoplevel"/>
      </w:pPr>
      <w:r w:rsidRPr="0082031A">
        <w:t>anxiety</w:t>
      </w:r>
    </w:p>
    <w:p w14:paraId="15ECFFDE" w14:textId="77777777" w:rsidR="0042428C" w:rsidRDefault="0042428C" w:rsidP="0042428C">
      <w:pPr>
        <w:pStyle w:val="Listtoplevel"/>
      </w:pPr>
      <w:r>
        <w:t>d</w:t>
      </w:r>
      <w:r w:rsidRPr="0082031A">
        <w:t>epression</w:t>
      </w:r>
      <w:r>
        <w:t xml:space="preserve">. </w:t>
      </w:r>
    </w:p>
    <w:p w14:paraId="4020B3A0" w14:textId="77777777" w:rsidR="0042428C" w:rsidRDefault="0042428C" w:rsidP="0042428C">
      <w:pPr>
        <w:pStyle w:val="Listtoplevel"/>
        <w:numPr>
          <w:ilvl w:val="0"/>
          <w:numId w:val="0"/>
        </w:numPr>
        <w:ind w:left="3686"/>
      </w:pPr>
      <w:r>
        <w:drawing>
          <wp:anchor distT="0" distB="0" distL="114300" distR="114300" simplePos="0" relativeHeight="251658386" behindDoc="0" locked="0" layoutInCell="1" allowOverlap="1" wp14:anchorId="04CFED90" wp14:editId="37D967E8">
            <wp:simplePos x="0" y="0"/>
            <wp:positionH relativeFrom="margin">
              <wp:posOffset>-27767</wp:posOffset>
            </wp:positionH>
            <wp:positionV relativeFrom="page">
              <wp:posOffset>4772487</wp:posOffset>
            </wp:positionV>
            <wp:extent cx="1828800" cy="1828800"/>
            <wp:effectExtent l="0" t="0" r="0" b="0"/>
            <wp:wrapNone/>
            <wp:docPr id="29819520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19520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97E202" w14:textId="77777777" w:rsidR="0042428C" w:rsidRPr="00726A67" w:rsidRDefault="0042428C" w:rsidP="0042428C">
      <w:pPr>
        <w:rPr>
          <w:rFonts w:cs="Arial"/>
          <w:szCs w:val="32"/>
        </w:rPr>
      </w:pPr>
      <w:r w:rsidRPr="00726A67">
        <w:rPr>
          <w:rFonts w:cs="Arial"/>
          <w:szCs w:val="32"/>
        </w:rPr>
        <w:t xml:space="preserve">If someone is struggling with their mental </w:t>
      </w:r>
      <w:proofErr w:type="gramStart"/>
      <w:r w:rsidRPr="00726A67">
        <w:rPr>
          <w:rFonts w:cs="Arial"/>
          <w:szCs w:val="32"/>
        </w:rPr>
        <w:t>health</w:t>
      </w:r>
      <w:proofErr w:type="gramEnd"/>
      <w:r w:rsidRPr="00726A67">
        <w:rPr>
          <w:rFonts w:cs="Arial"/>
          <w:szCs w:val="32"/>
        </w:rPr>
        <w:t xml:space="preserve"> it is important that they see a nurse or doctor.</w:t>
      </w:r>
    </w:p>
    <w:p w14:paraId="4C679FA8" w14:textId="4E0AE40B" w:rsidR="00734CD4" w:rsidRDefault="00734CD4" w:rsidP="00471738"/>
    <w:p w14:paraId="399F8420" w14:textId="543A0E86" w:rsidR="00734CD4" w:rsidRDefault="00734CD4" w:rsidP="00471738"/>
    <w:p w14:paraId="57680EC1" w14:textId="77777777" w:rsidR="0042428C" w:rsidRDefault="0042428C">
      <w:pPr>
        <w:spacing w:line="240" w:lineRule="auto"/>
        <w:ind w:left="0"/>
        <w:rPr>
          <w:rFonts w:eastAsia="Arial Unicode MS"/>
          <w:b/>
          <w:kern w:val="28"/>
          <w:sz w:val="44"/>
        </w:rPr>
      </w:pPr>
      <w:bookmarkStart w:id="4" w:name="_Recovering_at_home"/>
      <w:bookmarkEnd w:id="4"/>
      <w:r>
        <w:br w:type="page"/>
      </w:r>
    </w:p>
    <w:p w14:paraId="053C980B" w14:textId="2E2EE085" w:rsidR="00734CD4" w:rsidRDefault="00734CD4" w:rsidP="00734CD4">
      <w:pPr>
        <w:pStyle w:val="Heading1"/>
      </w:pPr>
      <w:r>
        <w:lastRenderedPageBreak/>
        <w:t>Recovering at home</w:t>
      </w:r>
    </w:p>
    <w:p w14:paraId="215406D0" w14:textId="45D40626" w:rsidR="00734CD4" w:rsidRPr="00754AE2" w:rsidRDefault="00734CD4" w:rsidP="00B7513B">
      <w:pPr>
        <w:rPr>
          <w:sz w:val="28"/>
          <w:szCs w:val="20"/>
        </w:rPr>
      </w:pPr>
    </w:p>
    <w:p w14:paraId="2AE685A7" w14:textId="71FCB72B" w:rsidR="00734CD4" w:rsidRPr="00754AE2" w:rsidRDefault="0004062B" w:rsidP="00B7513B">
      <w:pPr>
        <w:rPr>
          <w:sz w:val="28"/>
          <w:szCs w:val="20"/>
        </w:rPr>
      </w:pPr>
      <w:r w:rsidRPr="00754AE2">
        <w:rPr>
          <w:noProof/>
          <w:sz w:val="28"/>
          <w:szCs w:val="20"/>
        </w:rPr>
        <w:drawing>
          <wp:anchor distT="0" distB="0" distL="114300" distR="114300" simplePos="0" relativeHeight="251658294" behindDoc="0" locked="0" layoutInCell="1" allowOverlap="1" wp14:anchorId="0DBA579D" wp14:editId="42E2B966">
            <wp:simplePos x="0" y="0"/>
            <wp:positionH relativeFrom="margin">
              <wp:align>left</wp:align>
            </wp:positionH>
            <wp:positionV relativeFrom="page">
              <wp:posOffset>1982959</wp:posOffset>
            </wp:positionV>
            <wp:extent cx="1392702" cy="1392702"/>
            <wp:effectExtent l="0" t="0" r="0" b="0"/>
            <wp:wrapNone/>
            <wp:docPr id="505522059" name="Picture 5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522059" name="Picture 5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702" cy="1392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38EAC" w14:textId="77777777" w:rsidR="00645C91" w:rsidRDefault="00645C91" w:rsidP="00B7513B">
      <w:r>
        <w:t>It is important to u</w:t>
      </w:r>
      <w:r w:rsidR="00734CD4">
        <w:t>nderstand sepsis</w:t>
      </w:r>
      <w:r>
        <w:t>.</w:t>
      </w:r>
    </w:p>
    <w:p w14:paraId="3BDAD37B" w14:textId="77777777" w:rsidR="00645C91" w:rsidRDefault="00645C91" w:rsidP="00B7513B"/>
    <w:p w14:paraId="77ADDA38" w14:textId="77777777" w:rsidR="00754AE2" w:rsidRDefault="00754AE2" w:rsidP="00B7513B"/>
    <w:p w14:paraId="2C449419" w14:textId="4E0A5F10" w:rsidR="00734CD4" w:rsidRDefault="00754AE2" w:rsidP="00B7513B">
      <w:r>
        <w:rPr>
          <w:noProof/>
        </w:rPr>
        <w:drawing>
          <wp:anchor distT="0" distB="0" distL="114300" distR="114300" simplePos="0" relativeHeight="251658295" behindDoc="0" locked="0" layoutInCell="1" allowOverlap="1" wp14:anchorId="762593CC" wp14:editId="0EEF66A8">
            <wp:simplePos x="0" y="0"/>
            <wp:positionH relativeFrom="margin">
              <wp:posOffset>0</wp:posOffset>
            </wp:positionH>
            <wp:positionV relativeFrom="page">
              <wp:posOffset>3894397</wp:posOffset>
            </wp:positionV>
            <wp:extent cx="1343464" cy="1437115"/>
            <wp:effectExtent l="0" t="0" r="9525" b="0"/>
            <wp:wrapNone/>
            <wp:docPr id="1172461659" name="Picture 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61659" name="Picture 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464" cy="143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5C91">
        <w:t>This is so you can</w:t>
      </w:r>
      <w:r w:rsidR="00734CD4">
        <w:t xml:space="preserve"> understand </w:t>
      </w:r>
      <w:r w:rsidR="00645C91">
        <w:t>that</w:t>
      </w:r>
      <w:r w:rsidR="00734CD4">
        <w:t xml:space="preserve"> </w:t>
      </w:r>
      <w:r w:rsidR="00734CD4" w:rsidRPr="000B2AA1">
        <w:rPr>
          <w:b/>
          <w:bCs/>
        </w:rPr>
        <w:t>recovery</w:t>
      </w:r>
      <w:r w:rsidR="00734CD4">
        <w:t xml:space="preserve"> from sepsis can be hard.</w:t>
      </w:r>
    </w:p>
    <w:p w14:paraId="24CA95F8" w14:textId="7BB7CE66" w:rsidR="00734CD4" w:rsidRDefault="00734CD4" w:rsidP="00B7513B"/>
    <w:p w14:paraId="0196B349" w14:textId="6762A2BF" w:rsidR="00734CD4" w:rsidRDefault="00DD7AA0" w:rsidP="00B7513B"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658253" behindDoc="1" locked="0" layoutInCell="1" allowOverlap="1" wp14:anchorId="78C4191A" wp14:editId="1F4CF441">
                <wp:simplePos x="0" y="0"/>
                <wp:positionH relativeFrom="margin">
                  <wp:align>right</wp:align>
                </wp:positionH>
                <wp:positionV relativeFrom="paragraph">
                  <wp:posOffset>317279</wp:posOffset>
                </wp:positionV>
                <wp:extent cx="3544916" cy="1083212"/>
                <wp:effectExtent l="0" t="0" r="0" b="3175"/>
                <wp:wrapNone/>
                <wp:docPr id="900998073" name="Rectangle 9009980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108321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D449C" id="Rectangle 900998073" o:spid="_x0000_s1026" alt="&quot;&quot;" style="position:absolute;margin-left:227.95pt;margin-top:25pt;width:279.15pt;height:85.3pt;z-index:-251504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</w:p>
    <w:p w14:paraId="00726CF9" w14:textId="13F6649E" w:rsidR="00734CD4" w:rsidRDefault="000B2AA1" w:rsidP="00B7513B">
      <w:r>
        <w:t xml:space="preserve">Here </w:t>
      </w:r>
      <w:r w:rsidRPr="000B2AA1">
        <w:rPr>
          <w:b/>
          <w:bCs/>
        </w:rPr>
        <w:t>r</w:t>
      </w:r>
      <w:r w:rsidR="00734CD4" w:rsidRPr="000B2AA1">
        <w:rPr>
          <w:b/>
          <w:bCs/>
        </w:rPr>
        <w:t>ecovery</w:t>
      </w:r>
      <w:r>
        <w:rPr>
          <w:b/>
          <w:bCs/>
        </w:rPr>
        <w:t xml:space="preserve"> </w:t>
      </w:r>
      <w:r>
        <w:t>means getting better once you do not have sepsis anymore.</w:t>
      </w:r>
      <w:r w:rsidR="00DD7AA0" w:rsidRPr="00DD7AA0">
        <w:rPr>
          <w:noProof/>
        </w:rPr>
        <w:t xml:space="preserve"> </w:t>
      </w:r>
    </w:p>
    <w:p w14:paraId="6819716B" w14:textId="3A2308A7" w:rsidR="000B2AA1" w:rsidRDefault="000B2AA1" w:rsidP="00B7513B"/>
    <w:p w14:paraId="16C60F2C" w14:textId="6D0FC98E" w:rsidR="000B2AA1" w:rsidRDefault="00754AE2" w:rsidP="00B7513B">
      <w:r>
        <w:rPr>
          <w:noProof/>
        </w:rPr>
        <w:drawing>
          <wp:anchor distT="0" distB="0" distL="114300" distR="114300" simplePos="0" relativeHeight="251658296" behindDoc="0" locked="0" layoutInCell="1" allowOverlap="1" wp14:anchorId="445EF37B" wp14:editId="11420464">
            <wp:simplePos x="0" y="0"/>
            <wp:positionH relativeFrom="margin">
              <wp:posOffset>0</wp:posOffset>
            </wp:positionH>
            <wp:positionV relativeFrom="page">
              <wp:posOffset>6062345</wp:posOffset>
            </wp:positionV>
            <wp:extent cx="1575435" cy="1575435"/>
            <wp:effectExtent l="0" t="0" r="5715" b="0"/>
            <wp:wrapNone/>
            <wp:docPr id="1046588098" name="Picture 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588098" name="Picture 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435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8687A2" w14:textId="3B5ED064" w:rsidR="000B2AA1" w:rsidRDefault="000B2AA1" w:rsidP="00B7513B">
      <w:r>
        <w:t>Recovery from sepsis can be harder than recovering from something like surgery.</w:t>
      </w:r>
    </w:p>
    <w:p w14:paraId="653A327B" w14:textId="6F81F11F" w:rsidR="000B2AA1" w:rsidRDefault="000B2AA1" w:rsidP="00B7513B"/>
    <w:p w14:paraId="5E8939A5" w14:textId="30B7783C" w:rsidR="000B2AA1" w:rsidRDefault="000B2AA1" w:rsidP="00B7513B"/>
    <w:p w14:paraId="1E9DADFD" w14:textId="098C544A" w:rsidR="000B2AA1" w:rsidRDefault="00754AE2" w:rsidP="00B7513B">
      <w:r>
        <w:rPr>
          <w:noProof/>
        </w:rPr>
        <w:drawing>
          <wp:anchor distT="0" distB="0" distL="114300" distR="114300" simplePos="0" relativeHeight="251658297" behindDoc="0" locked="0" layoutInCell="1" allowOverlap="1" wp14:anchorId="2E2E6141" wp14:editId="2CAF1D23">
            <wp:simplePos x="0" y="0"/>
            <wp:positionH relativeFrom="margin">
              <wp:posOffset>56515</wp:posOffset>
            </wp:positionH>
            <wp:positionV relativeFrom="page">
              <wp:posOffset>8232717</wp:posOffset>
            </wp:positionV>
            <wp:extent cx="1336431" cy="1497989"/>
            <wp:effectExtent l="0" t="0" r="0" b="6985"/>
            <wp:wrapNone/>
            <wp:docPr id="1541631695" name="Picture 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631695" name="Picture 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431" cy="1497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513B">
        <w:t>Recovery can:</w:t>
      </w:r>
    </w:p>
    <w:p w14:paraId="21ED195E" w14:textId="327C3330" w:rsidR="00B7513B" w:rsidRDefault="00B7513B" w:rsidP="00B7513B">
      <w:pPr>
        <w:pStyle w:val="Listtoplevel"/>
      </w:pPr>
      <w:r>
        <w:t>be different for everyone</w:t>
      </w:r>
    </w:p>
    <w:p w14:paraId="4BF04DB1" w14:textId="35D60BAF" w:rsidR="00B7513B" w:rsidRDefault="00B7513B" w:rsidP="00B7513B">
      <w:pPr>
        <w:pStyle w:val="Listtoplevel"/>
      </w:pPr>
      <w:r>
        <w:t>take longer than you think.</w:t>
      </w:r>
    </w:p>
    <w:p w14:paraId="558BF5B3" w14:textId="6E701FC8" w:rsidR="00B7513B" w:rsidRDefault="00B7513B" w:rsidP="00645C91">
      <w:r>
        <w:br w:type="page"/>
      </w:r>
      <w:r w:rsidR="0004062B">
        <w:rPr>
          <w:noProof/>
        </w:rPr>
        <w:lastRenderedPageBreak/>
        <w:drawing>
          <wp:anchor distT="0" distB="0" distL="114300" distR="114300" simplePos="0" relativeHeight="251658298" behindDoc="0" locked="0" layoutInCell="1" allowOverlap="1" wp14:anchorId="613335BF" wp14:editId="54FD9304">
            <wp:simplePos x="0" y="0"/>
            <wp:positionH relativeFrom="margin">
              <wp:align>left</wp:align>
            </wp:positionH>
            <wp:positionV relativeFrom="page">
              <wp:posOffset>661182</wp:posOffset>
            </wp:positionV>
            <wp:extent cx="1448972" cy="1448972"/>
            <wp:effectExtent l="0" t="0" r="0" b="0"/>
            <wp:wrapNone/>
            <wp:docPr id="1905377607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377607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16" cy="1452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Some people might keep having problems after they have recovered.</w:t>
      </w:r>
    </w:p>
    <w:p w14:paraId="41C5B971" w14:textId="77777777" w:rsidR="00B7513B" w:rsidRDefault="00B7513B" w:rsidP="00645C91"/>
    <w:p w14:paraId="032B2088" w14:textId="77777777" w:rsidR="00B7513B" w:rsidRDefault="00B7513B" w:rsidP="00645C91"/>
    <w:p w14:paraId="152DD6AE" w14:textId="473BFDB4" w:rsidR="00B7513B" w:rsidRDefault="0004062B" w:rsidP="00645C91">
      <w:r>
        <w:rPr>
          <w:noProof/>
        </w:rPr>
        <w:drawing>
          <wp:anchor distT="0" distB="0" distL="114300" distR="114300" simplePos="0" relativeHeight="251658299" behindDoc="0" locked="0" layoutInCell="1" allowOverlap="1" wp14:anchorId="5DC642D7" wp14:editId="1EFDEF59">
            <wp:simplePos x="0" y="0"/>
            <wp:positionH relativeFrom="margin">
              <wp:align>left</wp:align>
            </wp:positionH>
            <wp:positionV relativeFrom="page">
              <wp:posOffset>2440647</wp:posOffset>
            </wp:positionV>
            <wp:extent cx="1448972" cy="1794212"/>
            <wp:effectExtent l="0" t="0" r="0" b="0"/>
            <wp:wrapNone/>
            <wp:docPr id="2106056970" name="Picture 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056970" name="Picture 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972" cy="1794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513B">
        <w:t>If you are worried about your recovery talk to your:</w:t>
      </w:r>
    </w:p>
    <w:p w14:paraId="4C746F9C" w14:textId="397E19F6" w:rsidR="00B7513B" w:rsidRDefault="00B7513B" w:rsidP="00B7513B">
      <w:pPr>
        <w:pStyle w:val="Listtoplevel"/>
      </w:pPr>
      <w:r>
        <w:t>doctor</w:t>
      </w:r>
    </w:p>
    <w:p w14:paraId="3F496FFF" w14:textId="1FE60822" w:rsidR="00B7513B" w:rsidRDefault="00B7513B" w:rsidP="00B7513B">
      <w:pPr>
        <w:pStyle w:val="Listtoplevel"/>
      </w:pPr>
      <w:r>
        <w:t>nurse.</w:t>
      </w:r>
    </w:p>
    <w:p w14:paraId="6FF87344" w14:textId="77777777" w:rsidR="00B7513B" w:rsidRDefault="00B7513B" w:rsidP="00B7513B"/>
    <w:p w14:paraId="2C6454EC" w14:textId="587E3E97" w:rsidR="00B7513B" w:rsidRDefault="0004062B" w:rsidP="00B7513B">
      <w:r>
        <w:rPr>
          <w:noProof/>
        </w:rPr>
        <w:drawing>
          <wp:anchor distT="0" distB="0" distL="114300" distR="114300" simplePos="0" relativeHeight="251658300" behindDoc="0" locked="0" layoutInCell="1" allowOverlap="1" wp14:anchorId="75C5D1D4" wp14:editId="0ED3FC95">
            <wp:simplePos x="0" y="0"/>
            <wp:positionH relativeFrom="margin">
              <wp:align>left</wp:align>
            </wp:positionH>
            <wp:positionV relativeFrom="page">
              <wp:posOffset>4761719</wp:posOffset>
            </wp:positionV>
            <wp:extent cx="1378634" cy="1378634"/>
            <wp:effectExtent l="0" t="0" r="0" b="0"/>
            <wp:wrapNone/>
            <wp:docPr id="875977630" name="Picture 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977630" name="Picture 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0929" cy="1380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4B2154" w14:textId="18633AAC" w:rsidR="00B7513B" w:rsidRDefault="00B7513B" w:rsidP="00B7513B">
      <w:r>
        <w:t>They might be able to find you the support you need from other health</w:t>
      </w:r>
      <w:r w:rsidR="007D666C">
        <w:t xml:space="preserve"> </w:t>
      </w:r>
      <w:r>
        <w:t>care providers like:</w:t>
      </w:r>
    </w:p>
    <w:p w14:paraId="50972165" w14:textId="40A050C7" w:rsidR="00B7513B" w:rsidRDefault="0004062B" w:rsidP="00B7513B">
      <w:pPr>
        <w:pStyle w:val="Listtoplevel"/>
      </w:pPr>
      <w:r>
        <w:drawing>
          <wp:anchor distT="0" distB="0" distL="114300" distR="114300" simplePos="0" relativeHeight="251658301" behindDoc="0" locked="0" layoutInCell="1" allowOverlap="1" wp14:anchorId="2846D8DC" wp14:editId="758D8C09">
            <wp:simplePos x="0" y="0"/>
            <wp:positionH relativeFrom="margin">
              <wp:align>left</wp:align>
            </wp:positionH>
            <wp:positionV relativeFrom="page">
              <wp:posOffset>6463470</wp:posOffset>
            </wp:positionV>
            <wp:extent cx="1589649" cy="1123885"/>
            <wp:effectExtent l="0" t="0" r="0" b="0"/>
            <wp:wrapNone/>
            <wp:docPr id="655482834" name="Picture 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82834" name="Picture 6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649" cy="112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513B">
        <w:t>physiotherapists</w:t>
      </w:r>
    </w:p>
    <w:p w14:paraId="1B41660C" w14:textId="3FE7F49F" w:rsidR="00B7513B" w:rsidRDefault="00B7513B" w:rsidP="00B7513B">
      <w:pPr>
        <w:pStyle w:val="Listtoplevel"/>
      </w:pPr>
      <w:r>
        <w:t>counsellors.</w:t>
      </w:r>
    </w:p>
    <w:p w14:paraId="28225600" w14:textId="77777777" w:rsidR="00B7513B" w:rsidRDefault="00B7513B">
      <w:pPr>
        <w:spacing w:line="240" w:lineRule="auto"/>
        <w:ind w:left="0"/>
      </w:pPr>
      <w:r>
        <w:br w:type="page"/>
      </w:r>
    </w:p>
    <w:p w14:paraId="034616E6" w14:textId="17661C77" w:rsidR="00B7513B" w:rsidRDefault="0004062B" w:rsidP="00B7513B">
      <w:r>
        <w:rPr>
          <w:noProof/>
        </w:rPr>
        <w:lastRenderedPageBreak/>
        <w:drawing>
          <wp:anchor distT="0" distB="0" distL="114300" distR="114300" simplePos="0" relativeHeight="251658302" behindDoc="0" locked="0" layoutInCell="1" allowOverlap="1" wp14:anchorId="435EBEAC" wp14:editId="5242200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41500" cy="1367790"/>
            <wp:effectExtent l="0" t="0" r="6350" b="3810"/>
            <wp:wrapNone/>
            <wp:docPr id="701328993" name="Picture 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328993" name="Picture 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513B">
        <w:t>Some sepsis survivors might want different kinds of:</w:t>
      </w:r>
    </w:p>
    <w:p w14:paraId="1489AA0C" w14:textId="2E445872" w:rsidR="00B7513B" w:rsidRDefault="00B7513B" w:rsidP="00B7513B">
      <w:pPr>
        <w:pStyle w:val="Listtoplevel"/>
      </w:pPr>
      <w:r>
        <w:t>therapy</w:t>
      </w:r>
    </w:p>
    <w:p w14:paraId="5634243E" w14:textId="53D24885" w:rsidR="00B7513B" w:rsidRDefault="00B7513B" w:rsidP="00B7513B">
      <w:pPr>
        <w:pStyle w:val="Listtoplevel"/>
      </w:pPr>
      <w:r>
        <w:t>support.</w:t>
      </w:r>
    </w:p>
    <w:p w14:paraId="12C9D6E7" w14:textId="4D3C888B" w:rsidR="00B7513B" w:rsidRDefault="003C4856" w:rsidP="00B7513B">
      <w:r>
        <w:rPr>
          <w:noProof/>
        </w:rPr>
        <w:drawing>
          <wp:anchor distT="0" distB="0" distL="114300" distR="114300" simplePos="0" relativeHeight="251658348" behindDoc="0" locked="0" layoutInCell="1" allowOverlap="1" wp14:anchorId="494346CF" wp14:editId="63CFFDE1">
            <wp:simplePos x="0" y="0"/>
            <wp:positionH relativeFrom="column">
              <wp:posOffset>139700</wp:posOffset>
            </wp:positionH>
            <wp:positionV relativeFrom="page">
              <wp:posOffset>3009900</wp:posOffset>
            </wp:positionV>
            <wp:extent cx="1397000" cy="1752600"/>
            <wp:effectExtent l="0" t="0" r="0" b="0"/>
            <wp:wrapNone/>
            <wp:docPr id="1018482930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482930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5EA2114" w14:textId="77777777" w:rsidR="00B7513B" w:rsidRDefault="00B7513B" w:rsidP="00B7513B"/>
    <w:p w14:paraId="29870C7B" w14:textId="15392B3D" w:rsidR="00B7513B" w:rsidRDefault="00B7513B" w:rsidP="00B7513B">
      <w:r>
        <w:t>This could be through people like:</w:t>
      </w:r>
    </w:p>
    <w:p w14:paraId="08D035EC" w14:textId="63361B54" w:rsidR="00B7513B" w:rsidRDefault="00AE7A2C" w:rsidP="00B7513B">
      <w:pPr>
        <w:pStyle w:val="Listtoplevel"/>
      </w:pPr>
      <w:r>
        <w:drawing>
          <wp:anchor distT="0" distB="0" distL="114300" distR="114300" simplePos="0" relativeHeight="251658303" behindDoc="0" locked="0" layoutInCell="1" allowOverlap="1" wp14:anchorId="699D32B2" wp14:editId="4DD419B1">
            <wp:simplePos x="0" y="0"/>
            <wp:positionH relativeFrom="margin">
              <wp:align>left</wp:align>
            </wp:positionH>
            <wp:positionV relativeFrom="page">
              <wp:posOffset>4957738</wp:posOffset>
            </wp:positionV>
            <wp:extent cx="1807210" cy="1426210"/>
            <wp:effectExtent l="0" t="0" r="0" b="2540"/>
            <wp:wrapNone/>
            <wp:docPr id="1896934460" name="Picture 6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934460" name="Picture 6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426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7513B">
        <w:t>rongoa Māori / Māori medicine</w:t>
      </w:r>
      <w:r w:rsidR="00B7513B" w:rsidRPr="00B7513B">
        <w:t xml:space="preserve"> </w:t>
      </w:r>
      <w:r w:rsidR="00B7513B">
        <w:t>practitioners</w:t>
      </w:r>
    </w:p>
    <w:p w14:paraId="0DB68671" w14:textId="5210A27B" w:rsidR="00B7513B" w:rsidRDefault="00B7513B" w:rsidP="00B7513B">
      <w:pPr>
        <w:pStyle w:val="Listtoplevel"/>
      </w:pPr>
      <w:r>
        <w:t>religious leaders like priests</w:t>
      </w:r>
    </w:p>
    <w:p w14:paraId="1B1518D7" w14:textId="7E7DEE42" w:rsidR="00C87DC5" w:rsidRDefault="00B7513B" w:rsidP="00B7513B">
      <w:pPr>
        <w:pStyle w:val="Listtoplevel"/>
      </w:pPr>
      <w:r>
        <w:t xml:space="preserve">cultural leaders like </w:t>
      </w:r>
      <w:r w:rsidR="00C87DC5">
        <w:t>kaumātua</w:t>
      </w:r>
      <w:r w:rsidR="001765A6">
        <w:t>.</w:t>
      </w:r>
    </w:p>
    <w:p w14:paraId="52BA61A5" w14:textId="77777777" w:rsidR="00C87DC5" w:rsidRDefault="00C87DC5" w:rsidP="00C87DC5"/>
    <w:p w14:paraId="7987CF76" w14:textId="5717DB1A" w:rsidR="00C87DC5" w:rsidRDefault="00AE7A2C" w:rsidP="00C87DC5">
      <w:r>
        <w:rPr>
          <w:noProof/>
        </w:rPr>
        <w:drawing>
          <wp:anchor distT="0" distB="0" distL="114300" distR="114300" simplePos="0" relativeHeight="251658304" behindDoc="0" locked="0" layoutInCell="1" allowOverlap="1" wp14:anchorId="43CBFF6E" wp14:editId="5CEA7104">
            <wp:simplePos x="0" y="0"/>
            <wp:positionH relativeFrom="margin">
              <wp:posOffset>105508</wp:posOffset>
            </wp:positionH>
            <wp:positionV relativeFrom="page">
              <wp:posOffset>6731098</wp:posOffset>
            </wp:positionV>
            <wp:extent cx="1526344" cy="1605410"/>
            <wp:effectExtent l="0" t="0" r="0" b="0"/>
            <wp:wrapNone/>
            <wp:docPr id="1836745248" name="Picture 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745248" name="Picture 6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344" cy="160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370F28" w14:textId="6CC4DB24" w:rsidR="00B7513B" w:rsidRDefault="00C87DC5" w:rsidP="00C87DC5">
      <w:r>
        <w:t>Sharing this information with them might give them ideas for the best ways to support you</w:t>
      </w:r>
      <w:r w:rsidR="00B7513B">
        <w:t>.</w:t>
      </w:r>
    </w:p>
    <w:p w14:paraId="74A835B5" w14:textId="77777777" w:rsidR="00754AE2" w:rsidRDefault="00754AE2">
      <w:pPr>
        <w:spacing w:line="240" w:lineRule="auto"/>
        <w:ind w:left="0"/>
      </w:pPr>
      <w:r>
        <w:br w:type="page"/>
      </w:r>
    </w:p>
    <w:p w14:paraId="088745A0" w14:textId="67BDBA7D" w:rsidR="00734CD4" w:rsidRDefault="0099106A" w:rsidP="00AE7A2C">
      <w:r>
        <w:rPr>
          <w:noProof/>
        </w:rPr>
        <w:lastRenderedPageBreak/>
        <w:drawing>
          <wp:anchor distT="0" distB="0" distL="114300" distR="114300" simplePos="0" relativeHeight="251658305" behindDoc="0" locked="0" layoutInCell="1" allowOverlap="1" wp14:anchorId="2AF3FC44" wp14:editId="28FE9EDD">
            <wp:simplePos x="0" y="0"/>
            <wp:positionH relativeFrom="margin">
              <wp:align>left</wp:align>
            </wp:positionH>
            <wp:positionV relativeFrom="margin">
              <wp:posOffset>-175846</wp:posOffset>
            </wp:positionV>
            <wp:extent cx="1751428" cy="1751428"/>
            <wp:effectExtent l="0" t="0" r="1270" b="0"/>
            <wp:wrapNone/>
            <wp:docPr id="1966649857" name="Picture 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649857" name="Picture 6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428" cy="1751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706">
        <w:t>Sometimes recovery happens slowly</w:t>
      </w:r>
      <w:r w:rsidR="001765A6">
        <w:t>.</w:t>
      </w:r>
    </w:p>
    <w:p w14:paraId="0AB66742" w14:textId="77777777" w:rsidR="00301706" w:rsidRDefault="00301706" w:rsidP="00AE7A2C"/>
    <w:p w14:paraId="3BB0CEC6" w14:textId="77777777" w:rsidR="00301706" w:rsidRDefault="00301706" w:rsidP="00AE7A2C"/>
    <w:p w14:paraId="62731887" w14:textId="7474A691" w:rsidR="00301706" w:rsidRDefault="00301706" w:rsidP="00AE7A2C">
      <w:r>
        <w:t>This can make it hard to see that you are getting better.</w:t>
      </w:r>
    </w:p>
    <w:p w14:paraId="64EE55FD" w14:textId="79DFEA68" w:rsidR="00301706" w:rsidRDefault="0099106A" w:rsidP="00AE7A2C">
      <w:r>
        <w:rPr>
          <w:noProof/>
        </w:rPr>
        <w:drawing>
          <wp:anchor distT="0" distB="0" distL="114300" distR="114300" simplePos="0" relativeHeight="251658306" behindDoc="0" locked="0" layoutInCell="1" allowOverlap="1" wp14:anchorId="6611D987" wp14:editId="4B215A27">
            <wp:simplePos x="0" y="0"/>
            <wp:positionH relativeFrom="margin">
              <wp:align>left</wp:align>
            </wp:positionH>
            <wp:positionV relativeFrom="page">
              <wp:posOffset>2728546</wp:posOffset>
            </wp:positionV>
            <wp:extent cx="1371600" cy="1480966"/>
            <wp:effectExtent l="0" t="0" r="0" b="5080"/>
            <wp:wrapNone/>
            <wp:docPr id="297667898" name="Picture 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667898" name="Picture 6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480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348280" w14:textId="0A4DCB80" w:rsidR="00301706" w:rsidRPr="00734CD4" w:rsidRDefault="00301706" w:rsidP="00AE7A2C"/>
    <w:p w14:paraId="137090F3" w14:textId="040714B3" w:rsidR="00301706" w:rsidRDefault="00A11612" w:rsidP="00AE7A2C">
      <w:r>
        <w:t>One</w:t>
      </w:r>
      <w:r w:rsidR="00CA2F34">
        <w:t xml:space="preserve"> thing you can do is keep a journal about something you do each week</w:t>
      </w:r>
      <w:r w:rsidR="0099106A">
        <w:t xml:space="preserve"> </w:t>
      </w:r>
      <w:r w:rsidR="00645C91">
        <w:t>that supports you to get better</w:t>
      </w:r>
      <w:r w:rsidR="00CA2F34">
        <w:t>.</w:t>
      </w:r>
    </w:p>
    <w:p w14:paraId="134DD9EB" w14:textId="6CC1B9B6" w:rsidR="00CA2F34" w:rsidRDefault="00CA2F34" w:rsidP="00AE7A2C"/>
    <w:p w14:paraId="6FFCE9C2" w14:textId="5EFE6584" w:rsidR="00CA2F34" w:rsidRDefault="00A5025E" w:rsidP="00AE7A2C">
      <w:r>
        <w:rPr>
          <w:noProof/>
        </w:rPr>
        <w:drawing>
          <wp:anchor distT="0" distB="0" distL="114300" distR="114300" simplePos="0" relativeHeight="251658307" behindDoc="0" locked="0" layoutInCell="1" allowOverlap="1" wp14:anchorId="0A42CDBC" wp14:editId="598C6A26">
            <wp:simplePos x="0" y="0"/>
            <wp:positionH relativeFrom="margin">
              <wp:align>left</wp:align>
            </wp:positionH>
            <wp:positionV relativeFrom="page">
              <wp:posOffset>4775835</wp:posOffset>
            </wp:positionV>
            <wp:extent cx="1055077" cy="1967133"/>
            <wp:effectExtent l="0" t="0" r="0" b="0"/>
            <wp:wrapNone/>
            <wp:docPr id="168277112" name="Picture 6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77112" name="Picture 6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839" cy="1974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B95612" w14:textId="4F4A2053" w:rsidR="00CA2F34" w:rsidRDefault="00CA2F34" w:rsidP="00AE7A2C">
      <w:r>
        <w:t>For example if you are having a hard time concentrating you could do a word puzzle each week.</w:t>
      </w:r>
    </w:p>
    <w:p w14:paraId="316C5E10" w14:textId="77777777" w:rsidR="00CA2F34" w:rsidRDefault="00CA2F34" w:rsidP="00AE7A2C"/>
    <w:p w14:paraId="7DD56AAF" w14:textId="66CE98B9" w:rsidR="00CA2F34" w:rsidRDefault="00CA2F34" w:rsidP="00AE7A2C"/>
    <w:p w14:paraId="2D30B7F9" w14:textId="3CCAEB54" w:rsidR="00CA2F34" w:rsidRDefault="00A5025E" w:rsidP="00AE7A2C">
      <w:r>
        <w:rPr>
          <w:noProof/>
        </w:rPr>
        <w:drawing>
          <wp:anchor distT="0" distB="0" distL="114300" distR="114300" simplePos="0" relativeHeight="251658308" behindDoc="0" locked="0" layoutInCell="1" allowOverlap="1" wp14:anchorId="3E7E1C00" wp14:editId="7AD127CA">
            <wp:simplePos x="0" y="0"/>
            <wp:positionH relativeFrom="margin">
              <wp:align>left</wp:align>
            </wp:positionH>
            <wp:positionV relativeFrom="page">
              <wp:posOffset>7406103</wp:posOffset>
            </wp:positionV>
            <wp:extent cx="1678305" cy="1687830"/>
            <wp:effectExtent l="0" t="0" r="0" b="7620"/>
            <wp:wrapNone/>
            <wp:docPr id="1519941646" name="Picture 6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941646" name="Picture 6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305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F34">
        <w:t>After you have done the word puzzle write how doing the puzzle was like:</w:t>
      </w:r>
    </w:p>
    <w:p w14:paraId="680B399D" w14:textId="1E5A909E" w:rsidR="00CA2F34" w:rsidRDefault="00CA2F34" w:rsidP="00CA2F34">
      <w:pPr>
        <w:pStyle w:val="Listtoplevel"/>
      </w:pPr>
      <w:r>
        <w:t>was it easier than last week?</w:t>
      </w:r>
    </w:p>
    <w:p w14:paraId="7F275202" w14:textId="06E8F0C2" w:rsidR="00CA2F34" w:rsidRDefault="00CA2F34" w:rsidP="00CA2F34">
      <w:pPr>
        <w:pStyle w:val="Listtoplevel"/>
      </w:pPr>
      <w:r>
        <w:t>can you concentrate</w:t>
      </w:r>
      <w:r w:rsidR="009A5F5E">
        <w:t xml:space="preserve"> / work</w:t>
      </w:r>
      <w:r>
        <w:t xml:space="preserve"> on it for longer?</w:t>
      </w:r>
    </w:p>
    <w:p w14:paraId="1AF922EE" w14:textId="4DA0065B" w:rsidR="00CA2F34" w:rsidRDefault="00CA2F34" w:rsidP="00A5025E">
      <w:r>
        <w:br w:type="page"/>
      </w:r>
      <w:r w:rsidR="00A5025E">
        <w:rPr>
          <w:noProof/>
        </w:rPr>
        <w:lastRenderedPageBreak/>
        <w:drawing>
          <wp:anchor distT="0" distB="0" distL="114300" distR="114300" simplePos="0" relativeHeight="251658309" behindDoc="0" locked="0" layoutInCell="1" allowOverlap="1" wp14:anchorId="0EE620D5" wp14:editId="44F0777B">
            <wp:simplePos x="0" y="0"/>
            <wp:positionH relativeFrom="margin">
              <wp:align>left</wp:align>
            </wp:positionH>
            <wp:positionV relativeFrom="page">
              <wp:posOffset>615999</wp:posOffset>
            </wp:positionV>
            <wp:extent cx="1343464" cy="1437115"/>
            <wp:effectExtent l="0" t="0" r="9525" b="0"/>
            <wp:wrapNone/>
            <wp:docPr id="410034368" name="Picture 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34368" name="Picture 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464" cy="143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4A8">
        <w:t>As you write more in the journal you will see</w:t>
      </w:r>
      <w:r w:rsidR="005454A8" w:rsidRPr="005454A8">
        <w:t xml:space="preserve"> </w:t>
      </w:r>
      <w:r w:rsidR="005454A8">
        <w:t>if you:</w:t>
      </w:r>
    </w:p>
    <w:p w14:paraId="5D0A083D" w14:textId="12E0F0F2" w:rsidR="005454A8" w:rsidRDefault="00A5025E" w:rsidP="005454A8">
      <w:pPr>
        <w:pStyle w:val="Listtoplevel"/>
      </w:pPr>
      <w:r>
        <w:drawing>
          <wp:anchor distT="0" distB="0" distL="114300" distR="114300" simplePos="0" relativeHeight="251658310" behindDoc="0" locked="0" layoutInCell="1" allowOverlap="1" wp14:anchorId="48AF290B" wp14:editId="58247057">
            <wp:simplePos x="0" y="0"/>
            <wp:positionH relativeFrom="margin">
              <wp:align>left</wp:align>
            </wp:positionH>
            <wp:positionV relativeFrom="page">
              <wp:posOffset>2243601</wp:posOffset>
            </wp:positionV>
            <wp:extent cx="1948180" cy="1290320"/>
            <wp:effectExtent l="0" t="0" r="0" b="0"/>
            <wp:wrapNone/>
            <wp:docPr id="1526748891" name="Picture 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748891" name="Picture 6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54A8">
        <w:t>are doing better</w:t>
      </w:r>
    </w:p>
    <w:p w14:paraId="6E4AAFE2" w14:textId="76BEDAE8" w:rsidR="005454A8" w:rsidRDefault="005454A8" w:rsidP="005454A8">
      <w:pPr>
        <w:pStyle w:val="Listtoplevel"/>
      </w:pPr>
      <w:r>
        <w:t>need more support because you are not doing better.</w:t>
      </w:r>
    </w:p>
    <w:p w14:paraId="7578A033" w14:textId="77777777" w:rsidR="005454A8" w:rsidRDefault="005454A8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4091CACC" w14:textId="4A5F9A13" w:rsidR="005454A8" w:rsidRDefault="005454A8" w:rsidP="005454A8">
      <w:pPr>
        <w:pStyle w:val="Heading1"/>
      </w:pPr>
      <w:bookmarkStart w:id="5" w:name="_Caring_for_a"/>
      <w:bookmarkEnd w:id="5"/>
      <w:r>
        <w:lastRenderedPageBreak/>
        <w:t>Caring for a sepsis survivor</w:t>
      </w:r>
    </w:p>
    <w:p w14:paraId="2B3C67B3" w14:textId="42184860" w:rsidR="005454A8" w:rsidRDefault="005454A8" w:rsidP="00645C91"/>
    <w:p w14:paraId="3C83D4C2" w14:textId="0FA62F04" w:rsidR="005454A8" w:rsidRDefault="00A36BB5" w:rsidP="00645C91">
      <w:r>
        <w:rPr>
          <w:noProof/>
        </w:rPr>
        <w:drawing>
          <wp:anchor distT="0" distB="0" distL="114300" distR="114300" simplePos="0" relativeHeight="251658311" behindDoc="0" locked="0" layoutInCell="1" allowOverlap="1" wp14:anchorId="5B39A278" wp14:editId="08F69E76">
            <wp:simplePos x="0" y="0"/>
            <wp:positionH relativeFrom="margin">
              <wp:align>left</wp:align>
            </wp:positionH>
            <wp:positionV relativeFrom="page">
              <wp:posOffset>2285609</wp:posOffset>
            </wp:positionV>
            <wp:extent cx="1807698" cy="1822422"/>
            <wp:effectExtent l="0" t="0" r="0" b="6985"/>
            <wp:wrapNone/>
            <wp:docPr id="1446170911" name="Picture 7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170911" name="Picture 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698" cy="1822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0E4B61" w14:textId="7A144546" w:rsidR="005454A8" w:rsidRDefault="00A36BB5" w:rsidP="005454A8">
      <w:pPr>
        <w:pStyle w:val="BodyText"/>
      </w:pPr>
      <w:r>
        <w:t>A loved one having s</w:t>
      </w:r>
      <w:r w:rsidR="005454A8">
        <w:t>epsis can affect:</w:t>
      </w:r>
    </w:p>
    <w:p w14:paraId="39BD00E2" w14:textId="39E0039B" w:rsidR="005454A8" w:rsidRDefault="005454A8" w:rsidP="005454A8">
      <w:pPr>
        <w:pStyle w:val="Listtoplevel"/>
      </w:pPr>
      <w:r>
        <w:t>everyone at home</w:t>
      </w:r>
    </w:p>
    <w:p w14:paraId="6AA5832D" w14:textId="20E584FA" w:rsidR="005454A8" w:rsidRDefault="005454A8" w:rsidP="005454A8">
      <w:pPr>
        <w:pStyle w:val="Listtoplevel"/>
      </w:pPr>
      <w:r>
        <w:t>the whole whānau / family.</w:t>
      </w:r>
    </w:p>
    <w:p w14:paraId="0DCD4268" w14:textId="77777777" w:rsidR="005454A8" w:rsidRDefault="005454A8" w:rsidP="005454A8"/>
    <w:p w14:paraId="66112DE4" w14:textId="5F775D47" w:rsidR="005454A8" w:rsidRDefault="00A36BB5" w:rsidP="005454A8">
      <w:r>
        <w:rPr>
          <w:noProof/>
        </w:rPr>
        <w:drawing>
          <wp:anchor distT="0" distB="0" distL="114300" distR="114300" simplePos="0" relativeHeight="251658313" behindDoc="0" locked="0" layoutInCell="1" allowOverlap="1" wp14:anchorId="13DDFA71" wp14:editId="78C6494E">
            <wp:simplePos x="0" y="0"/>
            <wp:positionH relativeFrom="margin">
              <wp:align>left</wp:align>
            </wp:positionH>
            <wp:positionV relativeFrom="page">
              <wp:posOffset>4824730</wp:posOffset>
            </wp:positionV>
            <wp:extent cx="1507490" cy="1265555"/>
            <wp:effectExtent l="0" t="0" r="0" b="0"/>
            <wp:wrapNone/>
            <wp:docPr id="1132974740" name="Picture 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974740" name="Picture 7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490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F51EDB" w14:textId="32FD41FB" w:rsidR="005454A8" w:rsidRDefault="005454A8" w:rsidP="005454A8">
      <w:r>
        <w:t>When you need to care for a sepsis survivor at home you might feel:</w:t>
      </w:r>
    </w:p>
    <w:p w14:paraId="2B0A9400" w14:textId="20F79426" w:rsidR="005454A8" w:rsidRDefault="005454A8" w:rsidP="005454A8">
      <w:pPr>
        <w:pStyle w:val="Listtoplevel"/>
      </w:pPr>
      <w:r>
        <w:t>happy they are out of hospital</w:t>
      </w:r>
    </w:p>
    <w:p w14:paraId="40438941" w14:textId="6B4881B0" w:rsidR="005454A8" w:rsidRDefault="00A36BB5" w:rsidP="005454A8">
      <w:pPr>
        <w:pStyle w:val="Listtoplevel"/>
      </w:pPr>
      <w:r>
        <w:drawing>
          <wp:anchor distT="0" distB="0" distL="114300" distR="114300" simplePos="0" relativeHeight="251658312" behindDoc="0" locked="0" layoutInCell="1" allowOverlap="1" wp14:anchorId="4E21E7B0" wp14:editId="7829DB12">
            <wp:simplePos x="0" y="0"/>
            <wp:positionH relativeFrom="margin">
              <wp:align>left</wp:align>
            </wp:positionH>
            <wp:positionV relativeFrom="page">
              <wp:posOffset>6546898</wp:posOffset>
            </wp:positionV>
            <wp:extent cx="1702191" cy="1702191"/>
            <wp:effectExtent l="0" t="0" r="0" b="0"/>
            <wp:wrapNone/>
            <wp:docPr id="1431641487" name="Picture 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641487" name="Picture 7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191" cy="1702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4A8">
        <w:t>worried about caring for them.</w:t>
      </w:r>
    </w:p>
    <w:p w14:paraId="7E7A47B2" w14:textId="77777777" w:rsidR="005454A8" w:rsidRDefault="005454A8" w:rsidP="005454A8"/>
    <w:p w14:paraId="112544C5" w14:textId="7BFC7B7B" w:rsidR="005454A8" w:rsidRDefault="005454A8" w:rsidP="005454A8"/>
    <w:p w14:paraId="09707C3E" w14:textId="39D4E1E2" w:rsidR="005454A8" w:rsidRDefault="005454A8" w:rsidP="005454A8">
      <w:r>
        <w:t>Often people closest to a sepsis survivor feel a lot of different things.</w:t>
      </w:r>
    </w:p>
    <w:p w14:paraId="3C4E7905" w14:textId="36EA71A5" w:rsidR="005454A8" w:rsidRDefault="00A36BB5" w:rsidP="005454A8">
      <w:r>
        <w:rPr>
          <w:noProof/>
        </w:rPr>
        <w:drawing>
          <wp:anchor distT="0" distB="0" distL="114300" distR="114300" simplePos="0" relativeHeight="251658314" behindDoc="0" locked="0" layoutInCell="1" allowOverlap="1" wp14:anchorId="495EB214" wp14:editId="69F73AA2">
            <wp:simplePos x="0" y="0"/>
            <wp:positionH relativeFrom="margin">
              <wp:align>left</wp:align>
            </wp:positionH>
            <wp:positionV relativeFrom="paragraph">
              <wp:posOffset>267579</wp:posOffset>
            </wp:positionV>
            <wp:extent cx="1550527" cy="1167619"/>
            <wp:effectExtent l="0" t="0" r="0" b="0"/>
            <wp:wrapNone/>
            <wp:docPr id="1546467881" name="Picture 7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467881" name="Picture 7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527" cy="116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024CD" w14:textId="1E2A5829" w:rsidR="005454A8" w:rsidRDefault="005454A8" w:rsidP="005454A8"/>
    <w:p w14:paraId="075ECDD3" w14:textId="0192DBB8" w:rsidR="005454A8" w:rsidRDefault="007D666C" w:rsidP="005454A8">
      <w:r>
        <w:t>Children who know the sepsis survivor well may also get upset</w:t>
      </w:r>
      <w:r w:rsidR="005454A8">
        <w:t>.</w:t>
      </w:r>
    </w:p>
    <w:p w14:paraId="5E30ED83" w14:textId="7EA18CBB" w:rsidR="005454A8" w:rsidRDefault="00A40AEF" w:rsidP="005454A8">
      <w:r w:rsidRPr="00A40AEF">
        <w:rPr>
          <w:noProof/>
        </w:rPr>
        <w:lastRenderedPageBreak/>
        <w:drawing>
          <wp:anchor distT="0" distB="0" distL="114300" distR="114300" simplePos="0" relativeHeight="251658241" behindDoc="0" locked="0" layoutInCell="1" allowOverlap="1" wp14:anchorId="29F8F2BD" wp14:editId="156770F6">
            <wp:simplePos x="0" y="0"/>
            <wp:positionH relativeFrom="margin">
              <wp:align>left</wp:align>
            </wp:positionH>
            <wp:positionV relativeFrom="margin">
              <wp:posOffset>-104579</wp:posOffset>
            </wp:positionV>
            <wp:extent cx="1619894" cy="2067951"/>
            <wp:effectExtent l="0" t="0" r="0" b="8890"/>
            <wp:wrapNone/>
            <wp:docPr id="102856965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56965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94" cy="2067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169">
        <w:t>People close to a sepsis survivor might feel things like:</w:t>
      </w:r>
    </w:p>
    <w:p w14:paraId="47B6AC22" w14:textId="351328B7" w:rsidR="00440169" w:rsidRDefault="00440169" w:rsidP="00440169">
      <w:pPr>
        <w:pStyle w:val="Listtoplevel"/>
      </w:pPr>
      <w:r>
        <w:t>being upset</w:t>
      </w:r>
    </w:p>
    <w:p w14:paraId="1C5A89D5" w14:textId="38246C7B" w:rsidR="00440169" w:rsidRDefault="00440169" w:rsidP="00440169">
      <w:pPr>
        <w:pStyle w:val="Listtoplevel"/>
      </w:pPr>
      <w:r>
        <w:t>feeling like crying a lot</w:t>
      </w:r>
    </w:p>
    <w:p w14:paraId="03CAF23F" w14:textId="2115E782" w:rsidR="00440169" w:rsidRDefault="00A36BB5" w:rsidP="00440169">
      <w:pPr>
        <w:pStyle w:val="Listtoplevel"/>
      </w:pPr>
      <w:r>
        <w:drawing>
          <wp:anchor distT="0" distB="0" distL="114300" distR="114300" simplePos="0" relativeHeight="251658315" behindDoc="0" locked="0" layoutInCell="1" allowOverlap="1" wp14:anchorId="017CC4F1" wp14:editId="4C913816">
            <wp:simplePos x="0" y="0"/>
            <wp:positionH relativeFrom="margin">
              <wp:align>left</wp:align>
            </wp:positionH>
            <wp:positionV relativeFrom="page">
              <wp:posOffset>3185551</wp:posOffset>
            </wp:positionV>
            <wp:extent cx="1709225" cy="1709225"/>
            <wp:effectExtent l="0" t="0" r="5715" b="5715"/>
            <wp:wrapNone/>
            <wp:docPr id="838831435" name="Picture 7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831435" name="Picture 7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639" cy="1710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5A6">
        <w:t xml:space="preserve">being </w:t>
      </w:r>
      <w:r w:rsidR="00440169">
        <w:t>anxious</w:t>
      </w:r>
    </w:p>
    <w:p w14:paraId="28075918" w14:textId="44B25CD0" w:rsidR="00440169" w:rsidRDefault="001765A6" w:rsidP="00440169">
      <w:pPr>
        <w:pStyle w:val="Listtoplevel"/>
      </w:pPr>
      <w:r>
        <w:t xml:space="preserve">being </w:t>
      </w:r>
      <w:r w:rsidR="00440169">
        <w:t>depressed</w:t>
      </w:r>
    </w:p>
    <w:p w14:paraId="5EE460C5" w14:textId="5D52F472" w:rsidR="00440169" w:rsidRDefault="001765A6" w:rsidP="00440169">
      <w:pPr>
        <w:pStyle w:val="Listtoplevel"/>
      </w:pPr>
      <w:r>
        <w:t xml:space="preserve">being </w:t>
      </w:r>
      <w:r w:rsidR="00440169">
        <w:t>tired.</w:t>
      </w:r>
    </w:p>
    <w:p w14:paraId="74559055" w14:textId="480B0575" w:rsidR="00440169" w:rsidRDefault="00440169" w:rsidP="00440169"/>
    <w:p w14:paraId="5F6C85E8" w14:textId="69DD2375" w:rsidR="00440169" w:rsidRDefault="00A36BB5" w:rsidP="00440169">
      <w:r>
        <w:rPr>
          <w:noProof/>
        </w:rPr>
        <w:drawing>
          <wp:anchor distT="0" distB="0" distL="114300" distR="114300" simplePos="0" relativeHeight="251658316" behindDoc="0" locked="0" layoutInCell="1" allowOverlap="1" wp14:anchorId="5A8C98A9" wp14:editId="7A2178A8">
            <wp:simplePos x="0" y="0"/>
            <wp:positionH relativeFrom="margin">
              <wp:posOffset>-635</wp:posOffset>
            </wp:positionH>
            <wp:positionV relativeFrom="page">
              <wp:posOffset>5315585</wp:posOffset>
            </wp:positionV>
            <wp:extent cx="1605915" cy="1555115"/>
            <wp:effectExtent l="0" t="0" r="0" b="6985"/>
            <wp:wrapNone/>
            <wp:docPr id="1985853859" name="Picture 7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853859" name="Picture 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CF2F8" w14:textId="65D592FA" w:rsidR="00440169" w:rsidRDefault="00440169" w:rsidP="00440169">
      <w:r>
        <w:t>It is important to take care of yourself too.</w:t>
      </w:r>
    </w:p>
    <w:p w14:paraId="370D1AF2" w14:textId="77777777" w:rsidR="00440169" w:rsidRDefault="00440169" w:rsidP="00440169"/>
    <w:p w14:paraId="11B97190" w14:textId="77777777" w:rsidR="00440169" w:rsidRDefault="00440169" w:rsidP="00440169"/>
    <w:p w14:paraId="32D2F127" w14:textId="30BB27E5" w:rsidR="00440169" w:rsidRDefault="00A36BB5" w:rsidP="00440169">
      <w:r>
        <w:rPr>
          <w:noProof/>
        </w:rPr>
        <w:drawing>
          <wp:anchor distT="0" distB="0" distL="114300" distR="114300" simplePos="0" relativeHeight="251658317" behindDoc="0" locked="0" layoutInCell="1" allowOverlap="1" wp14:anchorId="1BB04AF8" wp14:editId="711ECEF9">
            <wp:simplePos x="0" y="0"/>
            <wp:positionH relativeFrom="margin">
              <wp:align>left</wp:align>
            </wp:positionH>
            <wp:positionV relativeFrom="page">
              <wp:posOffset>7286869</wp:posOffset>
            </wp:positionV>
            <wp:extent cx="1835834" cy="1835834"/>
            <wp:effectExtent l="0" t="0" r="0" b="0"/>
            <wp:wrapNone/>
            <wp:docPr id="1691796026" name="Picture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96026" name="Picture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834" cy="1835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169">
        <w:t>To take care of yourself you can do things like:</w:t>
      </w:r>
    </w:p>
    <w:p w14:paraId="5EB444D5" w14:textId="7D37E529" w:rsidR="00440169" w:rsidRDefault="00440169" w:rsidP="00440169">
      <w:pPr>
        <w:pStyle w:val="Listtoplevel"/>
      </w:pPr>
      <w:r>
        <w:t>take time to do things you like</w:t>
      </w:r>
    </w:p>
    <w:p w14:paraId="392BE6C2" w14:textId="6BD96113" w:rsidR="00440169" w:rsidRDefault="00440169" w:rsidP="00440169">
      <w:pPr>
        <w:pStyle w:val="Listtoplevel"/>
      </w:pPr>
      <w:r>
        <w:t>talk about how you are feeling with someone else</w:t>
      </w:r>
      <w:r w:rsidR="001765A6">
        <w:t>.</w:t>
      </w:r>
    </w:p>
    <w:p w14:paraId="588AF57E" w14:textId="75834840" w:rsidR="00440169" w:rsidRDefault="003C6646" w:rsidP="00440169">
      <w:r>
        <w:rPr>
          <w:noProof/>
        </w:rPr>
        <w:lastRenderedPageBreak/>
        <w:drawing>
          <wp:anchor distT="0" distB="0" distL="114300" distR="114300" simplePos="0" relativeHeight="251658318" behindDoc="0" locked="0" layoutInCell="1" allowOverlap="1" wp14:anchorId="375002ED" wp14:editId="45F70FBB">
            <wp:simplePos x="0" y="0"/>
            <wp:positionH relativeFrom="margin">
              <wp:align>left</wp:align>
            </wp:positionH>
            <wp:positionV relativeFrom="margin">
              <wp:posOffset>-309197</wp:posOffset>
            </wp:positionV>
            <wp:extent cx="1399735" cy="1399735"/>
            <wp:effectExtent l="0" t="0" r="0" b="0"/>
            <wp:wrapNone/>
            <wp:docPr id="37759520" name="Picture 7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9520" name="Picture 7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219" cy="1402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169">
        <w:t>To take care of yourself you can also do things like</w:t>
      </w:r>
      <w:r w:rsidR="001765A6">
        <w:t>:</w:t>
      </w:r>
      <w:r w:rsidR="00440169">
        <w:t xml:space="preserve"> </w:t>
      </w:r>
    </w:p>
    <w:p w14:paraId="09BC16B5" w14:textId="4BCAF76F" w:rsidR="00440169" w:rsidRDefault="003C6646" w:rsidP="00440169">
      <w:pPr>
        <w:pStyle w:val="Listtoplevel"/>
      </w:pPr>
      <w:r>
        <w:drawing>
          <wp:anchor distT="0" distB="0" distL="114300" distR="114300" simplePos="0" relativeHeight="251658319" behindDoc="0" locked="0" layoutInCell="1" allowOverlap="1" wp14:anchorId="6020E9FC" wp14:editId="32235AB7">
            <wp:simplePos x="0" y="0"/>
            <wp:positionH relativeFrom="margin">
              <wp:align>left</wp:align>
            </wp:positionH>
            <wp:positionV relativeFrom="page">
              <wp:posOffset>2200372</wp:posOffset>
            </wp:positionV>
            <wp:extent cx="1521054" cy="1146517"/>
            <wp:effectExtent l="0" t="0" r="3175" b="0"/>
            <wp:wrapNone/>
            <wp:docPr id="1899486501" name="Picture 7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486501" name="Picture 7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054" cy="1146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169">
        <w:t>eat well</w:t>
      </w:r>
    </w:p>
    <w:p w14:paraId="27B639E8" w14:textId="26DA3BA0" w:rsidR="00440169" w:rsidRDefault="00440169" w:rsidP="00440169">
      <w:pPr>
        <w:pStyle w:val="Listtoplevel"/>
      </w:pPr>
      <w:r>
        <w:t>get enough sleep</w:t>
      </w:r>
    </w:p>
    <w:p w14:paraId="4C53359E" w14:textId="4C1738F3" w:rsidR="00440169" w:rsidRDefault="00440169" w:rsidP="00440169">
      <w:pPr>
        <w:pStyle w:val="Listtoplevel"/>
      </w:pPr>
      <w:r>
        <w:t>ask for support if you need it.</w:t>
      </w:r>
    </w:p>
    <w:p w14:paraId="4D7C6E5A" w14:textId="3BE08EFE" w:rsidR="00440169" w:rsidRDefault="003C6646" w:rsidP="00440169">
      <w:r>
        <w:rPr>
          <w:noProof/>
        </w:rPr>
        <w:drawing>
          <wp:anchor distT="0" distB="0" distL="114300" distR="114300" simplePos="0" relativeHeight="251658320" behindDoc="0" locked="0" layoutInCell="1" allowOverlap="1" wp14:anchorId="4A5B13EE" wp14:editId="115BF9E5">
            <wp:simplePos x="0" y="0"/>
            <wp:positionH relativeFrom="margin">
              <wp:align>left</wp:align>
            </wp:positionH>
            <wp:positionV relativeFrom="page">
              <wp:posOffset>3670349</wp:posOffset>
            </wp:positionV>
            <wp:extent cx="1709225" cy="1116547"/>
            <wp:effectExtent l="0" t="0" r="5715" b="7620"/>
            <wp:wrapNone/>
            <wp:docPr id="832276826" name="Picture 7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276826" name="Picture 7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225" cy="1116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E990C" w14:textId="50C8A14B" w:rsidR="00440169" w:rsidRDefault="00440169" w:rsidP="00440169"/>
    <w:p w14:paraId="1BC831FD" w14:textId="786B082C" w:rsidR="00440169" w:rsidRDefault="00440169" w:rsidP="00440169">
      <w:r>
        <w:t>It is important to ask for support if:</w:t>
      </w:r>
    </w:p>
    <w:p w14:paraId="5B8D57B5" w14:textId="6BF7E79F" w:rsidR="00440169" w:rsidRDefault="003C6646" w:rsidP="00440169">
      <w:pPr>
        <w:pStyle w:val="Listtoplevel"/>
      </w:pPr>
      <w:r>
        <w:drawing>
          <wp:anchor distT="0" distB="0" distL="114300" distR="114300" simplePos="0" relativeHeight="251658321" behindDoc="0" locked="0" layoutInCell="1" allowOverlap="1" wp14:anchorId="0FE53D6D" wp14:editId="108E90C0">
            <wp:simplePos x="0" y="0"/>
            <wp:positionH relativeFrom="margin">
              <wp:align>left</wp:align>
            </wp:positionH>
            <wp:positionV relativeFrom="page">
              <wp:posOffset>5098757</wp:posOffset>
            </wp:positionV>
            <wp:extent cx="1603023" cy="1266092"/>
            <wp:effectExtent l="0" t="0" r="0" b="0"/>
            <wp:wrapNone/>
            <wp:docPr id="1772345844" name="Picture 8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345844" name="Picture 8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023" cy="12660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169">
        <w:t>you are having a hard time</w:t>
      </w:r>
    </w:p>
    <w:p w14:paraId="2755CA73" w14:textId="42312121" w:rsidR="00440169" w:rsidRDefault="00440169" w:rsidP="00440169">
      <w:pPr>
        <w:pStyle w:val="Listtoplevel"/>
      </w:pPr>
      <w:r>
        <w:t>your family is having a hard time.</w:t>
      </w:r>
    </w:p>
    <w:p w14:paraId="2EA9294A" w14:textId="77777777" w:rsidR="00440169" w:rsidRDefault="00440169" w:rsidP="00440169"/>
    <w:p w14:paraId="1C046109" w14:textId="2BA5F38B" w:rsidR="00440169" w:rsidRDefault="003C6646" w:rsidP="00440169">
      <w:r>
        <w:rPr>
          <w:noProof/>
        </w:rPr>
        <w:drawing>
          <wp:anchor distT="0" distB="0" distL="114300" distR="114300" simplePos="0" relativeHeight="251658322" behindDoc="0" locked="0" layoutInCell="1" allowOverlap="1" wp14:anchorId="00783C8E" wp14:editId="4853BEF6">
            <wp:simplePos x="0" y="0"/>
            <wp:positionH relativeFrom="margin">
              <wp:align>left</wp:align>
            </wp:positionH>
            <wp:positionV relativeFrom="page">
              <wp:posOffset>6527116</wp:posOffset>
            </wp:positionV>
            <wp:extent cx="1529715" cy="1529715"/>
            <wp:effectExtent l="0" t="0" r="0" b="0"/>
            <wp:wrapNone/>
            <wp:docPr id="1528969428" name="Picture 8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69428" name="Picture 8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2D9D63" w14:textId="37EB0622" w:rsidR="00440169" w:rsidRDefault="00440169" w:rsidP="00440169">
      <w:r>
        <w:t>You can ask for support from your family doctor.</w:t>
      </w:r>
    </w:p>
    <w:p w14:paraId="053AE612" w14:textId="3A98FED2" w:rsidR="00440169" w:rsidRDefault="00440169" w:rsidP="00440169"/>
    <w:p w14:paraId="7E4143B0" w14:textId="420B183C" w:rsidR="00440169" w:rsidRDefault="00440169" w:rsidP="00440169"/>
    <w:p w14:paraId="6BD5B81A" w14:textId="1A749116" w:rsidR="00440169" w:rsidRPr="005454A8" w:rsidRDefault="003C6646" w:rsidP="00440169">
      <w:r>
        <w:rPr>
          <w:noProof/>
        </w:rPr>
        <w:drawing>
          <wp:anchor distT="0" distB="0" distL="114300" distR="114300" simplePos="0" relativeHeight="251658323" behindDoc="0" locked="0" layoutInCell="1" allowOverlap="1" wp14:anchorId="17F1C4A7" wp14:editId="4FD1B976">
            <wp:simplePos x="0" y="0"/>
            <wp:positionH relativeFrom="margin">
              <wp:posOffset>-977</wp:posOffset>
            </wp:positionH>
            <wp:positionV relativeFrom="paragraph">
              <wp:posOffset>8988</wp:posOffset>
            </wp:positionV>
            <wp:extent cx="1551940" cy="1577975"/>
            <wp:effectExtent l="0" t="0" r="0" b="3175"/>
            <wp:wrapNone/>
            <wp:docPr id="1723762147" name="Picture 8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62147" name="Picture 8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0169">
        <w:t>The next part of this Easy Read has other groups you can ask for support from.</w:t>
      </w:r>
    </w:p>
    <w:p w14:paraId="30195DAF" w14:textId="77777777" w:rsidR="005454A8" w:rsidRDefault="005454A8" w:rsidP="00440169"/>
    <w:p w14:paraId="38972B71" w14:textId="77777777" w:rsidR="005454A8" w:rsidRDefault="005454A8" w:rsidP="005454A8"/>
    <w:p w14:paraId="7DC77704" w14:textId="1A1BA0F9" w:rsidR="005454A8" w:rsidRDefault="00440169" w:rsidP="00440169">
      <w:pPr>
        <w:pStyle w:val="Heading1"/>
      </w:pPr>
      <w:bookmarkStart w:id="6" w:name="_Other_supports"/>
      <w:bookmarkEnd w:id="6"/>
      <w:r>
        <w:lastRenderedPageBreak/>
        <w:t>Other supports</w:t>
      </w:r>
    </w:p>
    <w:p w14:paraId="2DBB1834" w14:textId="77777777" w:rsidR="00440169" w:rsidRDefault="00440169" w:rsidP="00645C91"/>
    <w:p w14:paraId="721FC94B" w14:textId="11C1BB56" w:rsidR="00440169" w:rsidRDefault="00A40AEF" w:rsidP="00645C91">
      <w:r w:rsidRPr="00A40AEF">
        <w:rPr>
          <w:noProof/>
        </w:rPr>
        <w:drawing>
          <wp:anchor distT="0" distB="0" distL="114300" distR="114300" simplePos="0" relativeHeight="251658240" behindDoc="0" locked="0" layoutInCell="1" allowOverlap="1" wp14:anchorId="6E1DB8BB" wp14:editId="664237E6">
            <wp:simplePos x="0" y="0"/>
            <wp:positionH relativeFrom="margin">
              <wp:align>left</wp:align>
            </wp:positionH>
            <wp:positionV relativeFrom="page">
              <wp:posOffset>2145627</wp:posOffset>
            </wp:positionV>
            <wp:extent cx="1321435" cy="2207260"/>
            <wp:effectExtent l="0" t="0" r="0" b="2540"/>
            <wp:wrapNone/>
            <wp:docPr id="180460407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60407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435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B61A26" w14:textId="5D9755C1" w:rsidR="00440169" w:rsidRDefault="00440169" w:rsidP="00440169">
      <w:pPr>
        <w:pStyle w:val="BodyText"/>
      </w:pPr>
      <w:r>
        <w:t xml:space="preserve">There are different groups that can support you </w:t>
      </w:r>
      <w:r w:rsidR="000076FA">
        <w:t>when dealing with sepsis.</w:t>
      </w:r>
    </w:p>
    <w:p w14:paraId="51ED6671" w14:textId="77777777" w:rsidR="000076FA" w:rsidRDefault="000076FA" w:rsidP="00440169">
      <w:pPr>
        <w:pStyle w:val="BodyText"/>
      </w:pPr>
    </w:p>
    <w:p w14:paraId="5A7B37D8" w14:textId="7648F964" w:rsidR="002318DF" w:rsidRDefault="002318DF" w:rsidP="002318DF">
      <w:pPr>
        <w:pStyle w:val="Heading2"/>
      </w:pPr>
      <w:r>
        <w:t>If you are worried about health</w:t>
      </w:r>
    </w:p>
    <w:p w14:paraId="258BCFD4" w14:textId="7E15F8B8" w:rsidR="002318DF" w:rsidRDefault="002318DF" w:rsidP="00440169">
      <w:pPr>
        <w:pStyle w:val="BodyText"/>
      </w:pPr>
    </w:p>
    <w:p w14:paraId="5911B82B" w14:textId="4766F979" w:rsidR="002318DF" w:rsidRDefault="007D666C" w:rsidP="00440169">
      <w:pPr>
        <w:pStyle w:val="BodyText"/>
      </w:pPr>
      <w:r>
        <w:rPr>
          <w:noProof/>
        </w:rPr>
        <w:drawing>
          <wp:anchor distT="0" distB="0" distL="114300" distR="114300" simplePos="0" relativeHeight="251658356" behindDoc="0" locked="0" layoutInCell="1" allowOverlap="1" wp14:anchorId="64C94C09" wp14:editId="76BB003E">
            <wp:simplePos x="0" y="0"/>
            <wp:positionH relativeFrom="margin">
              <wp:align>left</wp:align>
            </wp:positionH>
            <wp:positionV relativeFrom="page">
              <wp:posOffset>4663440</wp:posOffset>
            </wp:positionV>
            <wp:extent cx="1828800" cy="1828800"/>
            <wp:effectExtent l="0" t="0" r="0" b="0"/>
            <wp:wrapNone/>
            <wp:docPr id="123338860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388607" name="Picture 1233388607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>Call</w:t>
      </w:r>
      <w:r w:rsidR="002318DF">
        <w:t xml:space="preserve"> </w:t>
      </w:r>
      <w:r>
        <w:rPr>
          <w:b/>
          <w:bCs/>
        </w:rPr>
        <w:t>111</w:t>
      </w:r>
      <w:r w:rsidR="002318DF">
        <w:rPr>
          <w:b/>
          <w:bCs/>
        </w:rPr>
        <w:t xml:space="preserve"> </w:t>
      </w:r>
      <w:r w:rsidR="002318DF">
        <w:t>if you:</w:t>
      </w:r>
    </w:p>
    <w:p w14:paraId="1CFA0E3F" w14:textId="53C47770" w:rsidR="002318DF" w:rsidRDefault="002318DF" w:rsidP="002318DF">
      <w:pPr>
        <w:pStyle w:val="Listtoplevel"/>
      </w:pPr>
      <w:r>
        <w:t>are worried about someone with sepsis / who has had sepsis</w:t>
      </w:r>
    </w:p>
    <w:p w14:paraId="47A7C7FF" w14:textId="27F63AE9" w:rsidR="002318DF" w:rsidRDefault="002318DF" w:rsidP="002318DF">
      <w:pPr>
        <w:pStyle w:val="Listtoplevel"/>
      </w:pPr>
      <w:r>
        <w:t>think that someone might have sepsis.</w:t>
      </w:r>
    </w:p>
    <w:p w14:paraId="56F3B67E" w14:textId="77777777" w:rsidR="002318DF" w:rsidRDefault="002318DF" w:rsidP="002318DF"/>
    <w:p w14:paraId="5B764241" w14:textId="682E6A0F" w:rsidR="002318DF" w:rsidRDefault="002318DF">
      <w:pPr>
        <w:spacing w:line="240" w:lineRule="auto"/>
        <w:ind w:left="0"/>
      </w:pPr>
      <w:r>
        <w:br w:type="page"/>
      </w:r>
    </w:p>
    <w:p w14:paraId="56CEB718" w14:textId="019E2032" w:rsidR="002318DF" w:rsidRDefault="003C6646" w:rsidP="002318DF">
      <w:r w:rsidRPr="007D666C">
        <w:rPr>
          <w:noProof/>
        </w:rPr>
        <w:lastRenderedPageBreak/>
        <w:drawing>
          <wp:anchor distT="0" distB="0" distL="114300" distR="114300" simplePos="0" relativeHeight="251658324" behindDoc="0" locked="0" layoutInCell="1" allowOverlap="1" wp14:anchorId="3F4F132D" wp14:editId="3BC4B265">
            <wp:simplePos x="0" y="0"/>
            <wp:positionH relativeFrom="margin">
              <wp:align>left</wp:align>
            </wp:positionH>
            <wp:positionV relativeFrom="page">
              <wp:posOffset>526708</wp:posOffset>
            </wp:positionV>
            <wp:extent cx="1230923" cy="1230923"/>
            <wp:effectExtent l="0" t="0" r="7620" b="7620"/>
            <wp:wrapNone/>
            <wp:docPr id="1455017855" name="Picture 8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17855" name="Picture 8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923" cy="1230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66C" w:rsidRPr="007D666C">
        <w:t>111</w:t>
      </w:r>
      <w:r w:rsidR="002318DF">
        <w:t>:</w:t>
      </w:r>
    </w:p>
    <w:p w14:paraId="5352EE88" w14:textId="6EE64415" w:rsidR="002318DF" w:rsidRDefault="00401959" w:rsidP="002318DF">
      <w:pPr>
        <w:pStyle w:val="Listtoplevel"/>
      </w:pPr>
      <w:r>
        <w:drawing>
          <wp:anchor distT="0" distB="0" distL="114300" distR="114300" simplePos="0" relativeHeight="251658325" behindDoc="0" locked="0" layoutInCell="1" allowOverlap="1" wp14:anchorId="283DC69A" wp14:editId="03FC8DF5">
            <wp:simplePos x="0" y="0"/>
            <wp:positionH relativeFrom="margin">
              <wp:align>left</wp:align>
            </wp:positionH>
            <wp:positionV relativeFrom="page">
              <wp:posOffset>1877060</wp:posOffset>
            </wp:positionV>
            <wp:extent cx="1371600" cy="1371600"/>
            <wp:effectExtent l="0" t="0" r="0" b="0"/>
            <wp:wrapNone/>
            <wp:docPr id="484328363" name="Picture 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328363" name="Picture 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18DF">
        <w:t>can be called at any time</w:t>
      </w:r>
    </w:p>
    <w:p w14:paraId="2F95B6F1" w14:textId="2EF9C9EB" w:rsidR="002318DF" w:rsidRDefault="002318DF" w:rsidP="007D666C">
      <w:pPr>
        <w:pStyle w:val="Listtoplevel"/>
      </w:pPr>
      <w:r>
        <w:t xml:space="preserve">does not cost any money to </w:t>
      </w:r>
      <w:r w:rsidR="007D666C">
        <w:t>phone</w:t>
      </w:r>
      <w:r>
        <w:t>.</w:t>
      </w:r>
    </w:p>
    <w:p w14:paraId="6133002D" w14:textId="56AF5E8C" w:rsidR="007D666C" w:rsidRDefault="007E23E4" w:rsidP="007D666C">
      <w:r>
        <w:rPr>
          <w:noProof/>
        </w:rPr>
        <w:drawing>
          <wp:anchor distT="0" distB="0" distL="114300" distR="114300" simplePos="0" relativeHeight="251658359" behindDoc="0" locked="0" layoutInCell="1" allowOverlap="1" wp14:anchorId="59D2BA8E" wp14:editId="0EFAEEC8">
            <wp:simplePos x="0" y="0"/>
            <wp:positionH relativeFrom="margin">
              <wp:posOffset>0</wp:posOffset>
            </wp:positionH>
            <wp:positionV relativeFrom="page">
              <wp:posOffset>3307080</wp:posOffset>
            </wp:positionV>
            <wp:extent cx="1828800" cy="1150620"/>
            <wp:effectExtent l="0" t="0" r="0" b="0"/>
            <wp:wrapNone/>
            <wp:docPr id="27607922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388607" name="Picture 1233388607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50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BCFB52F" w14:textId="34F92FE6" w:rsidR="007D666C" w:rsidRDefault="007D666C" w:rsidP="007D666C"/>
    <w:p w14:paraId="01EEB19E" w14:textId="597BBD5D" w:rsidR="007D666C" w:rsidRPr="000076FA" w:rsidRDefault="007D666C" w:rsidP="007D666C">
      <w:r>
        <w:t>Taking an ambulance to the hospital might cost you money.</w:t>
      </w:r>
    </w:p>
    <w:p w14:paraId="57A7AE18" w14:textId="2409729F" w:rsidR="002318DF" w:rsidRDefault="002318DF" w:rsidP="002318DF"/>
    <w:p w14:paraId="69019CFC" w14:textId="361D47F7" w:rsidR="002318DF" w:rsidRDefault="002318DF" w:rsidP="002318DF"/>
    <w:p w14:paraId="28FD8491" w14:textId="0CFB4B3E" w:rsidR="002318DF" w:rsidRDefault="002318DF" w:rsidP="002318DF"/>
    <w:p w14:paraId="12583B05" w14:textId="1F823B34" w:rsidR="000076FA" w:rsidRDefault="007D666C" w:rsidP="000076FA">
      <w:pPr>
        <w:pStyle w:val="Heading2"/>
      </w:pPr>
      <w:r>
        <w:rPr>
          <w:noProof/>
        </w:rPr>
        <w:drawing>
          <wp:anchor distT="0" distB="0" distL="114300" distR="114300" simplePos="0" relativeHeight="251658326" behindDoc="0" locked="0" layoutInCell="1" allowOverlap="1" wp14:anchorId="2E71F277" wp14:editId="0ADEAB80">
            <wp:simplePos x="0" y="0"/>
            <wp:positionH relativeFrom="margin">
              <wp:posOffset>0</wp:posOffset>
            </wp:positionH>
            <wp:positionV relativeFrom="page">
              <wp:posOffset>5419725</wp:posOffset>
            </wp:positionV>
            <wp:extent cx="1230630" cy="1230630"/>
            <wp:effectExtent l="0" t="0" r="7620" b="7620"/>
            <wp:wrapNone/>
            <wp:docPr id="27124690" name="Picture 8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24690" name="Picture 8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630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6FA">
        <w:t>If you need to talk to someone</w:t>
      </w:r>
      <w:r w:rsidR="002318DF">
        <w:t xml:space="preserve"> now</w:t>
      </w:r>
    </w:p>
    <w:p w14:paraId="113C6D4B" w14:textId="4C00FFBE" w:rsidR="00077C4B" w:rsidRDefault="00077C4B" w:rsidP="00077C4B"/>
    <w:p w14:paraId="5562C0F0" w14:textId="5D60000D" w:rsidR="00077C4B" w:rsidRDefault="007D666C" w:rsidP="00077C4B">
      <w:r>
        <w:rPr>
          <w:noProof/>
        </w:rPr>
        <w:drawing>
          <wp:anchor distT="0" distB="0" distL="114300" distR="114300" simplePos="0" relativeHeight="251658327" behindDoc="0" locked="0" layoutInCell="1" allowOverlap="1" wp14:anchorId="26397144" wp14:editId="1B660985">
            <wp:simplePos x="0" y="0"/>
            <wp:positionH relativeFrom="margin">
              <wp:posOffset>0</wp:posOffset>
            </wp:positionH>
            <wp:positionV relativeFrom="page">
              <wp:posOffset>6770370</wp:posOffset>
            </wp:positionV>
            <wp:extent cx="1371600" cy="1371600"/>
            <wp:effectExtent l="0" t="0" r="0" b="0"/>
            <wp:wrapNone/>
            <wp:docPr id="808893907" name="Picture 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893907" name="Picture 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7C4B">
        <w:t>These</w:t>
      </w:r>
      <w:r w:rsidR="00401959">
        <w:t xml:space="preserve"> next</w:t>
      </w:r>
      <w:r w:rsidR="00077C4B">
        <w:t xml:space="preserve"> 2 places:</w:t>
      </w:r>
    </w:p>
    <w:p w14:paraId="7A6FC440" w14:textId="5CC4484F" w:rsidR="00077C4B" w:rsidRDefault="00077C4B" w:rsidP="00077C4B">
      <w:pPr>
        <w:pStyle w:val="Listtoplevel"/>
      </w:pPr>
      <w:r>
        <w:t>can be contacted at any time</w:t>
      </w:r>
    </w:p>
    <w:p w14:paraId="108F9F0D" w14:textId="055C03C2" w:rsidR="00077C4B" w:rsidRDefault="00077C4B" w:rsidP="00077C4B">
      <w:pPr>
        <w:pStyle w:val="Listtoplevel"/>
      </w:pPr>
      <w:r>
        <w:t>do not cost any money.</w:t>
      </w:r>
    </w:p>
    <w:p w14:paraId="644D2DE7" w14:textId="4E5EBC73" w:rsidR="00077C4B" w:rsidRPr="00077C4B" w:rsidRDefault="00077C4B" w:rsidP="00077C4B"/>
    <w:p w14:paraId="0107A52A" w14:textId="5A5EE4B5" w:rsidR="000076FA" w:rsidRDefault="000076FA" w:rsidP="000076FA"/>
    <w:p w14:paraId="0EB59648" w14:textId="11E0231C" w:rsidR="007D666C" w:rsidRDefault="007D666C">
      <w:pPr>
        <w:spacing w:line="240" w:lineRule="auto"/>
        <w:ind w:left="0"/>
      </w:pPr>
      <w:r>
        <w:br w:type="page"/>
      </w:r>
    </w:p>
    <w:p w14:paraId="69BA5D56" w14:textId="7BB4D0C8" w:rsidR="000076FA" w:rsidRPr="000076FA" w:rsidRDefault="007D666C" w:rsidP="00077C4B">
      <w:r>
        <w:rPr>
          <w:noProof/>
        </w:rPr>
        <w:lastRenderedPageBreak/>
        <w:drawing>
          <wp:anchor distT="0" distB="0" distL="114300" distR="114300" simplePos="0" relativeHeight="251658329" behindDoc="0" locked="0" layoutInCell="1" allowOverlap="1" wp14:anchorId="16700005" wp14:editId="5F850AB2">
            <wp:simplePos x="0" y="0"/>
            <wp:positionH relativeFrom="margin">
              <wp:posOffset>0</wp:posOffset>
            </wp:positionH>
            <wp:positionV relativeFrom="margin">
              <wp:posOffset>1426845</wp:posOffset>
            </wp:positionV>
            <wp:extent cx="1526345" cy="1526345"/>
            <wp:effectExtent l="0" t="0" r="0" b="0"/>
            <wp:wrapNone/>
            <wp:docPr id="1629986935" name="Picture 8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986935" name="Picture 8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345" cy="152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8328" behindDoc="0" locked="0" layoutInCell="1" allowOverlap="1" wp14:anchorId="077D8CD5" wp14:editId="3487F9C0">
            <wp:simplePos x="0" y="0"/>
            <wp:positionH relativeFrom="margin">
              <wp:align>left</wp:align>
            </wp:positionH>
            <wp:positionV relativeFrom="paragraph">
              <wp:posOffset>-453390</wp:posOffset>
            </wp:positionV>
            <wp:extent cx="1617785" cy="1617785"/>
            <wp:effectExtent l="0" t="0" r="1905" b="1905"/>
            <wp:wrapNone/>
            <wp:docPr id="66645923" name="Picture 8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5923" name="Picture 8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785" cy="161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C4B">
        <w:t xml:space="preserve">Anyone in Aotearoa New Zealand </w:t>
      </w:r>
      <w:r w:rsidR="000076FA">
        <w:t xml:space="preserve">can contact </w:t>
      </w:r>
      <w:r w:rsidR="000076FA" w:rsidRPr="000076FA">
        <w:rPr>
          <w:b/>
          <w:bCs/>
        </w:rPr>
        <w:t>Need to Talk</w:t>
      </w:r>
      <w:r w:rsidR="000076FA">
        <w:t xml:space="preserve"> by</w:t>
      </w:r>
      <w:r w:rsidR="00077C4B">
        <w:t xml:space="preserve"> </w:t>
      </w:r>
      <w:r w:rsidR="00077C4B">
        <w:br/>
      </w:r>
      <w:r w:rsidR="00077C4B" w:rsidRPr="00077C4B">
        <w:rPr>
          <w:b/>
          <w:bCs/>
        </w:rPr>
        <w:t>text</w:t>
      </w:r>
      <w:r w:rsidR="000076FA" w:rsidRPr="00077C4B">
        <w:rPr>
          <w:b/>
          <w:bCs/>
        </w:rPr>
        <w:t xml:space="preserve"> / phone call</w:t>
      </w:r>
      <w:r w:rsidR="00077C4B">
        <w:rPr>
          <w:b/>
          <w:bCs/>
        </w:rPr>
        <w:t xml:space="preserve"> </w:t>
      </w:r>
      <w:r w:rsidR="00077C4B">
        <w:t>on</w:t>
      </w:r>
      <w:r w:rsidR="000076FA">
        <w:t>:</w:t>
      </w:r>
      <w:r w:rsidR="000076FA">
        <w:br/>
      </w:r>
      <w:r w:rsidR="000076FA">
        <w:br/>
      </w:r>
      <w:r w:rsidR="000076FA" w:rsidRPr="00077C4B">
        <w:rPr>
          <w:b/>
          <w:bCs/>
        </w:rPr>
        <w:t>1737</w:t>
      </w:r>
    </w:p>
    <w:p w14:paraId="3BF7D4FF" w14:textId="5B962D85" w:rsidR="000076FA" w:rsidRDefault="000076FA" w:rsidP="000076FA"/>
    <w:p w14:paraId="5594221A" w14:textId="5C29A2A3" w:rsidR="000076FA" w:rsidRDefault="000076FA" w:rsidP="000076FA"/>
    <w:p w14:paraId="38C9D717" w14:textId="4DE4CF3F" w:rsidR="00D2576E" w:rsidRDefault="007D666C" w:rsidP="00CA2F34">
      <w:r>
        <w:rPr>
          <w:noProof/>
        </w:rPr>
        <w:drawing>
          <wp:anchor distT="0" distB="0" distL="114300" distR="114300" simplePos="0" relativeHeight="251658330" behindDoc="0" locked="0" layoutInCell="1" allowOverlap="1" wp14:anchorId="5CC7B8DC" wp14:editId="0DF8479A">
            <wp:simplePos x="0" y="0"/>
            <wp:positionH relativeFrom="margin">
              <wp:posOffset>0</wp:posOffset>
            </wp:positionH>
            <wp:positionV relativeFrom="page">
              <wp:posOffset>4062730</wp:posOffset>
            </wp:positionV>
            <wp:extent cx="1406769" cy="1406769"/>
            <wp:effectExtent l="0" t="0" r="3175" b="3175"/>
            <wp:wrapNone/>
            <wp:docPr id="430448448" name="Picture 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48448" name="Picture 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769" cy="1406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6FA">
        <w:t xml:space="preserve">You can contact </w:t>
      </w:r>
      <w:proofErr w:type="spellStart"/>
      <w:r w:rsidR="000076FA" w:rsidRPr="000076FA">
        <w:rPr>
          <w:b/>
          <w:bCs/>
        </w:rPr>
        <w:t>Youthline</w:t>
      </w:r>
      <w:proofErr w:type="spellEnd"/>
      <w:r w:rsidR="002318DF">
        <w:rPr>
          <w:b/>
          <w:bCs/>
        </w:rPr>
        <w:t xml:space="preserve"> </w:t>
      </w:r>
      <w:r w:rsidR="002318DF">
        <w:t>to talk</w:t>
      </w:r>
      <w:r w:rsidR="000076FA">
        <w:t xml:space="preserve"> if you are:</w:t>
      </w:r>
    </w:p>
    <w:p w14:paraId="7F7504BD" w14:textId="09CB0E00" w:rsidR="000076FA" w:rsidRDefault="000076FA" w:rsidP="000076FA">
      <w:pPr>
        <w:pStyle w:val="Listtoplevel"/>
      </w:pPr>
      <w:r>
        <w:t>a young person</w:t>
      </w:r>
    </w:p>
    <w:p w14:paraId="1ABF9B59" w14:textId="6092AC17" w:rsidR="000076FA" w:rsidRDefault="000076FA" w:rsidP="000076FA">
      <w:pPr>
        <w:pStyle w:val="Listtoplevel"/>
      </w:pPr>
      <w:r>
        <w:t>supporting a young person.</w:t>
      </w:r>
    </w:p>
    <w:p w14:paraId="1E6B8BB8" w14:textId="3837049B" w:rsidR="000076FA" w:rsidRDefault="000076FA" w:rsidP="000076FA"/>
    <w:p w14:paraId="55D8408B" w14:textId="63AA584B" w:rsidR="000076FA" w:rsidRDefault="007D666C" w:rsidP="000076FA">
      <w:r>
        <w:rPr>
          <w:b/>
          <w:bCs/>
          <w:noProof/>
        </w:rPr>
        <w:drawing>
          <wp:anchor distT="0" distB="0" distL="114300" distR="114300" simplePos="0" relativeHeight="251658331" behindDoc="0" locked="0" layoutInCell="1" allowOverlap="1" wp14:anchorId="565848C8" wp14:editId="284A9173">
            <wp:simplePos x="0" y="0"/>
            <wp:positionH relativeFrom="margin">
              <wp:align>left</wp:align>
            </wp:positionH>
            <wp:positionV relativeFrom="page">
              <wp:posOffset>5904865</wp:posOffset>
            </wp:positionV>
            <wp:extent cx="1624818" cy="1624818"/>
            <wp:effectExtent l="0" t="0" r="0" b="0"/>
            <wp:wrapNone/>
            <wp:docPr id="933100647" name="Picture 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100647" name="Picture 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818" cy="1624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6228D8" w14:textId="2744D25C" w:rsidR="000076FA" w:rsidRDefault="000076FA" w:rsidP="000076FA">
      <w:r>
        <w:t xml:space="preserve">You can contact </w:t>
      </w:r>
      <w:proofErr w:type="spellStart"/>
      <w:r>
        <w:t>Youthline</w:t>
      </w:r>
      <w:proofErr w:type="spellEnd"/>
      <w:r>
        <w:t xml:space="preserve"> by:</w:t>
      </w:r>
    </w:p>
    <w:p w14:paraId="118F89EB" w14:textId="51DB431C" w:rsidR="000076FA" w:rsidRPr="002318DF" w:rsidRDefault="000076FA">
      <w:pPr>
        <w:pStyle w:val="Listtoplevel"/>
        <w:rPr>
          <w:b/>
          <w:bCs/>
        </w:rPr>
      </w:pPr>
      <w:r w:rsidRPr="002318DF">
        <w:rPr>
          <w:b/>
          <w:bCs/>
        </w:rPr>
        <w:t>phone:</w:t>
      </w:r>
      <w:r w:rsidRPr="002318DF">
        <w:rPr>
          <w:b/>
          <w:bCs/>
        </w:rPr>
        <w:br/>
      </w:r>
      <w:r w:rsidRPr="002318DF">
        <w:rPr>
          <w:b/>
          <w:bCs/>
        </w:rPr>
        <w:br/>
        <w:t>0800 376 633</w:t>
      </w:r>
    </w:p>
    <w:p w14:paraId="701FA4ED" w14:textId="20E5774F" w:rsidR="000076FA" w:rsidRPr="002318DF" w:rsidRDefault="007D666C">
      <w:pPr>
        <w:pStyle w:val="Listtoplevel"/>
        <w:rPr>
          <w:b/>
          <w:bCs/>
        </w:rPr>
      </w:pPr>
      <w:r>
        <w:rPr>
          <w:b/>
          <w:bCs/>
        </w:rPr>
        <w:drawing>
          <wp:anchor distT="0" distB="0" distL="114300" distR="114300" simplePos="0" relativeHeight="251658332" behindDoc="0" locked="0" layoutInCell="1" allowOverlap="1" wp14:anchorId="52FC0DE4" wp14:editId="04F83FCA">
            <wp:simplePos x="0" y="0"/>
            <wp:positionH relativeFrom="margin">
              <wp:posOffset>-45720</wp:posOffset>
            </wp:positionH>
            <wp:positionV relativeFrom="page">
              <wp:posOffset>8051165</wp:posOffset>
            </wp:positionV>
            <wp:extent cx="1272540" cy="1272540"/>
            <wp:effectExtent l="0" t="0" r="3810" b="3810"/>
            <wp:wrapNone/>
            <wp:docPr id="601264917" name="Picture 9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264917" name="Picture 9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76FA" w:rsidRPr="002318DF">
        <w:rPr>
          <w:b/>
          <w:bCs/>
        </w:rPr>
        <w:t>text:</w:t>
      </w:r>
      <w:r w:rsidR="000076FA" w:rsidRPr="002318DF">
        <w:rPr>
          <w:b/>
          <w:bCs/>
        </w:rPr>
        <w:br/>
      </w:r>
      <w:r w:rsidR="000076FA" w:rsidRPr="002318DF">
        <w:rPr>
          <w:b/>
          <w:bCs/>
        </w:rPr>
        <w:br/>
        <w:t>234</w:t>
      </w:r>
    </w:p>
    <w:p w14:paraId="65DDEF08" w14:textId="77777777" w:rsidR="007D666C" w:rsidRDefault="007D666C" w:rsidP="007D666C"/>
    <w:p w14:paraId="2BAB2975" w14:textId="0955C890" w:rsidR="007D666C" w:rsidRPr="007D666C" w:rsidRDefault="007D666C" w:rsidP="007D666C">
      <w:r>
        <w:rPr>
          <w:b/>
          <w:bCs/>
          <w:noProof/>
        </w:rPr>
        <w:lastRenderedPageBreak/>
        <w:drawing>
          <wp:anchor distT="0" distB="0" distL="114300" distR="114300" simplePos="0" relativeHeight="251658358" behindDoc="0" locked="0" layoutInCell="1" allowOverlap="1" wp14:anchorId="320D9AF3" wp14:editId="0A1627A1">
            <wp:simplePos x="0" y="0"/>
            <wp:positionH relativeFrom="margin">
              <wp:align>left</wp:align>
            </wp:positionH>
            <wp:positionV relativeFrom="page">
              <wp:posOffset>677545</wp:posOffset>
            </wp:positionV>
            <wp:extent cx="1272540" cy="1272540"/>
            <wp:effectExtent l="0" t="0" r="3810" b="3810"/>
            <wp:wrapNone/>
            <wp:docPr id="1841420118" name="Picture 9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264917" name="Picture 9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You can also contact </w:t>
      </w:r>
      <w:proofErr w:type="spellStart"/>
      <w:r>
        <w:t>Youthline</w:t>
      </w:r>
      <w:proofErr w:type="spellEnd"/>
      <w:r>
        <w:t xml:space="preserve"> by:</w:t>
      </w:r>
    </w:p>
    <w:p w14:paraId="64BF3CFF" w14:textId="0756004A" w:rsidR="002318DF" w:rsidRPr="002318DF" w:rsidRDefault="007D666C">
      <w:pPr>
        <w:pStyle w:val="Listtoplevel"/>
        <w:rPr>
          <w:b/>
          <w:bCs/>
        </w:rPr>
      </w:pPr>
      <w:r>
        <w:rPr>
          <w:b/>
          <w:bCs/>
        </w:rPr>
        <w:drawing>
          <wp:anchor distT="0" distB="0" distL="114300" distR="114300" simplePos="0" relativeHeight="251658333" behindDoc="0" locked="0" layoutInCell="1" allowOverlap="1" wp14:anchorId="21523761" wp14:editId="42B3D245">
            <wp:simplePos x="0" y="0"/>
            <wp:positionH relativeFrom="margin">
              <wp:align>left</wp:align>
            </wp:positionH>
            <wp:positionV relativeFrom="paragraph">
              <wp:posOffset>950595</wp:posOffset>
            </wp:positionV>
            <wp:extent cx="1455420" cy="1455420"/>
            <wp:effectExtent l="0" t="0" r="0" b="0"/>
            <wp:wrapNone/>
            <wp:docPr id="92259854" name="Picture 9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59854" name="Picture 9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8DF" w:rsidRPr="002318DF">
        <w:rPr>
          <w:b/>
          <w:bCs/>
        </w:rPr>
        <w:t>WhatsApp message:</w:t>
      </w:r>
      <w:r w:rsidR="002318DF" w:rsidRPr="002318DF">
        <w:rPr>
          <w:b/>
          <w:bCs/>
        </w:rPr>
        <w:br/>
      </w:r>
      <w:r w:rsidR="002318DF" w:rsidRPr="002318DF">
        <w:rPr>
          <w:b/>
          <w:bCs/>
        </w:rPr>
        <w:br/>
        <w:t>09 886 56 96</w:t>
      </w:r>
    </w:p>
    <w:p w14:paraId="58CE9507" w14:textId="203D17A4" w:rsidR="000076FA" w:rsidRDefault="000076FA" w:rsidP="000076FA">
      <w:pPr>
        <w:pStyle w:val="Listtoplevel"/>
      </w:pPr>
      <w:r w:rsidRPr="002318DF">
        <w:rPr>
          <w:b/>
          <w:bCs/>
        </w:rPr>
        <w:t>webchat</w:t>
      </w:r>
      <w:r>
        <w:t xml:space="preserve"> on their website:</w:t>
      </w:r>
    </w:p>
    <w:p w14:paraId="39190BE2" w14:textId="2251E072" w:rsidR="000076FA" w:rsidRDefault="000076FA" w:rsidP="000076FA"/>
    <w:p w14:paraId="0D4637F4" w14:textId="2A64DF81" w:rsidR="000076FA" w:rsidRPr="002318DF" w:rsidRDefault="002318DF" w:rsidP="000076FA">
      <w:pPr>
        <w:ind w:left="2127"/>
        <w:rPr>
          <w:b/>
          <w:bCs/>
        </w:rPr>
      </w:pPr>
      <w:hyperlink r:id="rId122" w:history="1">
        <w:r w:rsidRPr="002318DF">
          <w:rPr>
            <w:rStyle w:val="Hyperlink"/>
            <w:b/>
            <w:bCs/>
            <w:color w:val="auto"/>
            <w:u w:val="none"/>
          </w:rPr>
          <w:t>https://youthline.co.nz/web-chat-counselling</w:t>
        </w:r>
      </w:hyperlink>
    </w:p>
    <w:p w14:paraId="5FA54A98" w14:textId="51B32EDD" w:rsidR="002318DF" w:rsidRDefault="002318DF" w:rsidP="000076FA">
      <w:pPr>
        <w:ind w:left="2127"/>
        <w:rPr>
          <w:b/>
          <w:bCs/>
        </w:rPr>
      </w:pPr>
    </w:p>
    <w:p w14:paraId="5142EBF9" w14:textId="77777777" w:rsidR="00471198" w:rsidRPr="000076FA" w:rsidRDefault="00471198" w:rsidP="000076FA">
      <w:pPr>
        <w:ind w:left="2127"/>
        <w:rPr>
          <w:b/>
          <w:bCs/>
        </w:rPr>
      </w:pPr>
    </w:p>
    <w:p w14:paraId="30AE72C9" w14:textId="7C580755" w:rsidR="002318DF" w:rsidRDefault="00077C4B" w:rsidP="00077C4B">
      <w:pPr>
        <w:pStyle w:val="Heading2"/>
      </w:pPr>
      <w:r>
        <w:t>Support for mental health</w:t>
      </w:r>
    </w:p>
    <w:p w14:paraId="455178F5" w14:textId="17BD95D9" w:rsidR="002318DF" w:rsidRDefault="007D666C" w:rsidP="002318DF">
      <w:r>
        <w:rPr>
          <w:noProof/>
        </w:rPr>
        <w:drawing>
          <wp:anchor distT="0" distB="0" distL="114300" distR="114300" simplePos="0" relativeHeight="251658334" behindDoc="0" locked="0" layoutInCell="1" allowOverlap="1" wp14:anchorId="18E881D2" wp14:editId="07966927">
            <wp:simplePos x="0" y="0"/>
            <wp:positionH relativeFrom="margin">
              <wp:align>left</wp:align>
            </wp:positionH>
            <wp:positionV relativeFrom="margin">
              <wp:posOffset>3839845</wp:posOffset>
            </wp:positionV>
            <wp:extent cx="1673860" cy="1673860"/>
            <wp:effectExtent l="0" t="0" r="2540" b="2540"/>
            <wp:wrapNone/>
            <wp:docPr id="924734752" name="Picture 9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734752" name="Picture 9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7C4532" w14:textId="56A90163" w:rsidR="00077C4B" w:rsidRDefault="00077C4B" w:rsidP="002318DF">
      <w:pPr>
        <w:rPr>
          <w:b/>
          <w:bCs/>
        </w:rPr>
      </w:pPr>
      <w:r>
        <w:t xml:space="preserve">If you have a family member who is having mental health challenges you can contact </w:t>
      </w:r>
      <w:r>
        <w:rPr>
          <w:b/>
          <w:bCs/>
        </w:rPr>
        <w:t>Yellow Brick Road</w:t>
      </w:r>
      <w:r w:rsidRPr="002A4944">
        <w:t>.</w:t>
      </w:r>
    </w:p>
    <w:p w14:paraId="0674E4BC" w14:textId="7067D101" w:rsidR="00077C4B" w:rsidRDefault="00077C4B" w:rsidP="002318DF">
      <w:pPr>
        <w:rPr>
          <w:b/>
          <w:bCs/>
        </w:rPr>
      </w:pPr>
    </w:p>
    <w:p w14:paraId="3852F792" w14:textId="3F71AC26" w:rsidR="00077C4B" w:rsidRDefault="000E45B6" w:rsidP="002318DF">
      <w:pPr>
        <w:rPr>
          <w:b/>
          <w:bCs/>
        </w:rPr>
      </w:pPr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658335" behindDoc="1" locked="0" layoutInCell="1" allowOverlap="1" wp14:anchorId="2470FCB1" wp14:editId="304CA69B">
                <wp:simplePos x="0" y="0"/>
                <wp:positionH relativeFrom="margin">
                  <wp:align>right</wp:align>
                </wp:positionH>
                <wp:positionV relativeFrom="paragraph">
                  <wp:posOffset>284480</wp:posOffset>
                </wp:positionV>
                <wp:extent cx="3600000" cy="1400400"/>
                <wp:effectExtent l="0" t="0" r="635" b="9525"/>
                <wp:wrapNone/>
                <wp:docPr id="637140246" name="Rectangle 6371402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400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0755E" id="Rectangle 637140246" o:spid="_x0000_s1026" alt="&quot;&quot;" style="position:absolute;margin-left:232.25pt;margin-top:22.4pt;width:283.45pt;height:110.25pt;z-index:-251382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</w:p>
    <w:p w14:paraId="0449C3D4" w14:textId="06E5F152" w:rsidR="00077C4B" w:rsidRPr="00077C4B" w:rsidRDefault="00471198" w:rsidP="002318DF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336" behindDoc="0" locked="0" layoutInCell="1" allowOverlap="1" wp14:anchorId="48BAF5B9" wp14:editId="07A04CF2">
            <wp:simplePos x="0" y="0"/>
            <wp:positionH relativeFrom="margin">
              <wp:align>left</wp:align>
            </wp:positionH>
            <wp:positionV relativeFrom="margin">
              <wp:posOffset>6294755</wp:posOffset>
            </wp:positionV>
            <wp:extent cx="1818640" cy="1012825"/>
            <wp:effectExtent l="0" t="0" r="0" b="0"/>
            <wp:wrapNone/>
            <wp:docPr id="2122009560" name="Picture 9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009560" name="Picture 9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C4B">
        <w:rPr>
          <w:b/>
          <w:bCs/>
        </w:rPr>
        <w:t xml:space="preserve">Yellow Brick Road </w:t>
      </w:r>
      <w:r w:rsidR="00077C4B">
        <w:t>gives mental health support to whānau / families</w:t>
      </w:r>
      <w:r w:rsidR="000E45B6">
        <w:br/>
      </w:r>
      <w:r w:rsidR="00077C4B">
        <w:t>of people experiencing mental distress.</w:t>
      </w:r>
    </w:p>
    <w:p w14:paraId="585822C6" w14:textId="77777777" w:rsidR="002318DF" w:rsidRDefault="002318DF" w:rsidP="002318DF"/>
    <w:p w14:paraId="738CFD49" w14:textId="523E05AB" w:rsidR="002318DF" w:rsidRDefault="002318DF" w:rsidP="002318DF"/>
    <w:p w14:paraId="314E9BF9" w14:textId="77777777" w:rsidR="007D666C" w:rsidRDefault="007D666C">
      <w:pPr>
        <w:spacing w:line="240" w:lineRule="auto"/>
        <w:ind w:left="0"/>
      </w:pPr>
      <w:r>
        <w:br w:type="page"/>
      </w:r>
    </w:p>
    <w:p w14:paraId="61B0415B" w14:textId="5276A1C5" w:rsidR="00077C4B" w:rsidRDefault="007D666C" w:rsidP="002318DF">
      <w:r>
        <w:rPr>
          <w:noProof/>
        </w:rPr>
        <w:lastRenderedPageBreak/>
        <w:drawing>
          <wp:anchor distT="0" distB="0" distL="114300" distR="114300" simplePos="0" relativeHeight="251658357" behindDoc="0" locked="0" layoutInCell="1" allowOverlap="1" wp14:anchorId="5CD956B6" wp14:editId="7F05518A">
            <wp:simplePos x="0" y="0"/>
            <wp:positionH relativeFrom="margin">
              <wp:align>left</wp:align>
            </wp:positionH>
            <wp:positionV relativeFrom="page">
              <wp:posOffset>921385</wp:posOffset>
            </wp:positionV>
            <wp:extent cx="1470074" cy="1470074"/>
            <wp:effectExtent l="0" t="0" r="0" b="0"/>
            <wp:wrapNone/>
            <wp:docPr id="1055230722" name="Picture 9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230722" name="Picture 9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74" cy="1470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C4B">
        <w:t>You can find out more about how to contact your local Yellow Brick Road office on their website at:</w:t>
      </w:r>
      <w:r w:rsidR="00077C4B">
        <w:br/>
      </w:r>
      <w:r w:rsidR="00077C4B">
        <w:br/>
      </w:r>
      <w:hyperlink r:id="rId126" w:history="1">
        <w:r w:rsidR="00077C4B" w:rsidRPr="00077C4B">
          <w:rPr>
            <w:rStyle w:val="Hyperlink"/>
            <w:b/>
            <w:bCs/>
            <w:color w:val="auto"/>
            <w:u w:val="none"/>
          </w:rPr>
          <w:t>https://bit.ly/49DqSzx</w:t>
        </w:r>
      </w:hyperlink>
    </w:p>
    <w:p w14:paraId="71D9E992" w14:textId="3BA0AF95" w:rsidR="00645C91" w:rsidRDefault="007D666C" w:rsidP="002318DF">
      <w:r>
        <w:rPr>
          <w:noProof/>
        </w:rPr>
        <w:drawing>
          <wp:anchor distT="0" distB="0" distL="114300" distR="114300" simplePos="0" relativeHeight="251658345" behindDoc="0" locked="0" layoutInCell="1" allowOverlap="1" wp14:anchorId="5A300723" wp14:editId="4B2DD6A2">
            <wp:simplePos x="0" y="0"/>
            <wp:positionH relativeFrom="margin">
              <wp:align>left</wp:align>
            </wp:positionH>
            <wp:positionV relativeFrom="page">
              <wp:posOffset>2674620</wp:posOffset>
            </wp:positionV>
            <wp:extent cx="1620000" cy="2077200"/>
            <wp:effectExtent l="0" t="0" r="0" b="0"/>
            <wp:wrapNone/>
            <wp:docPr id="204989124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89124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0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567C2" w14:textId="56D845BA" w:rsidR="00645C91" w:rsidRDefault="00645C91" w:rsidP="002318DF"/>
    <w:p w14:paraId="4F135976" w14:textId="611FC3B2" w:rsidR="00645C91" w:rsidRPr="008F6B69" w:rsidRDefault="00645C91" w:rsidP="00645C91">
      <w:r>
        <w:t xml:space="preserve">This website is </w:t>
      </w:r>
      <w:r>
        <w:rPr>
          <w:b/>
          <w:bCs/>
        </w:rPr>
        <w:t>not</w:t>
      </w:r>
      <w:r>
        <w:t xml:space="preserve"> in Easy Read.</w:t>
      </w:r>
    </w:p>
    <w:p w14:paraId="69E34678" w14:textId="6AA6F1EA" w:rsidR="00645C91" w:rsidRDefault="00645C91" w:rsidP="002318DF">
      <w:pPr>
        <w:rPr>
          <w:b/>
          <w:bCs/>
        </w:rPr>
      </w:pPr>
    </w:p>
    <w:p w14:paraId="748C6AFA" w14:textId="332BE6C5" w:rsidR="00077C4B" w:rsidRDefault="00077C4B" w:rsidP="002318DF"/>
    <w:p w14:paraId="5A58C438" w14:textId="04B93338" w:rsidR="00077C4B" w:rsidRDefault="00077C4B" w:rsidP="002318DF"/>
    <w:p w14:paraId="12637928" w14:textId="108E3C01" w:rsidR="00077C4B" w:rsidRDefault="00077C4B">
      <w:pPr>
        <w:spacing w:line="240" w:lineRule="auto"/>
        <w:ind w:left="0"/>
        <w:rPr>
          <w:rFonts w:eastAsiaTheme="majorEastAsia" w:cstheme="majorBidi"/>
          <w:b/>
          <w:color w:val="000000" w:themeColor="text1"/>
          <w:sz w:val="36"/>
          <w:szCs w:val="26"/>
        </w:rPr>
      </w:pPr>
      <w:r>
        <w:br w:type="page"/>
      </w:r>
    </w:p>
    <w:p w14:paraId="179689C0" w14:textId="4FF891AC" w:rsidR="00077C4B" w:rsidRDefault="00240D4A" w:rsidP="00077C4B">
      <w:pPr>
        <w:pStyle w:val="Heading2"/>
      </w:pPr>
      <w:r>
        <w:rPr>
          <w:noProof/>
        </w:rPr>
        <w:lastRenderedPageBreak/>
        <w:drawing>
          <wp:anchor distT="0" distB="0" distL="114300" distR="114300" simplePos="0" relativeHeight="251658337" behindDoc="0" locked="0" layoutInCell="1" allowOverlap="1" wp14:anchorId="026F676F" wp14:editId="2BB4A214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911350" cy="1179313"/>
            <wp:effectExtent l="0" t="0" r="0" b="1905"/>
            <wp:wrapNone/>
            <wp:docPr id="162508012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8012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1179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7C4B">
        <w:t>Support for life after being in the ICU</w:t>
      </w:r>
    </w:p>
    <w:p w14:paraId="4A301641" w14:textId="18A6BEF6" w:rsidR="00077C4B" w:rsidRDefault="00077C4B" w:rsidP="00077C4B"/>
    <w:p w14:paraId="57C9A818" w14:textId="1C0070B1" w:rsidR="00077C4B" w:rsidRDefault="00077C4B" w:rsidP="00077C4B">
      <w:proofErr w:type="spellStart"/>
      <w:r w:rsidRPr="000E45B6">
        <w:rPr>
          <w:b/>
          <w:bCs/>
        </w:rPr>
        <w:t>MyLifeAfterICU</w:t>
      </w:r>
      <w:proofErr w:type="spellEnd"/>
      <w:r>
        <w:rPr>
          <w:b/>
          <w:bCs/>
        </w:rPr>
        <w:t xml:space="preserve"> </w:t>
      </w:r>
      <w:r>
        <w:t xml:space="preserve">is a website that has information </w:t>
      </w:r>
      <w:r w:rsidR="00C461CE">
        <w:t xml:space="preserve">/ tools </w:t>
      </w:r>
      <w:r>
        <w:t>for:</w:t>
      </w:r>
    </w:p>
    <w:p w14:paraId="71928995" w14:textId="6A42BBD1" w:rsidR="00077C4B" w:rsidRDefault="00240D4A" w:rsidP="00077C4B">
      <w:pPr>
        <w:pStyle w:val="Listtoplevel"/>
      </w:pPr>
      <w:r>
        <w:drawing>
          <wp:anchor distT="0" distB="0" distL="114300" distR="114300" simplePos="0" relativeHeight="251658338" behindDoc="0" locked="0" layoutInCell="1" allowOverlap="1" wp14:anchorId="1D2C1DC4" wp14:editId="4BBA9BA7">
            <wp:simplePos x="0" y="0"/>
            <wp:positionH relativeFrom="margin">
              <wp:align>left</wp:align>
            </wp:positionH>
            <wp:positionV relativeFrom="page">
              <wp:posOffset>3066464</wp:posOffset>
            </wp:positionV>
            <wp:extent cx="1596683" cy="1596683"/>
            <wp:effectExtent l="0" t="0" r="0" b="3810"/>
            <wp:wrapNone/>
            <wp:docPr id="1089532127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532127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683" cy="1596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C4B">
        <w:t>people who have been in ICU</w:t>
      </w:r>
    </w:p>
    <w:p w14:paraId="5B66F28D" w14:textId="42229F64" w:rsidR="00077C4B" w:rsidRDefault="00077C4B" w:rsidP="00077C4B">
      <w:pPr>
        <w:pStyle w:val="Listtoplevel"/>
      </w:pPr>
      <w:r>
        <w:t>whānau / families</w:t>
      </w:r>
    </w:p>
    <w:p w14:paraId="5F0625A5" w14:textId="14BD55CA" w:rsidR="00077C4B" w:rsidRDefault="00077C4B" w:rsidP="00077C4B">
      <w:pPr>
        <w:pStyle w:val="Listtoplevel"/>
      </w:pPr>
      <w:r>
        <w:t xml:space="preserve">caregivers. </w:t>
      </w:r>
    </w:p>
    <w:p w14:paraId="2C9EF581" w14:textId="77777777" w:rsidR="00077C4B" w:rsidRDefault="00077C4B" w:rsidP="00077C4B"/>
    <w:p w14:paraId="4069E7F4" w14:textId="663EE4D0" w:rsidR="00C461CE" w:rsidRDefault="00645C91" w:rsidP="00077C4B">
      <w:r>
        <w:rPr>
          <w:noProof/>
        </w:rPr>
        <w:drawing>
          <wp:anchor distT="0" distB="0" distL="114300" distR="114300" simplePos="0" relativeHeight="251658339" behindDoc="0" locked="0" layoutInCell="1" allowOverlap="1" wp14:anchorId="2A7D5121" wp14:editId="50F22CF5">
            <wp:simplePos x="0" y="0"/>
            <wp:positionH relativeFrom="margin">
              <wp:align>left</wp:align>
            </wp:positionH>
            <wp:positionV relativeFrom="page">
              <wp:posOffset>5212577</wp:posOffset>
            </wp:positionV>
            <wp:extent cx="1470074" cy="1470074"/>
            <wp:effectExtent l="0" t="0" r="0" b="0"/>
            <wp:wrapNone/>
            <wp:docPr id="2040065953" name="Picture 9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065953" name="Picture 9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74" cy="1470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9437F" w14:textId="002D55BD" w:rsidR="00C461CE" w:rsidRDefault="00C461CE" w:rsidP="00077C4B">
      <w:r>
        <w:t>You can find out more on their website at:</w:t>
      </w:r>
    </w:p>
    <w:p w14:paraId="66D8E765" w14:textId="77777777" w:rsidR="00C461CE" w:rsidRDefault="00C461CE" w:rsidP="00077C4B"/>
    <w:p w14:paraId="50DF5FBA" w14:textId="597C8A1A" w:rsidR="00C461CE" w:rsidRPr="007E23E4" w:rsidRDefault="00E961C3" w:rsidP="00077C4B">
      <w:hyperlink r:id="rId129" w:history="1">
        <w:r w:rsidRPr="007E23E4">
          <w:rPr>
            <w:rStyle w:val="Hyperlink"/>
            <w:b/>
            <w:bCs/>
            <w:color w:val="auto"/>
            <w:u w:val="none"/>
          </w:rPr>
          <w:t>www.mylifeaftericu.com</w:t>
        </w:r>
      </w:hyperlink>
    </w:p>
    <w:p w14:paraId="4BFBA523" w14:textId="77777777" w:rsidR="00645C91" w:rsidRDefault="00645C91" w:rsidP="00077C4B"/>
    <w:p w14:paraId="5F3C45D8" w14:textId="6740A55A" w:rsidR="00645C91" w:rsidRDefault="00645C91" w:rsidP="00645C91">
      <w:r>
        <w:rPr>
          <w:noProof/>
        </w:rPr>
        <w:drawing>
          <wp:anchor distT="0" distB="0" distL="114300" distR="114300" simplePos="0" relativeHeight="251658346" behindDoc="0" locked="0" layoutInCell="1" allowOverlap="1" wp14:anchorId="4CDFFA6F" wp14:editId="388FE4D6">
            <wp:simplePos x="0" y="0"/>
            <wp:positionH relativeFrom="margin">
              <wp:align>left</wp:align>
            </wp:positionH>
            <wp:positionV relativeFrom="page">
              <wp:posOffset>7219702</wp:posOffset>
            </wp:positionV>
            <wp:extent cx="1620000" cy="2077200"/>
            <wp:effectExtent l="0" t="0" r="0" b="0"/>
            <wp:wrapNone/>
            <wp:docPr id="357249959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89124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0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05765" w14:textId="77777777" w:rsidR="00645C91" w:rsidRPr="008F6B69" w:rsidRDefault="00645C91" w:rsidP="00645C91">
      <w:r>
        <w:t xml:space="preserve">This website is </w:t>
      </w:r>
      <w:r>
        <w:rPr>
          <w:b/>
          <w:bCs/>
        </w:rPr>
        <w:t>not</w:t>
      </w:r>
      <w:r>
        <w:t xml:space="preserve"> in Easy Read.</w:t>
      </w:r>
    </w:p>
    <w:p w14:paraId="7335950E" w14:textId="77777777" w:rsidR="00645C91" w:rsidRDefault="00645C91" w:rsidP="00645C91"/>
    <w:p w14:paraId="69A43258" w14:textId="77777777" w:rsidR="00645C91" w:rsidRDefault="00645C91" w:rsidP="00645C91"/>
    <w:p w14:paraId="379466C6" w14:textId="256B74D3" w:rsidR="00CE1A3F" w:rsidRDefault="00645C91" w:rsidP="00645C91">
      <w:pPr>
        <w:spacing w:line="240" w:lineRule="auto"/>
        <w:ind w:left="0"/>
      </w:pPr>
      <w:r>
        <w:br w:type="page"/>
      </w:r>
    </w:p>
    <w:p w14:paraId="48ED92F7" w14:textId="77777777" w:rsidR="009B0B01" w:rsidRDefault="009B0B01" w:rsidP="009B0B01">
      <w:pPr>
        <w:pStyle w:val="Heading2"/>
      </w:pPr>
      <w:r>
        <w:lastRenderedPageBreak/>
        <w:t>Support for sepsis</w:t>
      </w:r>
    </w:p>
    <w:p w14:paraId="5D2BFB59" w14:textId="77777777" w:rsidR="009B0B01" w:rsidRDefault="009B0B01" w:rsidP="009B0B01">
      <w:r>
        <w:rPr>
          <w:rFonts w:cs="Arial"/>
          <w:noProof/>
          <w:szCs w:val="32"/>
        </w:rPr>
        <w:drawing>
          <wp:anchor distT="0" distB="0" distL="114300" distR="114300" simplePos="0" relativeHeight="251658353" behindDoc="0" locked="0" layoutInCell="1" allowOverlap="1" wp14:anchorId="23B504B7" wp14:editId="147FA2DF">
            <wp:simplePos x="0" y="0"/>
            <wp:positionH relativeFrom="margin">
              <wp:posOffset>-243840</wp:posOffset>
            </wp:positionH>
            <wp:positionV relativeFrom="page">
              <wp:posOffset>1580515</wp:posOffset>
            </wp:positionV>
            <wp:extent cx="2019300" cy="1009650"/>
            <wp:effectExtent l="0" t="0" r="0" b="0"/>
            <wp:wrapNone/>
            <wp:docPr id="5499480" name="Picture 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9480" name="Picture 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567B91" w14:textId="77777777" w:rsidR="009B0B01" w:rsidRDefault="009B0B01" w:rsidP="009B0B01">
      <w:r w:rsidRPr="00E010C3">
        <w:rPr>
          <w:b/>
          <w:bCs/>
        </w:rPr>
        <w:t>Sepsis Trust NZ</w:t>
      </w:r>
      <w:r>
        <w:t xml:space="preserve"> has </w:t>
      </w:r>
      <w:r>
        <w:br/>
        <w:t xml:space="preserve">information / tools about sepsis on their </w:t>
      </w:r>
      <w:r w:rsidRPr="008F6B69">
        <w:rPr>
          <w:b/>
          <w:bCs/>
        </w:rPr>
        <w:t>website</w:t>
      </w:r>
      <w:r>
        <w:t xml:space="preserve"> at:</w:t>
      </w:r>
    </w:p>
    <w:p w14:paraId="3FCF5BA4" w14:textId="77777777" w:rsidR="009B0B01" w:rsidRDefault="009B0B01" w:rsidP="009B0B01"/>
    <w:p w14:paraId="10FB870F" w14:textId="77777777" w:rsidR="009B0B01" w:rsidRPr="00E010C3" w:rsidRDefault="009B0B01" w:rsidP="009B0B01">
      <w:pPr>
        <w:rPr>
          <w:b/>
          <w:bCs/>
        </w:rPr>
      </w:pPr>
      <w:hyperlink r:id="rId130" w:history="1">
        <w:r w:rsidRPr="00E010C3">
          <w:rPr>
            <w:rStyle w:val="Hyperlink"/>
            <w:b/>
            <w:bCs/>
            <w:color w:val="auto"/>
            <w:u w:val="none"/>
          </w:rPr>
          <w:t>www.sepsis.org.nz</w:t>
        </w:r>
      </w:hyperlink>
    </w:p>
    <w:p w14:paraId="1C79142E" w14:textId="77777777" w:rsidR="009B0B01" w:rsidRDefault="009B0B01" w:rsidP="009B0B01"/>
    <w:p w14:paraId="6C07F85B" w14:textId="77777777" w:rsidR="009B0B01" w:rsidRDefault="009B0B01" w:rsidP="009B0B01">
      <w:r>
        <w:rPr>
          <w:b/>
          <w:bCs/>
          <w:noProof/>
        </w:rPr>
        <w:drawing>
          <wp:anchor distT="0" distB="0" distL="114300" distR="114300" simplePos="0" relativeHeight="251658354" behindDoc="0" locked="0" layoutInCell="1" allowOverlap="1" wp14:anchorId="1AB73E89" wp14:editId="7F980B84">
            <wp:simplePos x="0" y="0"/>
            <wp:positionH relativeFrom="margin">
              <wp:align>left</wp:align>
            </wp:positionH>
            <wp:positionV relativeFrom="page">
              <wp:posOffset>4107766</wp:posOffset>
            </wp:positionV>
            <wp:extent cx="1223645" cy="1308100"/>
            <wp:effectExtent l="0" t="0" r="0" b="6350"/>
            <wp:wrapNone/>
            <wp:docPr id="1439578789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578789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073" b="15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30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8CFBE7D" w14:textId="77777777" w:rsidR="009B0B01" w:rsidRDefault="009B0B01" w:rsidP="009B0B01">
      <w:r>
        <w:rPr>
          <w:b/>
          <w:bCs/>
        </w:rPr>
        <w:t xml:space="preserve">Sepsis Australia </w:t>
      </w:r>
      <w:r>
        <w:t xml:space="preserve">also has information / tools about sepsis on their </w:t>
      </w:r>
      <w:r w:rsidRPr="008F6B69">
        <w:rPr>
          <w:b/>
          <w:bCs/>
        </w:rPr>
        <w:t>website</w:t>
      </w:r>
      <w:r>
        <w:t xml:space="preserve"> at:</w:t>
      </w:r>
    </w:p>
    <w:p w14:paraId="24CB659A" w14:textId="77777777" w:rsidR="009B0B01" w:rsidRDefault="009B0B01" w:rsidP="009B0B01"/>
    <w:p w14:paraId="2A059485" w14:textId="77777777" w:rsidR="009B0B01" w:rsidRPr="00E010C3" w:rsidRDefault="009B0B01" w:rsidP="009B0B01">
      <w:pPr>
        <w:ind w:left="3402"/>
        <w:rPr>
          <w:b/>
          <w:bCs/>
        </w:rPr>
      </w:pPr>
      <w:hyperlink r:id="rId132" w:history="1">
        <w:r w:rsidRPr="00E010C3">
          <w:rPr>
            <w:rStyle w:val="Hyperlink"/>
            <w:b/>
            <w:bCs/>
            <w:color w:val="auto"/>
            <w:u w:val="none"/>
          </w:rPr>
          <w:t>www.australiansepsisnetwork.net.au</w:t>
        </w:r>
      </w:hyperlink>
    </w:p>
    <w:p w14:paraId="331F8869" w14:textId="77777777" w:rsidR="009B0B01" w:rsidRPr="00E010C3" w:rsidRDefault="009B0B01" w:rsidP="009B0B01">
      <w:pPr>
        <w:ind w:left="2835"/>
      </w:pPr>
    </w:p>
    <w:p w14:paraId="5BC0F2AB" w14:textId="77777777" w:rsidR="009B0B01" w:rsidRDefault="009B0B01" w:rsidP="009B0B01"/>
    <w:p w14:paraId="142A71C0" w14:textId="77777777" w:rsidR="009B0B01" w:rsidRDefault="009B0B01" w:rsidP="009B0B01">
      <w:r>
        <w:rPr>
          <w:noProof/>
          <w:lang w:eastAsia="en-GB"/>
        </w:rPr>
        <w:drawing>
          <wp:anchor distT="0" distB="0" distL="114300" distR="114300" simplePos="0" relativeHeight="251658355" behindDoc="0" locked="0" layoutInCell="1" allowOverlap="1" wp14:anchorId="6A8D542D" wp14:editId="0698A04E">
            <wp:simplePos x="0" y="0"/>
            <wp:positionH relativeFrom="margin">
              <wp:align>left</wp:align>
            </wp:positionH>
            <wp:positionV relativeFrom="paragraph">
              <wp:posOffset>5861</wp:posOffset>
            </wp:positionV>
            <wp:extent cx="1397000" cy="1188165"/>
            <wp:effectExtent l="0" t="0" r="0" b="0"/>
            <wp:wrapNone/>
            <wp:docPr id="1557839880" name="Picture 155783988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39880" name="Picture 155783988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18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The </w:t>
      </w:r>
      <w:r w:rsidRPr="00E010C3">
        <w:rPr>
          <w:b/>
          <w:bCs/>
        </w:rPr>
        <w:t>Health Quality &amp; Safety Commission</w:t>
      </w:r>
      <w:r>
        <w:t xml:space="preserve"> also has </w:t>
      </w:r>
      <w:r>
        <w:br/>
        <w:t xml:space="preserve">information / tools about sepsis on their </w:t>
      </w:r>
      <w:r w:rsidRPr="008F6B69">
        <w:rPr>
          <w:b/>
          <w:bCs/>
        </w:rPr>
        <w:t>website</w:t>
      </w:r>
      <w:r>
        <w:t xml:space="preserve"> at:</w:t>
      </w:r>
    </w:p>
    <w:p w14:paraId="3B5A8E3E" w14:textId="77777777" w:rsidR="009B0B01" w:rsidRDefault="009B0B01" w:rsidP="009B0B01"/>
    <w:p w14:paraId="2EE33D0B" w14:textId="3D825384" w:rsidR="00626245" w:rsidRDefault="00B81637" w:rsidP="00B81637">
      <w:pPr>
        <w:spacing w:after="120"/>
        <w:ind w:left="2127"/>
      </w:pPr>
      <w:hyperlink r:id="rId133" w:history="1">
        <w:r w:rsidRPr="007A16D0">
          <w:rPr>
            <w:rStyle w:val="Hyperlink"/>
            <w:b/>
            <w:bCs/>
            <w:color w:val="auto"/>
            <w:u w:val="none"/>
          </w:rPr>
          <w:t>www.hqsc.govt.nz/sepsis-patient-resources</w:t>
        </w:r>
      </w:hyperlink>
    </w:p>
    <w:p w14:paraId="4BCACDA9" w14:textId="77777777" w:rsidR="00626245" w:rsidRDefault="00626245">
      <w:pPr>
        <w:spacing w:line="240" w:lineRule="auto"/>
        <w:ind w:left="0"/>
      </w:pPr>
      <w:r>
        <w:br w:type="page"/>
      </w:r>
    </w:p>
    <w:p w14:paraId="4BED392C" w14:textId="77777777" w:rsidR="00426988" w:rsidRDefault="00515B23" w:rsidP="00515B23">
      <w:pPr>
        <w:pStyle w:val="Heading1"/>
      </w:pPr>
      <w:bookmarkStart w:id="7" w:name="_Where_to_find"/>
      <w:bookmarkEnd w:id="7"/>
      <w:r>
        <w:lastRenderedPageBreak/>
        <w:t xml:space="preserve">Where to find more Easy Read </w:t>
      </w:r>
    </w:p>
    <w:p w14:paraId="155DB6E8" w14:textId="22FFD724" w:rsidR="00515B23" w:rsidRDefault="00515B23" w:rsidP="00515B23">
      <w:pPr>
        <w:pStyle w:val="Heading1"/>
      </w:pPr>
      <w:r>
        <w:t>information about sepsis</w:t>
      </w:r>
    </w:p>
    <w:p w14:paraId="473EAFD5" w14:textId="413611AF" w:rsidR="00515B23" w:rsidRDefault="001A4D43" w:rsidP="00515B23">
      <w:pPr>
        <w:pStyle w:val="BodyText"/>
        <w:rPr>
          <w:lang w:val="en-NZ"/>
        </w:rPr>
      </w:pPr>
      <w:r>
        <w:rPr>
          <w:noProof/>
          <w:lang w:val="en-NZ"/>
        </w:rPr>
        <mc:AlternateContent>
          <mc:Choice Requires="wpg">
            <w:drawing>
              <wp:anchor distT="0" distB="0" distL="114300" distR="114300" simplePos="0" relativeHeight="251658385" behindDoc="0" locked="0" layoutInCell="1" allowOverlap="1" wp14:anchorId="5251376C" wp14:editId="3F7BAC95">
                <wp:simplePos x="0" y="0"/>
                <wp:positionH relativeFrom="column">
                  <wp:posOffset>5195</wp:posOffset>
                </wp:positionH>
                <wp:positionV relativeFrom="paragraph">
                  <wp:posOffset>325697</wp:posOffset>
                </wp:positionV>
                <wp:extent cx="1850968" cy="2870951"/>
                <wp:effectExtent l="19050" t="19050" r="16510" b="24765"/>
                <wp:wrapNone/>
                <wp:docPr id="396741891" name="Group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0968" cy="2870951"/>
                          <a:chOff x="0" y="0"/>
                          <a:chExt cx="1850968" cy="2870951"/>
                        </a:xfrm>
                      </wpg:grpSpPr>
                      <pic:pic xmlns:pic="http://schemas.openxmlformats.org/drawingml/2006/picture">
                        <pic:nvPicPr>
                          <pic:cNvPr id="188665790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415" cy="16643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4722316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728" y="1205346"/>
                            <a:ext cx="1158240" cy="16656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4116D5" id="Group 18" o:spid="_x0000_s1026" alt="&quot;&quot;" style="position:absolute;margin-left:.4pt;margin-top:25.65pt;width:145.75pt;height:226.05pt;z-index:252059648" coordsize="18509,28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">
                <v:shape id="Picture 2" o:spid="_x0000_s1027" type="#_x0000_t75" style="position:absolute;width:11614;height:16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" stroked="t" strokecolor="#bfbfbf [2412]">
                  <v:imagedata r:id="rId144" o:title=""/>
                  <v:path arrowok="t"/>
                </v:shape>
                <v:shape id="Picture 3" o:spid="_x0000_s1028" type="#_x0000_t75" style="position:absolute;left:6927;top:12053;width:11582;height:16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" stroked="t" strokecolor="#bfbfbf [2412]">
                  <v:imagedata r:id="rId145" o:title=""/>
                  <v:path arrowok="t"/>
                </v:shape>
              </v:group>
            </w:pict>
          </mc:Fallback>
        </mc:AlternateContent>
      </w:r>
    </w:p>
    <w:p w14:paraId="4AEC5825" w14:textId="3A54A87F" w:rsidR="00515B23" w:rsidRDefault="00515B23" w:rsidP="00515B23">
      <w:pPr>
        <w:pStyle w:val="BodyText"/>
        <w:rPr>
          <w:lang w:val="en-NZ"/>
        </w:rPr>
      </w:pPr>
    </w:p>
    <w:p w14:paraId="67FE4E25" w14:textId="4905A5F6" w:rsidR="00515B23" w:rsidRDefault="00515B23" w:rsidP="00515B23">
      <w:pPr>
        <w:pStyle w:val="BodyText"/>
        <w:rPr>
          <w:lang w:val="en-NZ"/>
        </w:rPr>
      </w:pPr>
      <w:r>
        <w:rPr>
          <w:lang w:val="en-NZ"/>
        </w:rPr>
        <w:t>There are 2 other Easy Read documents about sepsis called:</w:t>
      </w:r>
    </w:p>
    <w:p w14:paraId="2208BEF4" w14:textId="7E593757" w:rsidR="00515B23" w:rsidRPr="001805A4" w:rsidRDefault="00515B23" w:rsidP="00515B23">
      <w:pPr>
        <w:pStyle w:val="Listtoplevel"/>
        <w:rPr>
          <w:b/>
          <w:bCs/>
        </w:rPr>
      </w:pPr>
      <w:r>
        <w:rPr>
          <w:b/>
          <w:bCs/>
        </w:rPr>
        <w:t>Could it be sepsis</w:t>
      </w:r>
      <w:r w:rsidR="00A86AD3">
        <w:rPr>
          <w:b/>
          <w:bCs/>
        </w:rPr>
        <w:t>?</w:t>
      </w:r>
    </w:p>
    <w:p w14:paraId="4492647E" w14:textId="77045B40" w:rsidR="00515B23" w:rsidRDefault="00E70715" w:rsidP="00515B23">
      <w:pPr>
        <w:pStyle w:val="Listtoplevel"/>
      </w:pPr>
      <w:r>
        <w:rPr>
          <w:b/>
          <w:bCs/>
        </w:rPr>
        <w:t xml:space="preserve">In hospital with </w:t>
      </w:r>
      <w:r w:rsidR="00515B23" w:rsidRPr="001805A4">
        <w:rPr>
          <w:b/>
          <w:bCs/>
        </w:rPr>
        <w:t>sepsis</w:t>
      </w:r>
      <w:r w:rsidR="00515B23">
        <w:t>.</w:t>
      </w:r>
    </w:p>
    <w:p w14:paraId="3F26050C" w14:textId="77777777" w:rsidR="00515B23" w:rsidRDefault="00515B23" w:rsidP="00515B23">
      <w:pPr>
        <w:pStyle w:val="BodyText"/>
        <w:rPr>
          <w:lang w:val="en-NZ"/>
        </w:rPr>
      </w:pPr>
    </w:p>
    <w:p w14:paraId="309C7DF1" w14:textId="77777777" w:rsidR="00515B23" w:rsidRDefault="00515B23" w:rsidP="00515B23">
      <w:pPr>
        <w:pStyle w:val="BodyText"/>
        <w:rPr>
          <w:lang w:val="en-NZ"/>
        </w:rPr>
      </w:pPr>
      <w:r>
        <w:rPr>
          <w:noProof/>
          <w:lang w:val="en-NZ"/>
        </w:rPr>
        <w:drawing>
          <wp:anchor distT="0" distB="0" distL="114300" distR="114300" simplePos="0" relativeHeight="251658382" behindDoc="0" locked="0" layoutInCell="1" allowOverlap="1" wp14:anchorId="523899EB" wp14:editId="063CA8B2">
            <wp:simplePos x="0" y="0"/>
            <wp:positionH relativeFrom="margin">
              <wp:posOffset>85725</wp:posOffset>
            </wp:positionH>
            <wp:positionV relativeFrom="page">
              <wp:posOffset>5657850</wp:posOffset>
            </wp:positionV>
            <wp:extent cx="1485900" cy="1485900"/>
            <wp:effectExtent l="0" t="0" r="0" b="0"/>
            <wp:wrapNone/>
            <wp:docPr id="39398666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905451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7D0514" w14:textId="466F30DB" w:rsidR="00515B23" w:rsidRDefault="00515B23" w:rsidP="00E70715">
      <w:pPr>
        <w:pStyle w:val="BodyText"/>
        <w:rPr>
          <w:rFonts w:eastAsia="Times New Roman" w:cs="Arial"/>
          <w:sz w:val="28"/>
          <w:szCs w:val="28"/>
          <w:lang w:eastAsia="en-NZ"/>
        </w:rPr>
      </w:pPr>
      <w:r>
        <w:rPr>
          <w:lang w:val="en-NZ"/>
        </w:rPr>
        <w:t>You can find these Easy Read at:</w:t>
      </w:r>
      <w:r>
        <w:rPr>
          <w:lang w:val="en-NZ"/>
        </w:rPr>
        <w:br/>
      </w:r>
      <w:r>
        <w:rPr>
          <w:lang w:val="en-NZ"/>
        </w:rPr>
        <w:br/>
      </w:r>
      <w:hyperlink r:id="rId147" w:history="1">
        <w:r w:rsidRPr="005D6A98">
          <w:rPr>
            <w:rStyle w:val="Hyperlink"/>
            <w:b/>
            <w:bCs/>
            <w:color w:val="auto"/>
            <w:u w:val="none"/>
          </w:rPr>
          <w:t>https://hqsc-sepsis-whanau</w:t>
        </w:r>
      </w:hyperlink>
    </w:p>
    <w:p w14:paraId="53068DFF" w14:textId="77777777" w:rsidR="007A16D0" w:rsidRDefault="007A16D0" w:rsidP="00B81637">
      <w:pPr>
        <w:spacing w:after="120"/>
        <w:ind w:left="2127"/>
      </w:pPr>
    </w:p>
    <w:p w14:paraId="0698F0B9" w14:textId="77777777" w:rsidR="007A16D0" w:rsidRDefault="007A16D0">
      <w:pPr>
        <w:spacing w:line="240" w:lineRule="auto"/>
        <w:ind w:left="0"/>
      </w:pPr>
      <w:r>
        <w:br w:type="page"/>
      </w:r>
    </w:p>
    <w:p w14:paraId="6F7C2CFE" w14:textId="50CF1177" w:rsidR="00626245" w:rsidRDefault="00626245" w:rsidP="00626245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58372" behindDoc="1" locked="0" layoutInCell="1" allowOverlap="1" wp14:anchorId="2B770FB4" wp14:editId="18A2260A">
                <wp:simplePos x="0" y="0"/>
                <wp:positionH relativeFrom="margin">
                  <wp:posOffset>-346364</wp:posOffset>
                </wp:positionH>
                <wp:positionV relativeFrom="paragraph">
                  <wp:posOffset>-263235</wp:posOffset>
                </wp:positionV>
                <wp:extent cx="6234430" cy="9034664"/>
                <wp:effectExtent l="0" t="0" r="13970" b="14605"/>
                <wp:wrapNone/>
                <wp:docPr id="332" name="Rectangle: Rounded Corners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9034664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A8D6B" id="Rectangle: Rounded Corners 24" o:spid="_x0000_s1026" alt="&quot;&quot;" style="position:absolute;margin-left:-27.25pt;margin-top:-20.75pt;width:490.9pt;height:711.4pt;z-index:-25127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" filled="f" strokecolor="windowText">
                <w10:wrap anchorx="margin"/>
              </v: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80" behindDoc="0" locked="0" layoutInCell="1" allowOverlap="1" wp14:anchorId="19E5D1AD" wp14:editId="6A5A1891">
            <wp:simplePos x="0" y="0"/>
            <wp:positionH relativeFrom="margin">
              <wp:posOffset>31230</wp:posOffset>
            </wp:positionH>
            <wp:positionV relativeFrom="paragraph">
              <wp:posOffset>-50800</wp:posOffset>
            </wp:positionV>
            <wp:extent cx="1098550" cy="934330"/>
            <wp:effectExtent l="0" t="0" r="6350" b="0"/>
            <wp:wrapNone/>
            <wp:docPr id="1491400221" name="Picture 1491400221" descr=" The Health Quality &amp; Safety Commission Te Tah( Hauora logo is made up of the words Health Quality &amp; Safety Commission with the words Te Tahd Hauora underneath. Alongside is a stylised version of a wharenui in a triangle shape, with the tahu (ridgepole), heke (rafters) and niho taniwha (triangle pattern) benea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400221" name="Picture 1491400221" descr=" The Health Quality &amp; Safety Commission Te Tah( Hauora logo is made up of the words Health Quality &amp; Safety Commission with the words Te Tahd Hauora underneath. Alongside is a stylised version of a wharenui in a triangle shape, with the tahu (ridgepole), heke (rafters) and niho taniwha (triangle pattern) beneath.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93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This information has been written by</w:t>
      </w:r>
      <w:r w:rsidRPr="001507CD">
        <w:rPr>
          <w:rFonts w:eastAsia="Times New Roman" w:cs="Arial"/>
          <w:i/>
          <w:iCs/>
          <w:sz w:val="28"/>
          <w:szCs w:val="28"/>
          <w:lang w:eastAsia="en-NZ"/>
        </w:rPr>
        <w:t xml:space="preserve"> </w:t>
      </w:r>
      <w:r w:rsidRPr="001507CD">
        <w:rPr>
          <w:rFonts w:eastAsia="Times New Roman" w:cs="Arial"/>
          <w:sz w:val="28"/>
          <w:szCs w:val="28"/>
          <w:lang w:eastAsia="en-NZ"/>
        </w:rPr>
        <w:t xml:space="preserve">Health Quality </w:t>
      </w:r>
      <w:r w:rsidR="006F7C85">
        <w:rPr>
          <w:rFonts w:eastAsia="Times New Roman" w:cs="Arial"/>
          <w:sz w:val="28"/>
          <w:szCs w:val="28"/>
          <w:lang w:eastAsia="en-NZ"/>
        </w:rPr>
        <w:t>&amp;</w:t>
      </w:r>
      <w:r w:rsidRPr="001507CD">
        <w:rPr>
          <w:rFonts w:eastAsia="Times New Roman" w:cs="Arial"/>
          <w:sz w:val="28"/>
          <w:szCs w:val="28"/>
          <w:lang w:eastAsia="en-NZ"/>
        </w:rPr>
        <w:t xml:space="preserve"> Safety Commission Te </w:t>
      </w:r>
      <w:proofErr w:type="spellStart"/>
      <w:r w:rsidRPr="001507CD">
        <w:rPr>
          <w:rFonts w:eastAsia="Times New Roman" w:cs="Arial"/>
          <w:sz w:val="28"/>
          <w:szCs w:val="28"/>
          <w:lang w:eastAsia="en-NZ"/>
        </w:rPr>
        <w:t>T</w:t>
      </w:r>
      <w:r>
        <w:rPr>
          <w:rFonts w:eastAsia="Times New Roman" w:cs="Arial"/>
          <w:sz w:val="28"/>
          <w:szCs w:val="28"/>
          <w:lang w:eastAsia="en-NZ"/>
        </w:rPr>
        <w:t>ā</w:t>
      </w:r>
      <w:r w:rsidRPr="001507CD">
        <w:rPr>
          <w:rFonts w:eastAsia="Times New Roman" w:cs="Arial"/>
          <w:sz w:val="28"/>
          <w:szCs w:val="28"/>
          <w:lang w:eastAsia="en-NZ"/>
        </w:rPr>
        <w:t>h</w:t>
      </w:r>
      <w:r>
        <w:rPr>
          <w:rFonts w:eastAsia="Times New Roman" w:cs="Arial"/>
          <w:sz w:val="28"/>
          <w:szCs w:val="28"/>
          <w:lang w:eastAsia="en-NZ"/>
        </w:rPr>
        <w:t>ū</w:t>
      </w:r>
      <w:proofErr w:type="spellEnd"/>
      <w:r>
        <w:rPr>
          <w:rFonts w:eastAsia="Times New Roman" w:cs="Arial"/>
          <w:sz w:val="28"/>
          <w:szCs w:val="28"/>
          <w:lang w:eastAsia="en-NZ"/>
        </w:rPr>
        <w:t xml:space="preserve"> </w:t>
      </w:r>
      <w:r w:rsidRPr="001507CD">
        <w:rPr>
          <w:rFonts w:eastAsia="Times New Roman" w:cs="Arial"/>
          <w:sz w:val="28"/>
          <w:szCs w:val="28"/>
          <w:lang w:eastAsia="en-NZ"/>
        </w:rPr>
        <w:t>Hauora</w:t>
      </w:r>
      <w:r>
        <w:rPr>
          <w:rFonts w:eastAsia="Times New Roman" w:cs="Arial"/>
          <w:sz w:val="28"/>
          <w:szCs w:val="28"/>
          <w:lang w:eastAsia="en-NZ"/>
        </w:rPr>
        <w:t>.</w:t>
      </w:r>
    </w:p>
    <w:p w14:paraId="09D71240" w14:textId="77777777" w:rsidR="00626245" w:rsidRDefault="00626245" w:rsidP="00626245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noProof/>
        </w:rPr>
        <w:drawing>
          <wp:anchor distT="0" distB="0" distL="114300" distR="114300" simplePos="0" relativeHeight="251658381" behindDoc="0" locked="0" layoutInCell="1" allowOverlap="1" wp14:anchorId="265CDB45" wp14:editId="1D6D5403">
            <wp:simplePos x="0" y="0"/>
            <wp:positionH relativeFrom="column">
              <wp:posOffset>-55880</wp:posOffset>
            </wp:positionH>
            <wp:positionV relativeFrom="paragraph">
              <wp:posOffset>398780</wp:posOffset>
            </wp:positionV>
            <wp:extent cx="1606550" cy="589280"/>
            <wp:effectExtent l="0" t="0" r="0" b="1270"/>
            <wp:wrapThrough wrapText="bothSides">
              <wp:wrapPolygon edited="0">
                <wp:start x="3330" y="0"/>
                <wp:lineTo x="0" y="0"/>
                <wp:lineTo x="0" y="14664"/>
                <wp:lineTo x="512" y="20250"/>
                <wp:lineTo x="1793" y="20948"/>
                <wp:lineTo x="6659" y="20948"/>
                <wp:lineTo x="14343" y="20948"/>
                <wp:lineTo x="21258" y="16060"/>
                <wp:lineTo x="21258" y="698"/>
                <wp:lineTo x="4866" y="0"/>
                <wp:lineTo x="3330" y="0"/>
              </wp:wrapPolygon>
            </wp:wrapThrough>
            <wp:docPr id="178001447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E3CC09" w14:textId="06BD5448" w:rsidR="00626245" w:rsidRPr="00316DBA" w:rsidRDefault="00626245" w:rsidP="00626245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sz w:val="28"/>
          <w:szCs w:val="28"/>
          <w:lang w:eastAsia="en-NZ"/>
        </w:rPr>
        <w:t xml:space="preserve">The Health Quality </w:t>
      </w:r>
      <w:r w:rsidR="006F7C85">
        <w:rPr>
          <w:rFonts w:eastAsia="Times New Roman" w:cs="Arial"/>
          <w:sz w:val="28"/>
          <w:szCs w:val="28"/>
          <w:lang w:eastAsia="en-NZ"/>
        </w:rPr>
        <w:t>&amp;</w:t>
      </w:r>
      <w:r>
        <w:rPr>
          <w:rFonts w:eastAsia="Times New Roman" w:cs="Arial"/>
          <w:sz w:val="28"/>
          <w:szCs w:val="28"/>
          <w:lang w:eastAsia="en-NZ"/>
        </w:rPr>
        <w:t xml:space="preserve"> Safety Commission is part of the New Zealand Government. </w:t>
      </w:r>
    </w:p>
    <w:p w14:paraId="3017443F" w14:textId="77777777" w:rsidR="00626245" w:rsidRPr="00316DBA" w:rsidRDefault="00626245" w:rsidP="00626245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</w:p>
    <w:p w14:paraId="07A1E99A" w14:textId="77777777" w:rsidR="00626245" w:rsidRPr="00316DBA" w:rsidRDefault="00626245" w:rsidP="00626245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658374" behindDoc="0" locked="0" layoutInCell="1" allowOverlap="1" wp14:anchorId="740B47B2" wp14:editId="7628B2CD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600200" cy="691369"/>
            <wp:effectExtent l="0" t="0" r="0" b="0"/>
            <wp:wrapNone/>
            <wp:docPr id="1336230554" name="Picture 5" descr="Make it Easy Kia Māmā Ma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0554" name="Picture 5" descr="Make it Easy Kia Māmā Mai logo.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11" cy="6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 xml:space="preserve">It has been translated into Easy Read by the Make </w:t>
      </w:r>
      <w:proofErr w:type="gramStart"/>
      <w:r w:rsidRPr="00316DBA">
        <w:rPr>
          <w:rFonts w:eastAsia="Times New Roman" w:cs="Arial"/>
          <w:sz w:val="28"/>
          <w:szCs w:val="28"/>
          <w:lang w:eastAsia="en-NZ"/>
        </w:rPr>
        <w:t>it</w:t>
      </w:r>
      <w:proofErr w:type="gramEnd"/>
      <w:r w:rsidRPr="00316DBA">
        <w:rPr>
          <w:rFonts w:eastAsia="Times New Roman" w:cs="Arial"/>
          <w:sz w:val="28"/>
          <w:szCs w:val="28"/>
          <w:lang w:eastAsia="en-NZ"/>
        </w:rPr>
        <w:t xml:space="preserve"> Easy Kia </w:t>
      </w:r>
      <w:proofErr w:type="spellStart"/>
      <w:r w:rsidRPr="00316DBA">
        <w:rPr>
          <w:rFonts w:eastAsia="Times New Roman" w:cs="Arial"/>
          <w:sz w:val="28"/>
          <w:szCs w:val="28"/>
          <w:lang w:eastAsia="en-NZ"/>
        </w:rPr>
        <w:t>Māmā</w:t>
      </w:r>
      <w:proofErr w:type="spellEnd"/>
      <w:r w:rsidRPr="00316DBA">
        <w:rPr>
          <w:rFonts w:eastAsia="Times New Roman" w:cs="Arial"/>
          <w:sz w:val="28"/>
          <w:szCs w:val="28"/>
          <w:lang w:eastAsia="en-NZ"/>
        </w:rPr>
        <w:t xml:space="preserve"> Mai service of People First New Zealand </w:t>
      </w:r>
      <w:proofErr w:type="spellStart"/>
      <w:r w:rsidRPr="00316DBA">
        <w:rPr>
          <w:rFonts w:eastAsia="Times New Roman" w:cs="Arial"/>
          <w:sz w:val="28"/>
          <w:szCs w:val="28"/>
          <w:lang w:eastAsia="en-NZ"/>
        </w:rPr>
        <w:t>Ngā</w:t>
      </w:r>
      <w:proofErr w:type="spellEnd"/>
      <w:r w:rsidRPr="00316DBA">
        <w:rPr>
          <w:rFonts w:eastAsia="Times New Roman" w:cs="Arial"/>
          <w:sz w:val="28"/>
          <w:szCs w:val="28"/>
          <w:lang w:eastAsia="en-NZ"/>
        </w:rPr>
        <w:t xml:space="preserve"> Tāngata </w:t>
      </w:r>
      <w:proofErr w:type="spellStart"/>
      <w:r w:rsidRPr="00316DBA">
        <w:rPr>
          <w:rFonts w:eastAsia="Times New Roman" w:cs="Arial"/>
          <w:sz w:val="28"/>
          <w:szCs w:val="28"/>
          <w:lang w:eastAsia="en-NZ"/>
        </w:rPr>
        <w:t>Tuatahi</w:t>
      </w:r>
      <w:proofErr w:type="spellEnd"/>
      <w:r w:rsidRPr="00316DBA">
        <w:rPr>
          <w:rFonts w:eastAsia="Times New Roman" w:cs="Arial"/>
          <w:sz w:val="28"/>
          <w:szCs w:val="28"/>
          <w:lang w:eastAsia="en-NZ"/>
        </w:rPr>
        <w:t>.</w:t>
      </w:r>
    </w:p>
    <w:p w14:paraId="698B5BB6" w14:textId="77777777" w:rsidR="00626245" w:rsidRPr="00316DBA" w:rsidRDefault="00626245" w:rsidP="00626245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658373" behindDoc="0" locked="0" layoutInCell="1" allowOverlap="1" wp14:anchorId="40FE8417" wp14:editId="1DB4E32B">
            <wp:simplePos x="0" y="0"/>
            <wp:positionH relativeFrom="margin">
              <wp:posOffset>-18585</wp:posOffset>
            </wp:positionH>
            <wp:positionV relativeFrom="paragraph">
              <wp:posOffset>189230</wp:posOffset>
            </wp:positionV>
            <wp:extent cx="1638300" cy="819382"/>
            <wp:effectExtent l="0" t="0" r="0" b="0"/>
            <wp:wrapNone/>
            <wp:docPr id="1960139436" name="Picture 4" descr="People First NZ Ngā Tāngata Tuatah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436" name="Picture 4" descr="People First NZ Ngā Tāngata Tuatahi logo.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A39BF" w14:textId="77777777" w:rsidR="00626245" w:rsidRPr="00316DBA" w:rsidRDefault="00626245" w:rsidP="00626245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 xml:space="preserve">The ideas in this document are not the ideas of People First New Zealand </w:t>
      </w:r>
      <w:proofErr w:type="spellStart"/>
      <w:r w:rsidRPr="00316DBA">
        <w:rPr>
          <w:rFonts w:eastAsia="Times New Roman" w:cs="Arial"/>
          <w:sz w:val="28"/>
          <w:szCs w:val="28"/>
          <w:lang w:eastAsia="en-NZ"/>
        </w:rPr>
        <w:t>Ngā</w:t>
      </w:r>
      <w:proofErr w:type="spellEnd"/>
      <w:r w:rsidRPr="00316DBA">
        <w:rPr>
          <w:rFonts w:eastAsia="Times New Roman" w:cs="Arial"/>
          <w:sz w:val="28"/>
          <w:szCs w:val="28"/>
          <w:lang w:eastAsia="en-NZ"/>
        </w:rPr>
        <w:t xml:space="preserve"> Tāngata </w:t>
      </w:r>
      <w:proofErr w:type="spellStart"/>
      <w:r w:rsidRPr="00316DBA">
        <w:rPr>
          <w:rFonts w:eastAsia="Times New Roman" w:cs="Arial"/>
          <w:sz w:val="28"/>
          <w:szCs w:val="28"/>
          <w:lang w:eastAsia="en-NZ"/>
        </w:rPr>
        <w:t>Tuatahi</w:t>
      </w:r>
      <w:proofErr w:type="spellEnd"/>
      <w:r w:rsidRPr="00316DBA">
        <w:rPr>
          <w:rFonts w:eastAsia="Times New Roman" w:cs="Arial"/>
          <w:sz w:val="28"/>
          <w:szCs w:val="28"/>
          <w:lang w:eastAsia="en-NZ"/>
        </w:rPr>
        <w:t>.</w:t>
      </w:r>
    </w:p>
    <w:p w14:paraId="14962C0E" w14:textId="77777777" w:rsidR="00626245" w:rsidRPr="00316DBA" w:rsidRDefault="00626245" w:rsidP="00626245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658371" behindDoc="0" locked="0" layoutInCell="1" allowOverlap="1" wp14:anchorId="482F7D36" wp14:editId="7C9FC6FF">
            <wp:simplePos x="0" y="0"/>
            <wp:positionH relativeFrom="margin">
              <wp:posOffset>476250</wp:posOffset>
            </wp:positionH>
            <wp:positionV relativeFrom="paragraph">
              <wp:posOffset>335915</wp:posOffset>
            </wp:positionV>
            <wp:extent cx="571500" cy="838200"/>
            <wp:effectExtent l="0" t="0" r="0" b="0"/>
            <wp:wrapNone/>
            <wp:docPr id="296" name="Picture 296" descr="Copyright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Copyright logo."/>
                    <pic:cNvPicPr>
                      <a:picLocks noChangeAspect="1" noChangeArrowheads="1"/>
                    </pic:cNvPicPr>
                  </pic:nvPicPr>
                  <pic:blipFill rotWithShape="1"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4DC7E" w14:textId="77777777" w:rsidR="00626245" w:rsidRPr="00316DBA" w:rsidRDefault="00626245" w:rsidP="00626245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</w:rPr>
        <w:t>All images used in this Easy Read document are subject to copyright rules and cannot be used without permission.</w:t>
      </w:r>
    </w:p>
    <w:p w14:paraId="012BAB96" w14:textId="77777777" w:rsidR="00626245" w:rsidRPr="00316DBA" w:rsidRDefault="00626245" w:rsidP="00626245">
      <w:pPr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noProof/>
          <w:sz w:val="28"/>
          <w:szCs w:val="28"/>
          <w:lang w:eastAsia="en-NZ"/>
        </w:rPr>
        <mc:AlternateContent>
          <mc:Choice Requires="wpg">
            <w:drawing>
              <wp:anchor distT="0" distB="0" distL="114300" distR="114300" simplePos="0" relativeHeight="251658379" behindDoc="0" locked="0" layoutInCell="1" allowOverlap="1" wp14:anchorId="10146985" wp14:editId="72776B3E">
                <wp:simplePos x="0" y="0"/>
                <wp:positionH relativeFrom="column">
                  <wp:posOffset>-132080</wp:posOffset>
                </wp:positionH>
                <wp:positionV relativeFrom="paragraph">
                  <wp:posOffset>201930</wp:posOffset>
                </wp:positionV>
                <wp:extent cx="1676400" cy="457200"/>
                <wp:effectExtent l="0" t="0" r="0" b="0"/>
                <wp:wrapNone/>
                <wp:docPr id="1379479217" name="Group 3" descr="Photosymbols logo with a Professional Licence number 410887559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457200"/>
                          <a:chOff x="0" y="0"/>
                          <a:chExt cx="1676400" cy="457200"/>
                        </a:xfrm>
                      </wpg:grpSpPr>
                      <pic:pic xmlns:pic="http://schemas.openxmlformats.org/drawingml/2006/picture">
                        <pic:nvPicPr>
                          <pic:cNvPr id="1110034175" name="Picture 1" descr="Photosymbols logo"/>
                          <pic:cNvPicPr>
                            <a:picLocks noChangeAspect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99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50440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352425"/>
                            <a:ext cx="1218565" cy="104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FF5F16" id="Group 3" o:spid="_x0000_s1026" alt="Photosymbols logo with a Professional Licence number 410887559." style="position:absolute;margin-left:-10.4pt;margin-top:15.9pt;width:132pt;height:36pt;z-index:252046336" coordsize="16764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">
                <v:shape id="Picture 1" o:spid="_x0000_s1027" type="#_x0000_t75" alt="Photosymbols logo" style="position:absolute;width:16764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">
                  <v:imagedata r:id="rId154" o:title="Photosymbols logo"/>
                </v:shape>
                <v:shape id="Picture 2" o:spid="_x0000_s1028" type="#_x0000_t75" style="position:absolute;left:2286;top:3524;width:12185;height:1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">
                  <v:imagedata r:id="rId155" o:title="" croptop=".65625"/>
                </v:shape>
              </v:group>
            </w:pict>
          </mc:Fallback>
        </mc:AlternateContent>
      </w:r>
    </w:p>
    <w:p w14:paraId="03625CDB" w14:textId="77777777" w:rsidR="00626245" w:rsidRPr="00316DBA" w:rsidRDefault="00626245" w:rsidP="00626245">
      <w:pPr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Make it Easy uses images from:</w:t>
      </w:r>
    </w:p>
    <w:p w14:paraId="6F90FC59" w14:textId="77777777" w:rsidR="00626245" w:rsidRPr="00316DBA" w:rsidRDefault="00626245" w:rsidP="00626245">
      <w:pPr>
        <w:ind w:left="2835"/>
        <w:rPr>
          <w:rFonts w:eastAsia="Times New Roman" w:cs="Arial"/>
          <w:sz w:val="10"/>
          <w:szCs w:val="10"/>
          <w:lang w:eastAsia="en-NZ"/>
        </w:rPr>
      </w:pPr>
    </w:p>
    <w:p w14:paraId="282DCFE9" w14:textId="77777777" w:rsidR="00626245" w:rsidRPr="00316DBA" w:rsidRDefault="00626245" w:rsidP="00626245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6"/>
          <w:lang w:eastAsia="en-NZ"/>
        </w:rPr>
        <w:drawing>
          <wp:anchor distT="0" distB="0" distL="114300" distR="114300" simplePos="0" relativeHeight="251658375" behindDoc="1" locked="0" layoutInCell="1" allowOverlap="1" wp14:anchorId="579C5E3A" wp14:editId="126058F0">
            <wp:simplePos x="0" y="0"/>
            <wp:positionH relativeFrom="margin">
              <wp:posOffset>219075</wp:posOffset>
            </wp:positionH>
            <wp:positionV relativeFrom="paragraph">
              <wp:posOffset>81280</wp:posOffset>
            </wp:positionV>
            <wp:extent cx="914400" cy="560070"/>
            <wp:effectExtent l="0" t="0" r="0" b="0"/>
            <wp:wrapThrough wrapText="bothSides">
              <wp:wrapPolygon edited="0">
                <wp:start x="0" y="0"/>
                <wp:lineTo x="0" y="20571"/>
                <wp:lineTo x="21150" y="20571"/>
                <wp:lineTo x="21150" y="0"/>
                <wp:lineTo x="0" y="0"/>
              </wp:wrapPolygon>
            </wp:wrapThrough>
            <wp:docPr id="1786681016" name="Picture 1786681016" descr="Chang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 descr="Change logo.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16DBA">
        <w:rPr>
          <w:rFonts w:eastAsia="Times New Roman" w:cs="Arial"/>
          <w:sz w:val="28"/>
          <w:szCs w:val="28"/>
          <w:lang w:eastAsia="en-NZ"/>
        </w:rPr>
        <w:t>Photosymbols</w:t>
      </w:r>
      <w:proofErr w:type="spellEnd"/>
    </w:p>
    <w:p w14:paraId="008DF5B1" w14:textId="77777777" w:rsidR="00626245" w:rsidRPr="00316DBA" w:rsidRDefault="00626245" w:rsidP="00626245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611724D2" w14:textId="77777777" w:rsidR="00626245" w:rsidRPr="00316DBA" w:rsidRDefault="00626245" w:rsidP="00626245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Change Images</w:t>
      </w:r>
    </w:p>
    <w:p w14:paraId="4FEC7BDC" w14:textId="77777777" w:rsidR="00626245" w:rsidRPr="00316DBA" w:rsidRDefault="00626245" w:rsidP="00626245">
      <w:pPr>
        <w:ind w:left="3240"/>
        <w:contextualSpacing/>
        <w:rPr>
          <w:rFonts w:eastAsia="Times New Roman" w:cs="Times New Roman"/>
          <w:sz w:val="10"/>
          <w:szCs w:val="10"/>
          <w:shd w:val="clear" w:color="auto" w:fill="FFFFFF"/>
        </w:rPr>
      </w:pPr>
    </w:p>
    <w:p w14:paraId="3E58779F" w14:textId="77777777" w:rsidR="00626245" w:rsidRPr="00316DBA" w:rsidRDefault="00626245" w:rsidP="00626245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Times New Roman"/>
          <w:sz w:val="28"/>
          <w:szCs w:val="28"/>
          <w:shd w:val="clear" w:color="auto" w:fill="FFFFFF"/>
        </w:rPr>
      </w:pPr>
      <w:r w:rsidRPr="00316DBA">
        <w:rPr>
          <w:rFonts w:eastAsia="Times New Roman" w:cs="Times New Roman"/>
          <w:noProof/>
          <w:shd w:val="clear" w:color="auto" w:fill="FFFFFF"/>
        </w:rPr>
        <w:drawing>
          <wp:anchor distT="0" distB="0" distL="114300" distR="114300" simplePos="0" relativeHeight="251658376" behindDoc="0" locked="0" layoutInCell="1" allowOverlap="1" wp14:anchorId="01D8AA40" wp14:editId="1540A969">
            <wp:simplePos x="0" y="0"/>
            <wp:positionH relativeFrom="column">
              <wp:posOffset>752475</wp:posOffset>
            </wp:positionH>
            <wp:positionV relativeFrom="paragraph">
              <wp:posOffset>121516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1727765740" name="Picture 1" descr="T. Woo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65740" name="Picture 1" descr="T. Wood logo.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Times New Roman"/>
          <w:noProof/>
          <w:sz w:val="20"/>
        </w:rPr>
        <w:drawing>
          <wp:anchor distT="0" distB="0" distL="114300" distR="114300" simplePos="0" relativeHeight="251658378" behindDoc="0" locked="0" layoutInCell="1" allowOverlap="1" wp14:anchorId="0169BB67" wp14:editId="66B7368E">
            <wp:simplePos x="0" y="0"/>
            <wp:positionH relativeFrom="column">
              <wp:posOffset>-95250</wp:posOffset>
            </wp:positionH>
            <wp:positionV relativeFrom="paragraph">
              <wp:posOffset>115454</wp:posOffset>
            </wp:positionV>
            <wp:extent cx="727710" cy="771525"/>
            <wp:effectExtent l="0" t="0" r="0" b="9525"/>
            <wp:wrapThrough wrapText="bothSides">
              <wp:wrapPolygon edited="0">
                <wp:start x="9047" y="0"/>
                <wp:lineTo x="5089" y="1067"/>
                <wp:lineTo x="0" y="5867"/>
                <wp:lineTo x="0" y="10667"/>
                <wp:lineTo x="2827" y="17067"/>
                <wp:lineTo x="1696" y="21333"/>
                <wp:lineTo x="19225" y="21333"/>
                <wp:lineTo x="18094" y="17067"/>
                <wp:lineTo x="20921" y="10667"/>
                <wp:lineTo x="20921" y="5867"/>
                <wp:lineTo x="15832" y="1067"/>
                <wp:lineTo x="11874" y="0"/>
                <wp:lineTo x="9047" y="0"/>
              </wp:wrapPolygon>
            </wp:wrapThrough>
            <wp:docPr id="1488687815" name="Picture 1488687815" descr="EssGeeSee NZ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87815" name="Picture 1488687815" descr="EssGeeSee NZ logo.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16DBA">
        <w:rPr>
          <w:rFonts w:eastAsia="Times New Roman" w:cs="Arial"/>
          <w:sz w:val="28"/>
          <w:szCs w:val="28"/>
          <w:lang w:eastAsia="en-NZ"/>
        </w:rPr>
        <w:t>Huriana</w:t>
      </w:r>
      <w:proofErr w:type="spellEnd"/>
      <w:r w:rsidRPr="00316DBA">
        <w:rPr>
          <w:rFonts w:eastAsia="Times New Roman" w:cs="Times New Roman"/>
          <w:sz w:val="28"/>
          <w:szCs w:val="28"/>
          <w:shd w:val="clear" w:color="auto" w:fill="FFFFFF"/>
        </w:rPr>
        <w:t xml:space="preserve"> Kopeke-Te Aho</w:t>
      </w:r>
    </w:p>
    <w:p w14:paraId="62F1DA4A" w14:textId="77777777" w:rsidR="00626245" w:rsidRPr="00316DBA" w:rsidRDefault="00626245" w:rsidP="00626245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73502651" w14:textId="77777777" w:rsidR="00626245" w:rsidRPr="00316DBA" w:rsidRDefault="00626245" w:rsidP="00626245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SGC Image Works </w:t>
      </w:r>
    </w:p>
    <w:p w14:paraId="64DADEAB" w14:textId="77777777" w:rsidR="00626245" w:rsidRPr="00316DBA" w:rsidRDefault="00626245" w:rsidP="00626245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3B9D4008" w14:textId="77777777" w:rsidR="00626245" w:rsidRPr="00316DBA" w:rsidRDefault="00626245" w:rsidP="00626245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658377" behindDoc="0" locked="0" layoutInCell="1" allowOverlap="1" wp14:anchorId="502D5F62" wp14:editId="6CAFD9CA">
            <wp:simplePos x="0" y="0"/>
            <wp:positionH relativeFrom="column">
              <wp:posOffset>111125</wp:posOffset>
            </wp:positionH>
            <wp:positionV relativeFrom="paragraph">
              <wp:posOffset>210820</wp:posOffset>
            </wp:positionV>
            <wp:extent cx="1143000" cy="638810"/>
            <wp:effectExtent l="0" t="0" r="0" b="8890"/>
            <wp:wrapThrough wrapText="bothSides">
              <wp:wrapPolygon edited="0">
                <wp:start x="0" y="0"/>
                <wp:lineTo x="0" y="21256"/>
                <wp:lineTo x="21240" y="21256"/>
                <wp:lineTo x="21240" y="0"/>
                <wp:lineTo x="0" y="0"/>
              </wp:wrapPolygon>
            </wp:wrapThrough>
            <wp:docPr id="2143824044" name="Picture 1" descr="Studio Rebeko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4044" name="Picture 1" descr="Studio Rebeko logo."/>
                    <pic:cNvPicPr/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T Wood</w:t>
      </w:r>
    </w:p>
    <w:p w14:paraId="1AAE3AB1" w14:textId="77777777" w:rsidR="00626245" w:rsidRPr="00316DBA" w:rsidRDefault="00626245" w:rsidP="00626245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290E4C3A" w14:textId="77777777" w:rsidR="00626245" w:rsidRPr="00316DBA" w:rsidRDefault="00626245" w:rsidP="00626245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 xml:space="preserve">Studio </w:t>
      </w:r>
      <w:proofErr w:type="spellStart"/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Rebeko</w:t>
      </w:r>
      <w:proofErr w:type="spellEnd"/>
    </w:p>
    <w:p w14:paraId="248F2231" w14:textId="77777777" w:rsidR="00626245" w:rsidRPr="00316DBA" w:rsidRDefault="00626245" w:rsidP="00626245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221F7277" w14:textId="77777777" w:rsidR="00626245" w:rsidRPr="00316DBA" w:rsidRDefault="00626245" w:rsidP="00626245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Inga Kramer.</w:t>
      </w:r>
    </w:p>
    <w:p w14:paraId="2650543A" w14:textId="77777777" w:rsidR="00CE1CC4" w:rsidRPr="00CE1CC4" w:rsidRDefault="00CE1CC4" w:rsidP="00CE1CC4">
      <w:pPr>
        <w:rPr>
          <w:rFonts w:eastAsia="Times New Roman" w:cs="Times New Roman"/>
        </w:rPr>
      </w:pPr>
    </w:p>
    <w:sectPr w:rsidR="00CE1CC4" w:rsidRPr="00CE1CC4" w:rsidSect="00315307">
      <w:footerReference w:type="even" r:id="rId160"/>
      <w:footerReference w:type="default" r:id="rId161"/>
      <w:pgSz w:w="11906" w:h="16838"/>
      <w:pgMar w:top="1440" w:right="1440" w:bottom="1440" w:left="1440" w:header="708" w:footer="708" w:gutter="0"/>
      <w:pgBorders w:display="firstPage" w:offsetFrom="page">
        <w:top w:val="single" w:sz="24" w:space="24" w:color="4472C4" w:themeColor="accent1"/>
        <w:left w:val="single" w:sz="24" w:space="24" w:color="4472C4" w:themeColor="accent1"/>
        <w:bottom w:val="single" w:sz="24" w:space="24" w:color="4472C4" w:themeColor="accent1"/>
        <w:right w:val="single" w:sz="24" w:space="24" w:color="4472C4" w:themeColor="accent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602EB" w14:textId="77777777" w:rsidR="00E549C5" w:rsidRDefault="00E549C5">
      <w:pPr>
        <w:spacing w:line="240" w:lineRule="auto"/>
      </w:pPr>
      <w:r>
        <w:separator/>
      </w:r>
    </w:p>
  </w:endnote>
  <w:endnote w:type="continuationSeparator" w:id="0">
    <w:p w14:paraId="7AE1D0A3" w14:textId="77777777" w:rsidR="00E549C5" w:rsidRDefault="00E549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36668D3" w14:textId="77777777" w:rsidR="00E757C5" w:rsidRDefault="00BC7E0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AD02152" w14:textId="77777777" w:rsidR="00E757C5" w:rsidRDefault="00E757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8A234A" w14:textId="77777777" w:rsidR="00E757C5" w:rsidRPr="00AA03EC" w:rsidRDefault="00BC7E04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Pr="00AA03EC">
          <w:rPr>
            <w:rStyle w:val="PageNumber"/>
            <w:noProof/>
            <w:sz w:val="28"/>
            <w:szCs w:val="28"/>
          </w:rPr>
          <w:t>2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027899CA" w14:textId="77777777" w:rsidR="00E757C5" w:rsidRDefault="00E757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420A7" w14:textId="77777777" w:rsidR="00E549C5" w:rsidRDefault="00E549C5">
      <w:pPr>
        <w:spacing w:line="240" w:lineRule="auto"/>
      </w:pPr>
      <w:r>
        <w:separator/>
      </w:r>
    </w:p>
  </w:footnote>
  <w:footnote w:type="continuationSeparator" w:id="0">
    <w:p w14:paraId="74ABBE5B" w14:textId="77777777" w:rsidR="00E549C5" w:rsidRDefault="00E549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80450"/>
    <w:multiLevelType w:val="hybridMultilevel"/>
    <w:tmpl w:val="439048C4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1A4F00B2"/>
    <w:multiLevelType w:val="hybridMultilevel"/>
    <w:tmpl w:val="A1BADB9E"/>
    <w:lvl w:ilvl="0" w:tplc="140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6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8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1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2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94A83"/>
    <w:multiLevelType w:val="hybridMultilevel"/>
    <w:tmpl w:val="73B0BAAC"/>
    <w:lvl w:ilvl="0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313756596">
    <w:abstractNumId w:val="6"/>
  </w:num>
  <w:num w:numId="2" w16cid:durableId="1751925994">
    <w:abstractNumId w:val="2"/>
  </w:num>
  <w:num w:numId="3" w16cid:durableId="930426864">
    <w:abstractNumId w:val="10"/>
  </w:num>
  <w:num w:numId="4" w16cid:durableId="90706847">
    <w:abstractNumId w:val="11"/>
  </w:num>
  <w:num w:numId="5" w16cid:durableId="313334513">
    <w:abstractNumId w:val="7"/>
  </w:num>
  <w:num w:numId="6" w16cid:durableId="2033803924">
    <w:abstractNumId w:val="4"/>
  </w:num>
  <w:num w:numId="7" w16cid:durableId="808132422">
    <w:abstractNumId w:val="3"/>
  </w:num>
  <w:num w:numId="8" w16cid:durableId="1143546541">
    <w:abstractNumId w:val="9"/>
  </w:num>
  <w:num w:numId="9" w16cid:durableId="279923130">
    <w:abstractNumId w:val="1"/>
  </w:num>
  <w:num w:numId="10" w16cid:durableId="1141115467">
    <w:abstractNumId w:val="8"/>
  </w:num>
  <w:num w:numId="11" w16cid:durableId="1254901281">
    <w:abstractNumId w:val="0"/>
  </w:num>
  <w:num w:numId="12" w16cid:durableId="2111922917">
    <w:abstractNumId w:val="12"/>
  </w:num>
  <w:num w:numId="13" w16cid:durableId="570190621">
    <w:abstractNumId w:val="13"/>
  </w:num>
  <w:num w:numId="14" w16cid:durableId="707529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mwrAUA6bkWdCwAAAA="/>
  </w:docVars>
  <w:rsids>
    <w:rsidRoot w:val="001E4AAC"/>
    <w:rsid w:val="000013CC"/>
    <w:rsid w:val="00002417"/>
    <w:rsid w:val="00005DB6"/>
    <w:rsid w:val="000064D2"/>
    <w:rsid w:val="000076FA"/>
    <w:rsid w:val="000227B4"/>
    <w:rsid w:val="0003092A"/>
    <w:rsid w:val="00037099"/>
    <w:rsid w:val="0004062B"/>
    <w:rsid w:val="0004557B"/>
    <w:rsid w:val="00077C4B"/>
    <w:rsid w:val="00085E05"/>
    <w:rsid w:val="0009079F"/>
    <w:rsid w:val="00090942"/>
    <w:rsid w:val="000A3C46"/>
    <w:rsid w:val="000A5AED"/>
    <w:rsid w:val="000B2AA1"/>
    <w:rsid w:val="000B450A"/>
    <w:rsid w:val="000B6CA5"/>
    <w:rsid w:val="000C73E9"/>
    <w:rsid w:val="000D1062"/>
    <w:rsid w:val="000D2B45"/>
    <w:rsid w:val="000E37E0"/>
    <w:rsid w:val="000E45B6"/>
    <w:rsid w:val="00104F7F"/>
    <w:rsid w:val="00114FCD"/>
    <w:rsid w:val="00122416"/>
    <w:rsid w:val="00124EA8"/>
    <w:rsid w:val="00142551"/>
    <w:rsid w:val="00144490"/>
    <w:rsid w:val="001525C6"/>
    <w:rsid w:val="00154788"/>
    <w:rsid w:val="00163410"/>
    <w:rsid w:val="001754F4"/>
    <w:rsid w:val="001765A6"/>
    <w:rsid w:val="00180CB6"/>
    <w:rsid w:val="001A4D43"/>
    <w:rsid w:val="001B4DD5"/>
    <w:rsid w:val="001D223E"/>
    <w:rsid w:val="001D64DC"/>
    <w:rsid w:val="001E3429"/>
    <w:rsid w:val="001E4AAC"/>
    <w:rsid w:val="00201791"/>
    <w:rsid w:val="00226C0D"/>
    <w:rsid w:val="00226F54"/>
    <w:rsid w:val="002318DF"/>
    <w:rsid w:val="00240671"/>
    <w:rsid w:val="00240D4A"/>
    <w:rsid w:val="00243920"/>
    <w:rsid w:val="00257D60"/>
    <w:rsid w:val="00261BF8"/>
    <w:rsid w:val="00266B9F"/>
    <w:rsid w:val="00284D0D"/>
    <w:rsid w:val="002A4944"/>
    <w:rsid w:val="002B4ACA"/>
    <w:rsid w:val="002E5DF6"/>
    <w:rsid w:val="00301706"/>
    <w:rsid w:val="00315307"/>
    <w:rsid w:val="00316DBA"/>
    <w:rsid w:val="00323EB3"/>
    <w:rsid w:val="003419F1"/>
    <w:rsid w:val="003631C1"/>
    <w:rsid w:val="00363958"/>
    <w:rsid w:val="00371C85"/>
    <w:rsid w:val="003831EB"/>
    <w:rsid w:val="00383E05"/>
    <w:rsid w:val="003B15B3"/>
    <w:rsid w:val="003C4856"/>
    <w:rsid w:val="003C6646"/>
    <w:rsid w:val="003D631D"/>
    <w:rsid w:val="003E120A"/>
    <w:rsid w:val="003F07F7"/>
    <w:rsid w:val="003F5628"/>
    <w:rsid w:val="004002D2"/>
    <w:rsid w:val="00400766"/>
    <w:rsid w:val="00401959"/>
    <w:rsid w:val="004138F3"/>
    <w:rsid w:val="0042428C"/>
    <w:rsid w:val="00426988"/>
    <w:rsid w:val="00426BE4"/>
    <w:rsid w:val="00440169"/>
    <w:rsid w:val="00446C69"/>
    <w:rsid w:val="004500A6"/>
    <w:rsid w:val="004535B5"/>
    <w:rsid w:val="004567B0"/>
    <w:rsid w:val="00471198"/>
    <w:rsid w:val="00471738"/>
    <w:rsid w:val="004A2A7A"/>
    <w:rsid w:val="004B3C9B"/>
    <w:rsid w:val="004C6C12"/>
    <w:rsid w:val="004E0B2B"/>
    <w:rsid w:val="004E5E9C"/>
    <w:rsid w:val="004F56C0"/>
    <w:rsid w:val="00503AD5"/>
    <w:rsid w:val="00510007"/>
    <w:rsid w:val="00515B23"/>
    <w:rsid w:val="00522E5E"/>
    <w:rsid w:val="00537326"/>
    <w:rsid w:val="005454A8"/>
    <w:rsid w:val="0056053C"/>
    <w:rsid w:val="00570380"/>
    <w:rsid w:val="0057299E"/>
    <w:rsid w:val="00577D24"/>
    <w:rsid w:val="005921AD"/>
    <w:rsid w:val="0059325E"/>
    <w:rsid w:val="005E17F9"/>
    <w:rsid w:val="0060011B"/>
    <w:rsid w:val="006127A2"/>
    <w:rsid w:val="00621884"/>
    <w:rsid w:val="00626245"/>
    <w:rsid w:val="00645C91"/>
    <w:rsid w:val="0064667B"/>
    <w:rsid w:val="0065371C"/>
    <w:rsid w:val="00665C70"/>
    <w:rsid w:val="0066630B"/>
    <w:rsid w:val="00672A2F"/>
    <w:rsid w:val="00683296"/>
    <w:rsid w:val="006B45FC"/>
    <w:rsid w:val="006C3123"/>
    <w:rsid w:val="006C5C26"/>
    <w:rsid w:val="006D12ED"/>
    <w:rsid w:val="006E050D"/>
    <w:rsid w:val="006F7C85"/>
    <w:rsid w:val="007012DC"/>
    <w:rsid w:val="00701FF5"/>
    <w:rsid w:val="00705CA3"/>
    <w:rsid w:val="00734C63"/>
    <w:rsid w:val="00734CD4"/>
    <w:rsid w:val="00736E4E"/>
    <w:rsid w:val="00754AE2"/>
    <w:rsid w:val="00760DC8"/>
    <w:rsid w:val="00766B62"/>
    <w:rsid w:val="00767FA3"/>
    <w:rsid w:val="007829EC"/>
    <w:rsid w:val="00782BA1"/>
    <w:rsid w:val="007A16D0"/>
    <w:rsid w:val="007B05F3"/>
    <w:rsid w:val="007C52CE"/>
    <w:rsid w:val="007C7764"/>
    <w:rsid w:val="007D666C"/>
    <w:rsid w:val="007E23E4"/>
    <w:rsid w:val="007E7233"/>
    <w:rsid w:val="00803E10"/>
    <w:rsid w:val="0082031A"/>
    <w:rsid w:val="00840E1C"/>
    <w:rsid w:val="00856F8E"/>
    <w:rsid w:val="00863D53"/>
    <w:rsid w:val="00866352"/>
    <w:rsid w:val="008848CB"/>
    <w:rsid w:val="00885E68"/>
    <w:rsid w:val="00887F23"/>
    <w:rsid w:val="008C71B9"/>
    <w:rsid w:val="008D437D"/>
    <w:rsid w:val="00912C0D"/>
    <w:rsid w:val="00920D60"/>
    <w:rsid w:val="009411B0"/>
    <w:rsid w:val="0094516C"/>
    <w:rsid w:val="00974E0B"/>
    <w:rsid w:val="0098180B"/>
    <w:rsid w:val="0099106A"/>
    <w:rsid w:val="009A5F5E"/>
    <w:rsid w:val="009B0B01"/>
    <w:rsid w:val="009C63EE"/>
    <w:rsid w:val="009D5B8E"/>
    <w:rsid w:val="009E16D4"/>
    <w:rsid w:val="009E178F"/>
    <w:rsid w:val="009E531D"/>
    <w:rsid w:val="009E572E"/>
    <w:rsid w:val="009F1DDC"/>
    <w:rsid w:val="009F55EB"/>
    <w:rsid w:val="00A11612"/>
    <w:rsid w:val="00A12915"/>
    <w:rsid w:val="00A1608E"/>
    <w:rsid w:val="00A16CD6"/>
    <w:rsid w:val="00A2743A"/>
    <w:rsid w:val="00A36BB5"/>
    <w:rsid w:val="00A408D7"/>
    <w:rsid w:val="00A40AEF"/>
    <w:rsid w:val="00A5025E"/>
    <w:rsid w:val="00A63B1B"/>
    <w:rsid w:val="00A67570"/>
    <w:rsid w:val="00A714D7"/>
    <w:rsid w:val="00A72123"/>
    <w:rsid w:val="00A86AD3"/>
    <w:rsid w:val="00AE7A2C"/>
    <w:rsid w:val="00B264F3"/>
    <w:rsid w:val="00B50B0B"/>
    <w:rsid w:val="00B53804"/>
    <w:rsid w:val="00B62B5B"/>
    <w:rsid w:val="00B72FCB"/>
    <w:rsid w:val="00B7513B"/>
    <w:rsid w:val="00B77621"/>
    <w:rsid w:val="00B81637"/>
    <w:rsid w:val="00B81A2E"/>
    <w:rsid w:val="00B83387"/>
    <w:rsid w:val="00BA1255"/>
    <w:rsid w:val="00BB7148"/>
    <w:rsid w:val="00BC69DC"/>
    <w:rsid w:val="00BC7E04"/>
    <w:rsid w:val="00BD34B6"/>
    <w:rsid w:val="00BD4FB1"/>
    <w:rsid w:val="00BF5DDC"/>
    <w:rsid w:val="00C0048C"/>
    <w:rsid w:val="00C03C10"/>
    <w:rsid w:val="00C200AE"/>
    <w:rsid w:val="00C214FE"/>
    <w:rsid w:val="00C3178C"/>
    <w:rsid w:val="00C461CE"/>
    <w:rsid w:val="00C77A3B"/>
    <w:rsid w:val="00C87DC5"/>
    <w:rsid w:val="00C95193"/>
    <w:rsid w:val="00C97545"/>
    <w:rsid w:val="00CA2F34"/>
    <w:rsid w:val="00CC747F"/>
    <w:rsid w:val="00CE1A3F"/>
    <w:rsid w:val="00CE1CC4"/>
    <w:rsid w:val="00CF1513"/>
    <w:rsid w:val="00D021C2"/>
    <w:rsid w:val="00D05F39"/>
    <w:rsid w:val="00D16855"/>
    <w:rsid w:val="00D22E3B"/>
    <w:rsid w:val="00D2576E"/>
    <w:rsid w:val="00D652D9"/>
    <w:rsid w:val="00D67451"/>
    <w:rsid w:val="00D852B6"/>
    <w:rsid w:val="00D95D45"/>
    <w:rsid w:val="00DC39EB"/>
    <w:rsid w:val="00DC5301"/>
    <w:rsid w:val="00DC5D2A"/>
    <w:rsid w:val="00DC695B"/>
    <w:rsid w:val="00DD7AA0"/>
    <w:rsid w:val="00DF2E18"/>
    <w:rsid w:val="00E010C3"/>
    <w:rsid w:val="00E02C06"/>
    <w:rsid w:val="00E17BF8"/>
    <w:rsid w:val="00E25EA4"/>
    <w:rsid w:val="00E301CA"/>
    <w:rsid w:val="00E422EA"/>
    <w:rsid w:val="00E549C5"/>
    <w:rsid w:val="00E56A37"/>
    <w:rsid w:val="00E70715"/>
    <w:rsid w:val="00E70E61"/>
    <w:rsid w:val="00E757C5"/>
    <w:rsid w:val="00E961C3"/>
    <w:rsid w:val="00EA567F"/>
    <w:rsid w:val="00EC5F32"/>
    <w:rsid w:val="00ED26C3"/>
    <w:rsid w:val="00EF4A04"/>
    <w:rsid w:val="00F17CF4"/>
    <w:rsid w:val="00F20BCC"/>
    <w:rsid w:val="00F23508"/>
    <w:rsid w:val="00F30246"/>
    <w:rsid w:val="00F32DCE"/>
    <w:rsid w:val="00F44388"/>
    <w:rsid w:val="00F504EE"/>
    <w:rsid w:val="00F661FD"/>
    <w:rsid w:val="00F87859"/>
    <w:rsid w:val="00FA09AB"/>
    <w:rsid w:val="00FC1BD7"/>
    <w:rsid w:val="00FC2519"/>
    <w:rsid w:val="00FC63B6"/>
    <w:rsid w:val="00FD4E33"/>
    <w:rsid w:val="00FD5E87"/>
    <w:rsid w:val="169EE318"/>
    <w:rsid w:val="4209D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2F95F"/>
  <w15:chartTrackingRefBased/>
  <w15:docId w15:val="{E6D80BA0-94AB-4DD3-B721-8E961494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BF5DDC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3F5628"/>
    <w:pPr>
      <w:keepNext/>
      <w:keepLines/>
      <w:widowControl w:val="0"/>
      <w:pBdr>
        <w:top w:val="single" w:sz="18" w:space="10" w:color="4472C4" w:themeColor="accent1"/>
        <w:left w:val="single" w:sz="18" w:space="4" w:color="4472C4" w:themeColor="accent1"/>
        <w:bottom w:val="single" w:sz="18" w:space="0" w:color="4472C4" w:themeColor="accent1"/>
        <w:right w:val="single" w:sz="18" w:space="4" w:color="4472C4" w:themeColor="accent1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BF5DDC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C26"/>
  </w:style>
  <w:style w:type="paragraph" w:styleId="ListParagraph">
    <w:name w:val="List Paragraph"/>
    <w:aliases w:val="List first level"/>
    <w:basedOn w:val="ListBullet"/>
    <w:link w:val="ListParagraphChar"/>
    <w:uiPriority w:val="34"/>
    <w:qFormat/>
    <w:rsid w:val="00736E4E"/>
    <w:pPr>
      <w:numPr>
        <w:numId w:val="2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"/>
    <w:basedOn w:val="DefaultParagraphFont"/>
    <w:link w:val="ListParagraph"/>
    <w:uiPriority w:val="34"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F87859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BF5DDC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semiHidden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paragraph" w:customStyle="1" w:styleId="Checkboxes">
    <w:name w:val="Checkboxes"/>
    <w:basedOn w:val="Normal"/>
    <w:link w:val="CheckboxesChar"/>
    <w:uiPriority w:val="4"/>
    <w:qFormat/>
    <w:rsid w:val="00284D0D"/>
    <w:pPr>
      <w:tabs>
        <w:tab w:val="left" w:leader="dot" w:pos="8505"/>
      </w:tabs>
      <w:ind w:left="4395"/>
    </w:pPr>
  </w:style>
  <w:style w:type="character" w:customStyle="1" w:styleId="CheckboxesChar">
    <w:name w:val="Checkboxes Char"/>
    <w:basedOn w:val="DefaultParagraphFont"/>
    <w:link w:val="Checkboxes"/>
    <w:uiPriority w:val="4"/>
    <w:rsid w:val="00284D0D"/>
    <w:rPr>
      <w:rFonts w:ascii="Arial" w:eastAsiaTheme="minorEastAsia" w:hAnsi="Arial"/>
      <w:sz w:val="32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2318D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765A6"/>
    <w:rPr>
      <w:rFonts w:ascii="Arial" w:eastAsiaTheme="minorEastAsia" w:hAnsi="Arial"/>
      <w:sz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png"/><Relationship Id="rId21" Type="http://schemas.openxmlformats.org/officeDocument/2006/relationships/image" Target="media/image9.svg"/><Relationship Id="rId42" Type="http://schemas.openxmlformats.org/officeDocument/2006/relationships/image" Target="media/image30.png"/><Relationship Id="rId63" Type="http://schemas.openxmlformats.org/officeDocument/2006/relationships/image" Target="media/image51.png"/><Relationship Id="rId84" Type="http://schemas.openxmlformats.org/officeDocument/2006/relationships/image" Target="media/image72.png"/><Relationship Id="rId159" Type="http://schemas.openxmlformats.org/officeDocument/2006/relationships/image" Target="media/image127.png"/><Relationship Id="rId107" Type="http://schemas.openxmlformats.org/officeDocument/2006/relationships/image" Target="media/image94.png"/><Relationship Id="rId11" Type="http://schemas.openxmlformats.org/officeDocument/2006/relationships/endnotes" Target="endnotes.xml"/><Relationship Id="rId32" Type="http://schemas.openxmlformats.org/officeDocument/2006/relationships/image" Target="media/image20.jpeg"/><Relationship Id="rId53" Type="http://schemas.openxmlformats.org/officeDocument/2006/relationships/image" Target="media/image41.png"/><Relationship Id="rId74" Type="http://schemas.openxmlformats.org/officeDocument/2006/relationships/image" Target="media/image62.png"/><Relationship Id="rId128" Type="http://schemas.openxmlformats.org/officeDocument/2006/relationships/image" Target="media/image113.png"/><Relationship Id="rId149" Type="http://schemas.openxmlformats.org/officeDocument/2006/relationships/image" Target="media/image119.jpeg"/><Relationship Id="rId5" Type="http://schemas.openxmlformats.org/officeDocument/2006/relationships/customXml" Target="../customXml/item5.xml"/><Relationship Id="rId95" Type="http://schemas.openxmlformats.org/officeDocument/2006/relationships/image" Target="media/image82.png"/><Relationship Id="rId160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64" Type="http://schemas.openxmlformats.org/officeDocument/2006/relationships/image" Target="media/image52.jpeg"/><Relationship Id="rId69" Type="http://schemas.openxmlformats.org/officeDocument/2006/relationships/image" Target="media/image57.png"/><Relationship Id="rId113" Type="http://schemas.openxmlformats.org/officeDocument/2006/relationships/image" Target="media/image100.jpeg"/><Relationship Id="rId118" Type="http://schemas.openxmlformats.org/officeDocument/2006/relationships/image" Target="media/image105.png"/><Relationship Id="rId134" Type="http://schemas.openxmlformats.org/officeDocument/2006/relationships/image" Target="media/image115.png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150" Type="http://schemas.openxmlformats.org/officeDocument/2006/relationships/image" Target="media/image120.png"/><Relationship Id="rId155" Type="http://schemas.openxmlformats.org/officeDocument/2006/relationships/image" Target="media/image139.png"/><Relationship Id="rId12" Type="http://schemas.openxmlformats.org/officeDocument/2006/relationships/image" Target="media/image1.png"/><Relationship Id="rId17" Type="http://schemas.openxmlformats.org/officeDocument/2006/relationships/image" Target="cid:image002.png@01DCFD7C.3225EAB0" TargetMode="External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59" Type="http://schemas.openxmlformats.org/officeDocument/2006/relationships/image" Target="media/image47.png"/><Relationship Id="rId103" Type="http://schemas.openxmlformats.org/officeDocument/2006/relationships/image" Target="media/image90.png"/><Relationship Id="rId108" Type="http://schemas.openxmlformats.org/officeDocument/2006/relationships/image" Target="media/image95.jpeg"/><Relationship Id="rId124" Type="http://schemas.openxmlformats.org/officeDocument/2006/relationships/image" Target="media/image110.jpeg"/><Relationship Id="rId129" Type="http://schemas.openxmlformats.org/officeDocument/2006/relationships/hyperlink" Target="http://www.mylifeaftericu.com" TargetMode="External"/><Relationship Id="rId54" Type="http://schemas.openxmlformats.org/officeDocument/2006/relationships/image" Target="media/image42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91" Type="http://schemas.openxmlformats.org/officeDocument/2006/relationships/image" Target="media/image78.png"/><Relationship Id="rId96" Type="http://schemas.openxmlformats.org/officeDocument/2006/relationships/image" Target="media/image83.jpeg"/><Relationship Id="rId145" Type="http://schemas.openxmlformats.org/officeDocument/2006/relationships/image" Target="media/image130.png"/><Relationship Id="rId16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49" Type="http://schemas.openxmlformats.org/officeDocument/2006/relationships/image" Target="media/image37.png"/><Relationship Id="rId114" Type="http://schemas.openxmlformats.org/officeDocument/2006/relationships/image" Target="media/image101.png"/><Relationship Id="rId119" Type="http://schemas.openxmlformats.org/officeDocument/2006/relationships/image" Target="media/image106.png"/><Relationship Id="rId44" Type="http://schemas.openxmlformats.org/officeDocument/2006/relationships/image" Target="media/image32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130" Type="http://schemas.openxmlformats.org/officeDocument/2006/relationships/hyperlink" Target="https://www.sepsis.org.nz/" TargetMode="External"/><Relationship Id="rId135" Type="http://schemas.openxmlformats.org/officeDocument/2006/relationships/image" Target="media/image116.png"/><Relationship Id="rId151" Type="http://schemas.openxmlformats.org/officeDocument/2006/relationships/image" Target="media/image121.png"/><Relationship Id="rId156" Type="http://schemas.openxmlformats.org/officeDocument/2006/relationships/image" Target="media/image124.jpeg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9" Type="http://schemas.openxmlformats.org/officeDocument/2006/relationships/image" Target="media/image27.png"/><Relationship Id="rId109" Type="http://schemas.openxmlformats.org/officeDocument/2006/relationships/image" Target="media/image96.jpe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4.png"/><Relationship Id="rId97" Type="http://schemas.openxmlformats.org/officeDocument/2006/relationships/image" Target="media/image84.png"/><Relationship Id="rId104" Type="http://schemas.openxmlformats.org/officeDocument/2006/relationships/image" Target="media/image91.png"/><Relationship Id="rId120" Type="http://schemas.openxmlformats.org/officeDocument/2006/relationships/image" Target="media/image107.png"/><Relationship Id="rId125" Type="http://schemas.openxmlformats.org/officeDocument/2006/relationships/image" Target="media/image111.png"/><Relationship Id="rId146" Type="http://schemas.openxmlformats.org/officeDocument/2006/relationships/image" Target="media/image117.png"/><Relationship Id="rId7" Type="http://schemas.openxmlformats.org/officeDocument/2006/relationships/styles" Target="styles.xml"/><Relationship Id="rId71" Type="http://schemas.openxmlformats.org/officeDocument/2006/relationships/image" Target="media/image59.png"/><Relationship Id="rId92" Type="http://schemas.openxmlformats.org/officeDocument/2006/relationships/image" Target="media/image79.jpeg"/><Relationship Id="rId162" Type="http://schemas.openxmlformats.org/officeDocument/2006/relationships/fontTable" Target="fontTable.xml"/><Relationship Id="rId2" Type="http://schemas.openxmlformats.org/officeDocument/2006/relationships/customXml" Target="../customXml/item2.xml"/><Relationship Id="rId29" Type="http://schemas.openxmlformats.org/officeDocument/2006/relationships/image" Target="media/image17.jpeg"/><Relationship Id="rId24" Type="http://schemas.openxmlformats.org/officeDocument/2006/relationships/image" Target="media/image12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4.png"/><Relationship Id="rId87" Type="http://schemas.openxmlformats.org/officeDocument/2006/relationships/image" Target="media/image75.png"/><Relationship Id="rId110" Type="http://schemas.openxmlformats.org/officeDocument/2006/relationships/image" Target="media/image97.png"/><Relationship Id="rId115" Type="http://schemas.openxmlformats.org/officeDocument/2006/relationships/image" Target="media/image102.png"/><Relationship Id="rId131" Type="http://schemas.openxmlformats.org/officeDocument/2006/relationships/image" Target="media/image114.png"/><Relationship Id="rId157" Type="http://schemas.openxmlformats.org/officeDocument/2006/relationships/image" Target="media/image125.jpeg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52" Type="http://schemas.openxmlformats.org/officeDocument/2006/relationships/image" Target="media/image122.png"/><Relationship Id="rId19" Type="http://schemas.openxmlformats.org/officeDocument/2006/relationships/image" Target="media/image7.png"/><Relationship Id="rId14" Type="http://schemas.openxmlformats.org/officeDocument/2006/relationships/image" Target="media/image3.jpe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56" Type="http://schemas.openxmlformats.org/officeDocument/2006/relationships/image" Target="media/image44.jpeg"/><Relationship Id="rId77" Type="http://schemas.openxmlformats.org/officeDocument/2006/relationships/image" Target="media/image65.png"/><Relationship Id="rId100" Type="http://schemas.openxmlformats.org/officeDocument/2006/relationships/image" Target="media/image87.png"/><Relationship Id="rId105" Type="http://schemas.openxmlformats.org/officeDocument/2006/relationships/image" Target="media/image92.png"/><Relationship Id="rId126" Type="http://schemas.openxmlformats.org/officeDocument/2006/relationships/hyperlink" Target="https://bit.ly/49DqSzx" TargetMode="External"/><Relationship Id="rId147" Type="http://schemas.openxmlformats.org/officeDocument/2006/relationships/hyperlink" Target="https://aus01.safelinks.protection.outlook.com/?url=https%3A%2F%2Fwww.hqsc.govt.nz%2Four-work%2Fimproved-service-delivery%2Fsepsis%2Fsepsis-resources-for-patients-and-whanau%2F&amp;data=05%7C02%7CJacqueline.Ryan%40hqsc.govt.nz%7C150b811d347b454d0fc908de94653bd0%7C701cefdf35f44444863855f0e12ab1c4%7C0%7C0%7C639111359704077289%7CUnknown%7CTWFpbGZsb3d8eyJFbXB0eU1hcGkiOnRydWUsIlYiOiIwLjAuMDAwMCIsIlAiOiJXaW4zMiIsIkFOIjoiTWFpbCIsIldUIjoyfQ%3D%3D%7C0%7C%7C%7C&amp;sdata=qYq3I7b4oqFpxSeRQ1yi70QKaPgJDG9oRe0zp4aA94Y%3D&amp;reserved=0" TargetMode="External"/><Relationship Id="rId8" Type="http://schemas.openxmlformats.org/officeDocument/2006/relationships/settings" Target="settings.xml"/><Relationship Id="rId51" Type="http://schemas.openxmlformats.org/officeDocument/2006/relationships/image" Target="media/image39.png"/><Relationship Id="rId72" Type="http://schemas.openxmlformats.org/officeDocument/2006/relationships/image" Target="media/image60.jpeg"/><Relationship Id="rId93" Type="http://schemas.openxmlformats.org/officeDocument/2006/relationships/image" Target="media/image80.png"/><Relationship Id="rId98" Type="http://schemas.openxmlformats.org/officeDocument/2006/relationships/image" Target="media/image85.png"/><Relationship Id="rId121" Type="http://schemas.openxmlformats.org/officeDocument/2006/relationships/image" Target="media/image108.png"/><Relationship Id="rId163" Type="http://schemas.openxmlformats.org/officeDocument/2006/relationships/theme" Target="theme/theme1.xml"/><Relationship Id="rId3" Type="http://schemas.openxmlformats.org/officeDocument/2006/relationships/customXml" Target="../customXml/item3.xml"/><Relationship Id="rId25" Type="http://schemas.openxmlformats.org/officeDocument/2006/relationships/image" Target="media/image13.png"/><Relationship Id="rId46" Type="http://schemas.openxmlformats.org/officeDocument/2006/relationships/image" Target="media/image34.jpeg"/><Relationship Id="rId67" Type="http://schemas.openxmlformats.org/officeDocument/2006/relationships/image" Target="media/image55.png"/><Relationship Id="rId116" Type="http://schemas.openxmlformats.org/officeDocument/2006/relationships/image" Target="media/image103.png"/><Relationship Id="rId158" Type="http://schemas.openxmlformats.org/officeDocument/2006/relationships/image" Target="media/image126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62" Type="http://schemas.openxmlformats.org/officeDocument/2006/relationships/image" Target="media/image50.png"/><Relationship Id="rId83" Type="http://schemas.openxmlformats.org/officeDocument/2006/relationships/image" Target="media/image71.jpeg"/><Relationship Id="rId88" Type="http://schemas.openxmlformats.org/officeDocument/2006/relationships/image" Target="media/image76.png"/><Relationship Id="rId111" Type="http://schemas.openxmlformats.org/officeDocument/2006/relationships/image" Target="media/image98.png"/><Relationship Id="rId132" Type="http://schemas.openxmlformats.org/officeDocument/2006/relationships/hyperlink" Target="https://www.australiansepsisnetwork.net.au" TargetMode="External"/><Relationship Id="rId153" Type="http://schemas.openxmlformats.org/officeDocument/2006/relationships/image" Target="media/image123.png"/><Relationship Id="rId15" Type="http://schemas.openxmlformats.org/officeDocument/2006/relationships/image" Target="media/image4.png"/><Relationship Id="rId36" Type="http://schemas.openxmlformats.org/officeDocument/2006/relationships/image" Target="media/image24.png"/><Relationship Id="rId57" Type="http://schemas.openxmlformats.org/officeDocument/2006/relationships/image" Target="media/image45.png"/><Relationship Id="rId106" Type="http://schemas.openxmlformats.org/officeDocument/2006/relationships/image" Target="media/image93.png"/><Relationship Id="rId127" Type="http://schemas.openxmlformats.org/officeDocument/2006/relationships/image" Target="media/image112.png"/><Relationship Id="rId10" Type="http://schemas.openxmlformats.org/officeDocument/2006/relationships/footnotes" Target="footnotes.xml"/><Relationship Id="rId31" Type="http://schemas.openxmlformats.org/officeDocument/2006/relationships/image" Target="media/image19.png"/><Relationship Id="rId52" Type="http://schemas.openxmlformats.org/officeDocument/2006/relationships/image" Target="media/image40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94" Type="http://schemas.openxmlformats.org/officeDocument/2006/relationships/image" Target="media/image81.png"/><Relationship Id="rId99" Type="http://schemas.openxmlformats.org/officeDocument/2006/relationships/image" Target="media/image86.jpeg"/><Relationship Id="rId101" Type="http://schemas.openxmlformats.org/officeDocument/2006/relationships/image" Target="media/image88.jpeg"/><Relationship Id="rId122" Type="http://schemas.openxmlformats.org/officeDocument/2006/relationships/hyperlink" Target="https://youthline.co.nz/web-chat-counselling" TargetMode="External"/><Relationship Id="rId148" Type="http://schemas.openxmlformats.org/officeDocument/2006/relationships/image" Target="media/image11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26" Type="http://schemas.openxmlformats.org/officeDocument/2006/relationships/image" Target="media/image14.png"/><Relationship Id="rId47" Type="http://schemas.openxmlformats.org/officeDocument/2006/relationships/image" Target="media/image35.png"/><Relationship Id="rId68" Type="http://schemas.openxmlformats.org/officeDocument/2006/relationships/image" Target="media/image56.jpeg"/><Relationship Id="rId89" Type="http://schemas.openxmlformats.org/officeDocument/2006/relationships/image" Target="media/image77.png"/><Relationship Id="rId112" Type="http://schemas.openxmlformats.org/officeDocument/2006/relationships/image" Target="media/image99.png"/><Relationship Id="rId133" Type="http://schemas.openxmlformats.org/officeDocument/2006/relationships/hyperlink" Target="http://www.hqsc.govt.nz/sepsis-patient-resources" TargetMode="External"/><Relationship Id="rId154" Type="http://schemas.openxmlformats.org/officeDocument/2006/relationships/image" Target="media/image138.png"/><Relationship Id="rId16" Type="http://schemas.openxmlformats.org/officeDocument/2006/relationships/image" Target="media/image5.png"/><Relationship Id="rId37" Type="http://schemas.openxmlformats.org/officeDocument/2006/relationships/image" Target="media/image25.png"/><Relationship Id="rId58" Type="http://schemas.openxmlformats.org/officeDocument/2006/relationships/image" Target="media/image46.png"/><Relationship Id="rId79" Type="http://schemas.openxmlformats.org/officeDocument/2006/relationships/image" Target="media/image67.png"/><Relationship Id="rId102" Type="http://schemas.openxmlformats.org/officeDocument/2006/relationships/image" Target="media/image89.png"/><Relationship Id="rId123" Type="http://schemas.openxmlformats.org/officeDocument/2006/relationships/image" Target="media/image109.png"/><Relationship Id="rId144" Type="http://schemas.openxmlformats.org/officeDocument/2006/relationships/image" Target="media/image129.png"/><Relationship Id="rId90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asy%20Read%20Template%20January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f9904b-9bca-4a1b-aca3-78dad2044d15" xsi:nil="true"/>
    <lcf76f155ced4ddcb4097134ff3c332f xmlns="83c1f819-1d2e-4aad-8c9d-234667bc5029">
      <Terms xmlns="http://schemas.microsoft.com/office/infopath/2007/PartnerControls"/>
    </lcf76f155ced4ddcb4097134ff3c332f>
    <_dlc_DocId xmlns="bef9904b-9bca-4a1b-aca3-78dad2044d15">DOCS-1129490080-89640</_dlc_DocId>
    <_dlc_DocIdUrl xmlns="bef9904b-9bca-4a1b-aca3-78dad2044d15">
      <Url>https://hqsc.sharepoint.com/sites/dms-comms/_layouts/15/DocIdRedir.aspx?ID=DOCS-1129490080-89640</Url>
      <Description>DOCS-1129490080-89640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E1B8698701A45A5408FB75B1B86C4" ma:contentTypeVersion="16" ma:contentTypeDescription="Create a new document." ma:contentTypeScope="" ma:versionID="3878c2c4f63f1d45c189aa4cdb828954">
  <xsd:schema xmlns:xsd="http://www.w3.org/2001/XMLSchema" xmlns:xs="http://www.w3.org/2001/XMLSchema" xmlns:p="http://schemas.microsoft.com/office/2006/metadata/properties" xmlns:ns2="bef9904b-9bca-4a1b-aca3-78dad2044d15" xmlns:ns3="83c1f819-1d2e-4aad-8c9d-234667bc5029" targetNamespace="http://schemas.microsoft.com/office/2006/metadata/properties" ma:root="true" ma:fieldsID="47b89a2fca39e8de680f4c3111d88cd7" ns2:_="" ns3:_="">
    <xsd:import namespace="bef9904b-9bca-4a1b-aca3-78dad2044d15"/>
    <xsd:import namespace="83c1f819-1d2e-4aad-8c9d-234667bc502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9904b-9bca-4a1b-aca3-78dad2044d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4db9ff5-9934-4329-8878-4e2d029385bb}" ma:internalName="TaxCatchAll" ma:showField="CatchAllData" ma:web="bef9904b-9bca-4a1b-aca3-78dad2044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1f819-1d2e-4aad-8c9d-234667bc5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f067919-d045-4b34-bd75-563914e945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30C44-99D8-4708-A71A-78F61725FA30}">
  <ds:schemaRefs>
    <ds:schemaRef ds:uri="http://schemas.microsoft.com/office/2006/metadata/properties"/>
    <ds:schemaRef ds:uri="http://schemas.microsoft.com/office/infopath/2007/PartnerControls"/>
    <ds:schemaRef ds:uri="bef9904b-9bca-4a1b-aca3-78dad2044d15"/>
    <ds:schemaRef ds:uri="83c1f819-1d2e-4aad-8c9d-234667bc5029"/>
  </ds:schemaRefs>
</ds:datastoreItem>
</file>

<file path=customXml/itemProps2.xml><?xml version="1.0" encoding="utf-8"?>
<ds:datastoreItem xmlns:ds="http://schemas.openxmlformats.org/officeDocument/2006/customXml" ds:itemID="{E11CA6ED-39B9-426C-B3B3-8FD10280C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f9904b-9bca-4a1b-aca3-78dad2044d15"/>
    <ds:schemaRef ds:uri="83c1f819-1d2e-4aad-8c9d-234667bc5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9D5E1F-D257-49E8-9CE2-E85360F52D5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3E127AD-8128-45AC-8BFD-FE027607F00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6566090-EC1A-4870-9B86-E53D296F6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 Read Template January 2026</Template>
  <TotalTime>67</TotalTime>
  <Pages>34</Pages>
  <Words>1655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</dc:creator>
  <cp:keywords/>
  <dc:description/>
  <cp:lastModifiedBy>Bronwen Wall</cp:lastModifiedBy>
  <cp:revision>37</cp:revision>
  <dcterms:created xsi:type="dcterms:W3CDTF">2026-07-13T01:54:00Z</dcterms:created>
  <dcterms:modified xsi:type="dcterms:W3CDTF">2026-08-11T03:13:00Z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0x010100843E1B8698701A45A5408FB75B1B86C4</vt:lpwstr>
  </property>
  <property fmtid="{D5CDD505-2E9C-101B-9397-08002B2CF9AE}" pid="3" name="_dlc_DocIdItemGuid">
    <vt:lpwstr>54b0ba57-3234-444a-b7a0-b3c0278e6e75</vt:lpwstr>
  </property>
  <property fmtid="{D5CDD505-2E9C-101B-9397-08002B2CF9AE}" pid="4" name="MediaServiceImageTags">
    <vt:lpwstr/>
  </property>
</Properties>
</file>