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47.jp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EE3D4" w14:textId="406F73A4" w:rsidR="00F87859" w:rsidRDefault="003851F4" w:rsidP="00F87859">
      <w:pPr>
        <w:rPr>
          <w:rFonts w:cs="Arial"/>
          <w:szCs w:val="32"/>
        </w:rPr>
      </w:pPr>
      <w:r>
        <w:rPr>
          <w:rFonts w:cs="Arial"/>
          <w:noProof/>
          <w:szCs w:val="32"/>
          <w:lang w:val="en-NZ" w:eastAsia="en-NZ"/>
        </w:rPr>
        <w:drawing>
          <wp:anchor distT="0" distB="0" distL="114300" distR="114300" simplePos="0" relativeHeight="251653120" behindDoc="0" locked="0" layoutInCell="1" allowOverlap="1" wp14:anchorId="38A46370" wp14:editId="7AE0A329">
            <wp:simplePos x="0" y="0"/>
            <wp:positionH relativeFrom="margin">
              <wp:posOffset>4597688</wp:posOffset>
            </wp:positionH>
            <wp:positionV relativeFrom="page">
              <wp:posOffset>467995</wp:posOffset>
            </wp:positionV>
            <wp:extent cx="1392093" cy="2090089"/>
            <wp:effectExtent l="0" t="0" r="5080" b="5715"/>
            <wp:wrapNone/>
            <wp:docPr id="60" name="Picture 60" descr="Easy Read logo shows a person holding two pieces of paper, one with text and one with text and pictures. An arrow points from the text one to the text and pictures on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Easy Read logo shows a person holding two pieces of paper, one with text and one with text and pictures. An arrow points from the text one to the text and pictures one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093" cy="2090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973"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 wp14:anchorId="0B25A3BB" wp14:editId="4DCEFD60">
            <wp:simplePos x="0" y="0"/>
            <wp:positionH relativeFrom="margin">
              <wp:posOffset>-193329</wp:posOffset>
            </wp:positionH>
            <wp:positionV relativeFrom="paragraph">
              <wp:posOffset>-350520</wp:posOffset>
            </wp:positionV>
            <wp:extent cx="1532907" cy="1302327"/>
            <wp:effectExtent l="0" t="0" r="0" b="0"/>
            <wp:wrapNone/>
            <wp:docPr id="41" name="Picture 41" descr="The Health Quality &amp; Safety Commission Te Tāhū Hauora logo is made up of the words Health Quality &amp; Safety Commission with the words Te Tāhū Hauora underneath. Alongside is a stylised version of a wharenui in a triangle shape, with the tahu (ridgepole), heke (rafters) and niho taniwha (triangle pattern) benea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he Health Quality &amp; Safety Commission Te Tāhū Hauora logo is made up of the words Health Quality &amp; Safety Commission with the words Te Tāhū Hauora underneath. Alongside is a stylised version of a wharenui in a triangle shape, with the tahu (ridgepole), heke (rafters) and niho taniwha (triangle pattern) beneath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907" cy="1302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6FABA" w14:textId="77777777" w:rsidR="00F87859" w:rsidRDefault="00F87859" w:rsidP="00F87859">
      <w:pPr>
        <w:rPr>
          <w:rFonts w:cs="Arial"/>
          <w:szCs w:val="32"/>
        </w:rPr>
      </w:pPr>
    </w:p>
    <w:p w14:paraId="241DB30C" w14:textId="1441E710" w:rsidR="00F87859" w:rsidRDefault="003851F4" w:rsidP="00F87859">
      <w:pPr>
        <w:spacing w:after="240"/>
        <w:jc w:val="center"/>
        <w:rPr>
          <w:rFonts w:cs="Arial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2071936" behindDoc="0" locked="0" layoutInCell="1" allowOverlap="1" wp14:anchorId="39D7312C" wp14:editId="54C2FDC8">
            <wp:simplePos x="0" y="0"/>
            <wp:positionH relativeFrom="margin">
              <wp:posOffset>-193675</wp:posOffset>
            </wp:positionH>
            <wp:positionV relativeFrom="paragraph">
              <wp:posOffset>492068</wp:posOffset>
            </wp:positionV>
            <wp:extent cx="2324262" cy="533400"/>
            <wp:effectExtent l="0" t="0" r="0" b="0"/>
            <wp:wrapNone/>
            <wp:docPr id="61998690" name="Picture 61998690" descr="Logo for the New Zealand Government - Te Kāwanatanga o Aotearoa. Black text on a white background. On the left is the government coat of arm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98690" name="Picture 61998690" descr="Logo for the New Zealand Government - Te Kāwanatanga o Aotearoa. Black text on a white background. On the left is the government coat of arms. 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2426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859">
        <w:rPr>
          <w:rFonts w:cs="Arial"/>
          <w:szCs w:val="32"/>
        </w:rPr>
        <w:t xml:space="preserve"> </w:t>
      </w:r>
    </w:p>
    <w:p w14:paraId="226AA868" w14:textId="3800DD98" w:rsidR="00F87859" w:rsidRDefault="00F87859" w:rsidP="00F87859">
      <w:pPr>
        <w:rPr>
          <w:rFonts w:cs="Arial"/>
          <w:szCs w:val="32"/>
        </w:rPr>
      </w:pPr>
    </w:p>
    <w:p w14:paraId="70CB5779" w14:textId="77777777" w:rsidR="00F87859" w:rsidRDefault="00F87859" w:rsidP="00F87859">
      <w:pPr>
        <w:rPr>
          <w:rFonts w:cs="Arial"/>
          <w:szCs w:val="32"/>
        </w:rPr>
      </w:pPr>
    </w:p>
    <w:p w14:paraId="43E7B7EA" w14:textId="77777777" w:rsidR="00F87859" w:rsidRDefault="00F87859" w:rsidP="007E7233">
      <w:pPr>
        <w:ind w:left="0"/>
        <w:rPr>
          <w:rFonts w:cs="Arial"/>
          <w:b/>
          <w:sz w:val="60"/>
          <w:szCs w:val="60"/>
        </w:rPr>
      </w:pPr>
    </w:p>
    <w:p w14:paraId="0D4059D6" w14:textId="77777777" w:rsidR="00BE389A" w:rsidRDefault="00BE389A" w:rsidP="00DB3025">
      <w:pPr>
        <w:pStyle w:val="Title"/>
      </w:pPr>
      <w:r>
        <w:t xml:space="preserve">The New Zealand Health and Disability System Strategy </w:t>
      </w:r>
    </w:p>
    <w:p w14:paraId="2B8768B2" w14:textId="76849B76" w:rsidR="00887F23" w:rsidRPr="00DB3025" w:rsidRDefault="00E74AFE" w:rsidP="00DB3025">
      <w:pPr>
        <w:pStyle w:val="Title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CA34DE9" wp14:editId="36E6C7B8">
            <wp:simplePos x="0" y="0"/>
            <wp:positionH relativeFrom="margin">
              <wp:posOffset>1024775</wp:posOffset>
            </wp:positionH>
            <wp:positionV relativeFrom="paragraph">
              <wp:posOffset>570461</wp:posOffset>
            </wp:positionV>
            <wp:extent cx="3574473" cy="3574473"/>
            <wp:effectExtent l="0" t="0" r="0" b="0"/>
            <wp:wrapNone/>
            <wp:docPr id="5" name="Picture 5" descr="An image of 3 people who work in healthcare. There is a nurse, a doctor, and a reception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n image of 3 people who work in healthcare. There is a nurse, a doctor, and a receptionist.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473" cy="357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89A">
        <w:t>2026 to 2036</w:t>
      </w:r>
    </w:p>
    <w:p w14:paraId="04C84298" w14:textId="753B143F" w:rsidR="00887F23" w:rsidRDefault="00887F23" w:rsidP="00F87859">
      <w:pPr>
        <w:pStyle w:val="Title"/>
      </w:pPr>
    </w:p>
    <w:p w14:paraId="11AF711A" w14:textId="075D307C" w:rsidR="00887F23" w:rsidRDefault="00887F23" w:rsidP="00F87859">
      <w:pPr>
        <w:pStyle w:val="Title"/>
      </w:pPr>
    </w:p>
    <w:p w14:paraId="1292A88C" w14:textId="77777777" w:rsidR="00887F23" w:rsidRDefault="00887F23" w:rsidP="00F87859">
      <w:pPr>
        <w:pStyle w:val="Title"/>
      </w:pPr>
    </w:p>
    <w:p w14:paraId="1F58BBE2" w14:textId="2F61F6E8" w:rsidR="00887F23" w:rsidRDefault="00887F23" w:rsidP="00F87859">
      <w:pPr>
        <w:pStyle w:val="Title"/>
      </w:pPr>
    </w:p>
    <w:p w14:paraId="2A2C8958" w14:textId="15E414AA" w:rsidR="00F87859" w:rsidRPr="00570380" w:rsidRDefault="00F87859" w:rsidP="00BF5DDC">
      <w:pPr>
        <w:pStyle w:val="Datepublished"/>
      </w:pPr>
      <w:r w:rsidRPr="00F87859">
        <w:br/>
        <w:t xml:space="preserve"> </w:t>
      </w:r>
      <w:r w:rsidR="00570380" w:rsidRPr="00E74AFE">
        <w:rPr>
          <w:sz w:val="70"/>
          <w:szCs w:val="52"/>
        </w:rPr>
        <w:br/>
      </w:r>
      <w:r w:rsidR="00887F23" w:rsidRPr="00570380">
        <w:t xml:space="preserve">Published: </w:t>
      </w:r>
      <w:r w:rsidR="009634B0">
        <w:t>September</w:t>
      </w:r>
      <w:r w:rsidR="00BE389A">
        <w:t xml:space="preserve"> 2026</w:t>
      </w:r>
    </w:p>
    <w:p w14:paraId="360BEF13" w14:textId="0A1E6105" w:rsidR="004B475F" w:rsidRDefault="004B475F" w:rsidP="004B475F">
      <w:pPr>
        <w:pStyle w:val="Heading1"/>
      </w:pPr>
      <w:bookmarkStart w:id="0" w:name="_Toc237520288"/>
      <w:r>
        <w:lastRenderedPageBreak/>
        <w:t>What you will find in here</w:t>
      </w:r>
      <w:bookmarkEnd w:id="0"/>
    </w:p>
    <w:p w14:paraId="2924BF50" w14:textId="77777777" w:rsidR="004B475F" w:rsidRDefault="004B475F" w:rsidP="004B475F">
      <w:pPr>
        <w:pStyle w:val="contentspage"/>
        <w:rPr>
          <w:lang w:val="en-NZ" w:eastAsia="en-NZ"/>
        </w:rPr>
      </w:pPr>
    </w:p>
    <w:p w14:paraId="0DF0DCFB" w14:textId="3FA27502" w:rsidR="004B475F" w:rsidRPr="004B475F" w:rsidRDefault="005E5306" w:rsidP="008770B0">
      <w:pPr>
        <w:pStyle w:val="contentspage"/>
        <w:ind w:right="-46"/>
        <w:jc w:val="right"/>
        <w:rPr>
          <w:b/>
          <w:bCs w:val="0"/>
          <w:lang w:val="en-NZ" w:eastAsia="en-NZ"/>
        </w:rPr>
      </w:pPr>
      <w:r>
        <w:rPr>
          <w:noProof/>
        </w:rPr>
        <w:drawing>
          <wp:anchor distT="0" distB="0" distL="114300" distR="114300" simplePos="0" relativeHeight="252050432" behindDoc="0" locked="0" layoutInCell="1" allowOverlap="1" wp14:anchorId="2B029232" wp14:editId="79E15BE6">
            <wp:simplePos x="0" y="0"/>
            <wp:positionH relativeFrom="margin">
              <wp:posOffset>2540</wp:posOffset>
            </wp:positionH>
            <wp:positionV relativeFrom="paragraph">
              <wp:posOffset>132426</wp:posOffset>
            </wp:positionV>
            <wp:extent cx="981075" cy="981075"/>
            <wp:effectExtent l="0" t="0" r="9525" b="9525"/>
            <wp:wrapNone/>
            <wp:docPr id="324376628" name="Picture 32437662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376628" name="Picture 32437662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75F" w:rsidRPr="004B475F">
        <w:rPr>
          <w:b/>
          <w:bCs w:val="0"/>
          <w:lang w:val="en-NZ" w:eastAsia="en-NZ"/>
        </w:rPr>
        <w:t>Page number:</w:t>
      </w:r>
    </w:p>
    <w:p w14:paraId="5BD353B5" w14:textId="23278EEA" w:rsidR="004B475F" w:rsidRDefault="004B475F" w:rsidP="004B475F">
      <w:pPr>
        <w:pStyle w:val="contentspage"/>
        <w:rPr>
          <w:lang w:val="en-NZ" w:eastAsia="en-NZ"/>
        </w:rPr>
      </w:pPr>
    </w:p>
    <w:p w14:paraId="6748CCF2" w14:textId="7ED4B2C4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hyperlink w:anchor="_About_this_Easy" w:history="1">
        <w:r w:rsidRPr="004B475F">
          <w:rPr>
            <w:rStyle w:val="Hyperlink"/>
            <w:color w:val="000000" w:themeColor="text1"/>
            <w:u w:val="none"/>
            <w:lang w:val="en-NZ" w:eastAsia="en-NZ"/>
          </w:rPr>
          <w:t>About this Easy Read</w:t>
        </w:r>
        <w:r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2</w:t>
        </w:r>
      </w:hyperlink>
    </w:p>
    <w:p w14:paraId="1DEC3916" w14:textId="6BF7EBC0" w:rsidR="004B475F" w:rsidRPr="004B475F" w:rsidRDefault="005E5306" w:rsidP="004B475F">
      <w:pPr>
        <w:pStyle w:val="contentspage"/>
        <w:rPr>
          <w:color w:val="000000" w:themeColor="text1"/>
          <w:lang w:val="en-NZ" w:eastAsia="en-NZ"/>
        </w:rPr>
      </w:pPr>
      <w:r w:rsidRPr="004B475F">
        <w:rPr>
          <w:noProof/>
          <w:color w:val="000000" w:themeColor="text1"/>
        </w:rPr>
        <w:drawing>
          <wp:anchor distT="0" distB="0" distL="114300" distR="114300" simplePos="0" relativeHeight="252052480" behindDoc="0" locked="0" layoutInCell="1" allowOverlap="1" wp14:anchorId="127851DA" wp14:editId="3E72B4C3">
            <wp:simplePos x="0" y="0"/>
            <wp:positionH relativeFrom="margin">
              <wp:posOffset>-41564</wp:posOffset>
            </wp:positionH>
            <wp:positionV relativeFrom="paragraph">
              <wp:posOffset>134678</wp:posOffset>
            </wp:positionV>
            <wp:extent cx="885029" cy="886691"/>
            <wp:effectExtent l="0" t="0" r="0" b="8890"/>
            <wp:wrapNone/>
            <wp:docPr id="1130637820" name="Picture 113063782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27119" name="Picture 62622711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775" cy="890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B48A78" w14:textId="330F45DD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6EEB5EB1" w14:textId="40AC13AC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hyperlink w:anchor="_What_is_the" w:history="1">
        <w:r w:rsidRPr="004B475F">
          <w:rPr>
            <w:rStyle w:val="Hyperlink"/>
            <w:color w:val="000000" w:themeColor="text1"/>
            <w:u w:val="none"/>
            <w:lang w:val="en-NZ" w:eastAsia="en-NZ"/>
          </w:rPr>
          <w:t>What is the Strategy?</w:t>
        </w:r>
        <w:r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5</w:t>
        </w:r>
      </w:hyperlink>
    </w:p>
    <w:p w14:paraId="03327EC7" w14:textId="71878322" w:rsidR="004B475F" w:rsidRPr="004B475F" w:rsidRDefault="005E5306" w:rsidP="004B475F">
      <w:pPr>
        <w:pStyle w:val="contentspage"/>
        <w:rPr>
          <w:color w:val="000000" w:themeColor="text1"/>
          <w:lang w:val="en-NZ" w:eastAsia="en-NZ"/>
        </w:rPr>
      </w:pPr>
      <w:r w:rsidRPr="004B475F">
        <w:rPr>
          <w:noProof/>
          <w:color w:val="000000" w:themeColor="text1"/>
        </w:rPr>
        <w:drawing>
          <wp:anchor distT="0" distB="0" distL="114300" distR="114300" simplePos="0" relativeHeight="252054528" behindDoc="0" locked="0" layoutInCell="1" allowOverlap="1" wp14:anchorId="149257F1" wp14:editId="221BC5A1">
            <wp:simplePos x="0" y="0"/>
            <wp:positionH relativeFrom="margin">
              <wp:posOffset>20955</wp:posOffset>
            </wp:positionH>
            <wp:positionV relativeFrom="paragraph">
              <wp:posOffset>177107</wp:posOffset>
            </wp:positionV>
            <wp:extent cx="962890" cy="962890"/>
            <wp:effectExtent l="0" t="0" r="8890" b="0"/>
            <wp:wrapNone/>
            <wp:docPr id="1844847761" name="Picture 132908489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401568" name="Picture 132908489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62890" cy="96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8F9009" w14:textId="52751A87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569C9307" w14:textId="3C0CCAB6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hyperlink w:anchor="_Flow_diagram_of" w:history="1">
        <w:r w:rsidRPr="004B475F">
          <w:rPr>
            <w:rStyle w:val="Hyperlink"/>
            <w:color w:val="000000" w:themeColor="text1"/>
            <w:u w:val="none"/>
            <w:lang w:val="en-NZ" w:eastAsia="en-NZ"/>
          </w:rPr>
          <w:t>Flow diagram of the Strategy</w:t>
        </w:r>
        <w:r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8</w:t>
        </w:r>
      </w:hyperlink>
    </w:p>
    <w:p w14:paraId="628F207A" w14:textId="47577027" w:rsidR="004B475F" w:rsidRPr="004B475F" w:rsidRDefault="005E5306" w:rsidP="004B475F">
      <w:pPr>
        <w:pStyle w:val="contentspage"/>
        <w:rPr>
          <w:color w:val="000000" w:themeColor="text1"/>
          <w:lang w:val="en-NZ" w:eastAsia="en-NZ"/>
        </w:rPr>
      </w:pPr>
      <w:r w:rsidRPr="004B475F">
        <w:rPr>
          <w:rFonts w:cs="Segoe UI"/>
          <w:noProof/>
          <w:color w:val="000000" w:themeColor="text1"/>
        </w:rPr>
        <w:drawing>
          <wp:anchor distT="0" distB="0" distL="114300" distR="114300" simplePos="0" relativeHeight="252056576" behindDoc="0" locked="0" layoutInCell="1" allowOverlap="1" wp14:anchorId="19A98D97" wp14:editId="30223331">
            <wp:simplePos x="0" y="0"/>
            <wp:positionH relativeFrom="margin">
              <wp:posOffset>-41564</wp:posOffset>
            </wp:positionH>
            <wp:positionV relativeFrom="paragraph">
              <wp:posOffset>193213</wp:posOffset>
            </wp:positionV>
            <wp:extent cx="1065068" cy="1065068"/>
            <wp:effectExtent l="0" t="0" r="1905" b="1905"/>
            <wp:wrapNone/>
            <wp:docPr id="398991308" name="Picture 3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169508" name="Picture 3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068" cy="1065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DB8025" w14:textId="73E8DC46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4FC14E95" w14:textId="07ABA154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hyperlink w:anchor="_The_vision" w:history="1">
        <w:r w:rsidRPr="004B475F">
          <w:rPr>
            <w:rStyle w:val="Hyperlink"/>
            <w:color w:val="000000" w:themeColor="text1"/>
            <w:u w:val="none"/>
            <w:lang w:val="en-NZ" w:eastAsia="en-NZ"/>
          </w:rPr>
          <w:t>The vision</w:t>
        </w:r>
        <w:r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10</w:t>
        </w:r>
      </w:hyperlink>
    </w:p>
    <w:p w14:paraId="73D8D827" w14:textId="349A1976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6F4A7A73" w14:textId="16CF9F48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r w:rsidRPr="004B475F">
        <w:rPr>
          <w:noProof/>
          <w:color w:val="000000" w:themeColor="text1"/>
        </w:rPr>
        <w:drawing>
          <wp:anchor distT="0" distB="0" distL="114300" distR="114300" simplePos="0" relativeHeight="252058624" behindDoc="0" locked="0" layoutInCell="1" allowOverlap="1" wp14:anchorId="5C0E4557" wp14:editId="44A5DB17">
            <wp:simplePos x="0" y="0"/>
            <wp:positionH relativeFrom="margin">
              <wp:posOffset>0</wp:posOffset>
            </wp:positionH>
            <wp:positionV relativeFrom="paragraph">
              <wp:posOffset>304165</wp:posOffset>
            </wp:positionV>
            <wp:extent cx="983673" cy="983673"/>
            <wp:effectExtent l="0" t="0" r="6985" b="6985"/>
            <wp:wrapNone/>
            <wp:docPr id="493034820" name="Picture 49303482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467347" name="Picture 112946734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83673" cy="983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F07834" w14:textId="17395A09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hyperlink w:anchor="_The_guiding_principles" w:history="1">
        <w:r w:rsidRPr="004B475F">
          <w:rPr>
            <w:rStyle w:val="Hyperlink"/>
            <w:color w:val="000000" w:themeColor="text1"/>
            <w:u w:val="none"/>
            <w:lang w:val="en-NZ" w:eastAsia="en-NZ"/>
          </w:rPr>
          <w:t>The guiding principles</w:t>
        </w:r>
        <w:r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11</w:t>
        </w:r>
      </w:hyperlink>
    </w:p>
    <w:p w14:paraId="531D2324" w14:textId="77777777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0B7EFEB9" w14:textId="547D2B36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35404712" w14:textId="60EF86CA" w:rsidR="004B475F" w:rsidRPr="004B475F" w:rsidRDefault="005E5306" w:rsidP="004B475F">
      <w:pPr>
        <w:pStyle w:val="contentspage"/>
        <w:rPr>
          <w:color w:val="000000" w:themeColor="text1"/>
          <w:lang w:val="en-NZ" w:eastAsia="en-NZ"/>
        </w:rPr>
      </w:pPr>
      <w:r w:rsidRPr="004B475F">
        <w:rPr>
          <w:noProof/>
          <w:color w:val="000000" w:themeColor="text1"/>
        </w:rPr>
        <w:drawing>
          <wp:anchor distT="0" distB="0" distL="114300" distR="114300" simplePos="0" relativeHeight="252060672" behindDoc="0" locked="0" layoutInCell="1" allowOverlap="1" wp14:anchorId="47BCE909" wp14:editId="2FAF9878">
            <wp:simplePos x="0" y="0"/>
            <wp:positionH relativeFrom="margin">
              <wp:posOffset>83127</wp:posOffset>
            </wp:positionH>
            <wp:positionV relativeFrom="paragraph">
              <wp:posOffset>271087</wp:posOffset>
            </wp:positionV>
            <wp:extent cx="969818" cy="969818"/>
            <wp:effectExtent l="0" t="0" r="1905" b="1905"/>
            <wp:wrapNone/>
            <wp:docPr id="1210376885" name="Picture 121037688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128017" name="Picture 34112801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2067" cy="972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w:anchor="_Focus_areas" w:history="1">
        <w:r w:rsidR="004B475F" w:rsidRPr="004B475F">
          <w:rPr>
            <w:rStyle w:val="Hyperlink"/>
            <w:color w:val="000000" w:themeColor="text1"/>
            <w:u w:val="none"/>
            <w:lang w:val="en-NZ" w:eastAsia="en-NZ"/>
          </w:rPr>
          <w:t>Focus areas</w:t>
        </w:r>
        <w:r w:rsidR="004B475F"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14</w:t>
        </w:r>
      </w:hyperlink>
    </w:p>
    <w:p w14:paraId="431C951E" w14:textId="77777777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7948C138" w14:textId="5EB7A595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</w:p>
    <w:p w14:paraId="4B7E85C4" w14:textId="79DE8DD4" w:rsidR="004B475F" w:rsidRPr="004B475F" w:rsidRDefault="004B475F" w:rsidP="004B475F">
      <w:pPr>
        <w:pStyle w:val="contentspage"/>
        <w:rPr>
          <w:color w:val="000000" w:themeColor="text1"/>
          <w:lang w:val="en-NZ" w:eastAsia="en-NZ"/>
        </w:rPr>
      </w:pPr>
      <w:hyperlink w:anchor="_System_safety_action" w:history="1">
        <w:r w:rsidRPr="004B475F">
          <w:rPr>
            <w:rStyle w:val="Hyperlink"/>
            <w:color w:val="000000" w:themeColor="text1"/>
            <w:u w:val="none"/>
            <w:lang w:val="en-NZ" w:eastAsia="en-NZ"/>
          </w:rPr>
          <w:t>System safety action plan</w:t>
        </w:r>
        <w:r w:rsidRPr="004B475F">
          <w:rPr>
            <w:rStyle w:val="Hyperlink"/>
            <w:color w:val="000000" w:themeColor="text1"/>
            <w:u w:val="none"/>
            <w:lang w:val="en-NZ" w:eastAsia="en-NZ"/>
          </w:rPr>
          <w:tab/>
          <w:t>21</w:t>
        </w:r>
      </w:hyperlink>
    </w:p>
    <w:p w14:paraId="27DB543D" w14:textId="77777777" w:rsidR="004B475F" w:rsidRDefault="004B475F" w:rsidP="004B475F">
      <w:pPr>
        <w:pStyle w:val="contentspage"/>
        <w:rPr>
          <w:lang w:val="en-NZ" w:eastAsia="en-NZ"/>
        </w:rPr>
      </w:pPr>
    </w:p>
    <w:p w14:paraId="77A7DA9F" w14:textId="01AF1D84" w:rsidR="00570380" w:rsidRPr="00DB3025" w:rsidRDefault="00124EA8" w:rsidP="00DB3025">
      <w:pPr>
        <w:pStyle w:val="Heading1"/>
      </w:pPr>
      <w:bookmarkStart w:id="1" w:name="_About_this_Easy"/>
      <w:bookmarkStart w:id="2" w:name="_Toc237520289"/>
      <w:bookmarkEnd w:id="1"/>
      <w:r w:rsidRPr="00DB3025">
        <w:lastRenderedPageBreak/>
        <w:t xml:space="preserve">About this </w:t>
      </w:r>
      <w:r w:rsidR="00BE389A">
        <w:t>Easy Read</w:t>
      </w:r>
      <w:bookmarkEnd w:id="2"/>
    </w:p>
    <w:p w14:paraId="7D7B0A3B" w14:textId="77777777" w:rsidR="00D852B6" w:rsidRDefault="00D852B6" w:rsidP="00124EA8"/>
    <w:p w14:paraId="74447F07" w14:textId="77777777" w:rsidR="00EF4A04" w:rsidRDefault="00BD34B6" w:rsidP="00124EA8">
      <w:r>
        <w:rPr>
          <w:noProof/>
        </w:rPr>
        <w:drawing>
          <wp:anchor distT="0" distB="0" distL="114300" distR="114300" simplePos="0" relativeHeight="251687936" behindDoc="0" locked="0" layoutInCell="1" allowOverlap="1" wp14:anchorId="20577E98" wp14:editId="318B31D5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424427" cy="1310485"/>
            <wp:effectExtent l="0" t="0" r="4445" b="4445"/>
            <wp:wrapNone/>
            <wp:docPr id="10" name="Picture 1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427" cy="131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05002" w14:textId="6B3AD594" w:rsidR="00124EA8" w:rsidRDefault="00EF4A04" w:rsidP="00BE389A">
      <w:r>
        <w:t xml:space="preserve">This </w:t>
      </w:r>
      <w:r w:rsidR="00BE389A">
        <w:t xml:space="preserve">Easy Read is by the </w:t>
      </w:r>
      <w:r w:rsidR="00BE389A" w:rsidRPr="00BE389A">
        <w:rPr>
          <w:b/>
          <w:bCs/>
        </w:rPr>
        <w:t xml:space="preserve">Health Quality </w:t>
      </w:r>
      <w:r w:rsidR="0037787F">
        <w:rPr>
          <w:b/>
          <w:bCs/>
        </w:rPr>
        <w:t>&amp;</w:t>
      </w:r>
      <w:r w:rsidR="00BE389A" w:rsidRPr="00BE389A">
        <w:rPr>
          <w:b/>
          <w:bCs/>
        </w:rPr>
        <w:t xml:space="preserve"> Safety Commission</w:t>
      </w:r>
      <w:r w:rsidR="00BE389A">
        <w:t xml:space="preserve">. </w:t>
      </w:r>
    </w:p>
    <w:p w14:paraId="2255E351" w14:textId="77777777" w:rsidR="001E1FBA" w:rsidRDefault="001E1FBA" w:rsidP="00BE389A"/>
    <w:p w14:paraId="609D2A75" w14:textId="051C157F" w:rsidR="001E1FBA" w:rsidRDefault="00EA3AE5" w:rsidP="00BE389A">
      <w:r>
        <w:rPr>
          <w:noProof/>
        </w:rPr>
        <w:drawing>
          <wp:anchor distT="0" distB="0" distL="114300" distR="114300" simplePos="0" relativeHeight="251912192" behindDoc="0" locked="0" layoutInCell="1" allowOverlap="1" wp14:anchorId="6A428EAA" wp14:editId="4B5A2478">
            <wp:simplePos x="0" y="0"/>
            <wp:positionH relativeFrom="margin">
              <wp:align>left</wp:align>
            </wp:positionH>
            <wp:positionV relativeFrom="paragraph">
              <wp:posOffset>250825</wp:posOffset>
            </wp:positionV>
            <wp:extent cx="1424427" cy="1209887"/>
            <wp:effectExtent l="0" t="0" r="4445" b="9525"/>
            <wp:wrapNone/>
            <wp:docPr id="236553377" name="Picture 23655337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553377" name="Picture 23655337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427" cy="1209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EF8"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1" allowOverlap="1" wp14:anchorId="2F010E9A" wp14:editId="4B1D6385">
                <wp:simplePos x="0" y="0"/>
                <wp:positionH relativeFrom="margin">
                  <wp:align>right</wp:align>
                </wp:positionH>
                <wp:positionV relativeFrom="paragraph">
                  <wp:posOffset>253632</wp:posOffset>
                </wp:positionV>
                <wp:extent cx="3601452" cy="2510589"/>
                <wp:effectExtent l="0" t="0" r="0" b="4445"/>
                <wp:wrapNone/>
                <wp:docPr id="1553831470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1452" cy="251058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1F38C" id="Rectangle 1" o:spid="_x0000_s1026" alt="&quot;&quot;" style="position:absolute;margin-left:232.4pt;margin-top:19.95pt;width:283.6pt;height:197.7pt;z-index:-25146675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38948E3C" w14:textId="069E0186" w:rsidR="00622B0D" w:rsidRDefault="001E1FBA" w:rsidP="00622B0D">
      <w:pPr>
        <w:rPr>
          <w:lang w:eastAsia="en-NZ"/>
        </w:rPr>
      </w:pPr>
      <w:r>
        <w:t xml:space="preserve">The </w:t>
      </w:r>
      <w:r w:rsidRPr="001E1FBA">
        <w:rPr>
          <w:b/>
          <w:bCs/>
        </w:rPr>
        <w:t xml:space="preserve">Health Quality </w:t>
      </w:r>
      <w:r w:rsidR="0037787F">
        <w:rPr>
          <w:b/>
          <w:bCs/>
        </w:rPr>
        <w:t>&amp;</w:t>
      </w:r>
      <w:r w:rsidRPr="001E1FBA">
        <w:rPr>
          <w:b/>
          <w:bCs/>
        </w:rPr>
        <w:t xml:space="preserve"> Safety Commission</w:t>
      </w:r>
      <w:r w:rsidR="00622B0D">
        <w:rPr>
          <w:b/>
          <w:bCs/>
        </w:rPr>
        <w:t xml:space="preserve"> </w:t>
      </w:r>
      <w:r w:rsidR="00622B0D">
        <w:rPr>
          <w:lang w:eastAsia="en-NZ"/>
        </w:rPr>
        <w:t>makes sure health</w:t>
      </w:r>
      <w:r w:rsidR="0037787F">
        <w:rPr>
          <w:lang w:eastAsia="en-NZ"/>
        </w:rPr>
        <w:t xml:space="preserve"> </w:t>
      </w:r>
      <w:r w:rsidR="0037787F">
        <w:rPr>
          <w:lang w:eastAsia="en-NZ"/>
        </w:rPr>
        <w:br/>
      </w:r>
      <w:r w:rsidR="00622B0D">
        <w:rPr>
          <w:lang w:eastAsia="en-NZ"/>
        </w:rPr>
        <w:t>care in New Zealand:</w:t>
      </w:r>
    </w:p>
    <w:p w14:paraId="36217282" w14:textId="7D451B37" w:rsidR="00622B0D" w:rsidRDefault="00EA3AE5" w:rsidP="00622B0D">
      <w:pPr>
        <w:pStyle w:val="Listtoplevel"/>
        <w:rPr>
          <w:lang w:eastAsia="en-NZ"/>
        </w:rPr>
      </w:pPr>
      <w:r>
        <w:drawing>
          <wp:anchor distT="0" distB="0" distL="114300" distR="114300" simplePos="0" relativeHeight="251914240" behindDoc="0" locked="0" layoutInCell="1" allowOverlap="1" wp14:anchorId="301152D8" wp14:editId="5C35E6F5">
            <wp:simplePos x="0" y="0"/>
            <wp:positionH relativeFrom="margin">
              <wp:align>left</wp:align>
            </wp:positionH>
            <wp:positionV relativeFrom="paragraph">
              <wp:posOffset>313056</wp:posOffset>
            </wp:positionV>
            <wp:extent cx="1143000" cy="1143000"/>
            <wp:effectExtent l="0" t="0" r="0" b="0"/>
            <wp:wrapNone/>
            <wp:docPr id="567764737" name="Picture 56776473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764737" name="Picture 56776473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B0D">
        <w:rPr>
          <w:lang w:eastAsia="en-NZ"/>
        </w:rPr>
        <w:t>works well</w:t>
      </w:r>
    </w:p>
    <w:p w14:paraId="3C32AF7B" w14:textId="72929AAF" w:rsidR="00622B0D" w:rsidRPr="0030147A" w:rsidRDefault="00622B0D" w:rsidP="00622B0D">
      <w:pPr>
        <w:pStyle w:val="Listtoplevel"/>
        <w:rPr>
          <w:lang w:eastAsia="en-NZ"/>
        </w:rPr>
      </w:pPr>
      <w:r>
        <w:rPr>
          <w:lang w:eastAsia="en-NZ"/>
        </w:rPr>
        <w:t>is safe.</w:t>
      </w:r>
    </w:p>
    <w:p w14:paraId="30DB385C" w14:textId="7F82DBBE" w:rsidR="001E1FBA" w:rsidRDefault="001E1FBA" w:rsidP="00BE389A"/>
    <w:p w14:paraId="225A46CC" w14:textId="7D44E472" w:rsidR="008904FC" w:rsidRDefault="00EA3AE5" w:rsidP="00BE389A">
      <w:r>
        <w:rPr>
          <w:noProof/>
        </w:rPr>
        <w:drawing>
          <wp:anchor distT="0" distB="0" distL="114300" distR="114300" simplePos="0" relativeHeight="251918336" behindDoc="0" locked="0" layoutInCell="1" allowOverlap="1" wp14:anchorId="4F261C69" wp14:editId="273D21A3">
            <wp:simplePos x="0" y="0"/>
            <wp:positionH relativeFrom="margin">
              <wp:align>left</wp:align>
            </wp:positionH>
            <wp:positionV relativeFrom="paragraph">
              <wp:posOffset>291465</wp:posOffset>
            </wp:positionV>
            <wp:extent cx="1424427" cy="1209887"/>
            <wp:effectExtent l="0" t="0" r="4445" b="9525"/>
            <wp:wrapNone/>
            <wp:docPr id="1580539814" name="Picture 15805398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553377" name="Picture 23655337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427" cy="1209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4FC"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1" allowOverlap="1" wp14:anchorId="21A42F1A" wp14:editId="0C653328">
                <wp:simplePos x="0" y="0"/>
                <wp:positionH relativeFrom="margin">
                  <wp:align>right</wp:align>
                </wp:positionH>
                <wp:positionV relativeFrom="paragraph">
                  <wp:posOffset>234315</wp:posOffset>
                </wp:positionV>
                <wp:extent cx="3601452" cy="1200150"/>
                <wp:effectExtent l="0" t="0" r="0" b="0"/>
                <wp:wrapNone/>
                <wp:docPr id="1662258484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1452" cy="1200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C03FB" id="Rectangle 1" o:spid="_x0000_s1026" alt="&quot;&quot;" style="position:absolute;margin-left:232.4pt;margin-top:18.45pt;width:283.6pt;height:94.5pt;z-index:-25145344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" fillcolor="#ffe599 [1303]" stroked="f" strokeweight="1pt">
                <w10:wrap anchorx="margin"/>
              </v:rect>
            </w:pict>
          </mc:Fallback>
        </mc:AlternateContent>
      </w:r>
    </w:p>
    <w:p w14:paraId="29F4DF66" w14:textId="77777777" w:rsidR="0037787F" w:rsidRDefault="008904FC" w:rsidP="00BE389A">
      <w:r>
        <w:t xml:space="preserve">In this document the Health Quality </w:t>
      </w:r>
    </w:p>
    <w:p w14:paraId="45B8A17B" w14:textId="42CC12AA" w:rsidR="008904FC" w:rsidRDefault="0037787F" w:rsidP="00BE389A">
      <w:r>
        <w:t>&amp;</w:t>
      </w:r>
      <w:r w:rsidR="008904FC">
        <w:t xml:space="preserve"> Safety Commission will be called the </w:t>
      </w:r>
      <w:r w:rsidR="008904FC" w:rsidRPr="008904FC">
        <w:rPr>
          <w:b/>
          <w:bCs/>
        </w:rPr>
        <w:t>HQSC</w:t>
      </w:r>
      <w:r w:rsidR="008904FC">
        <w:t>.</w:t>
      </w:r>
    </w:p>
    <w:p w14:paraId="0E60AB29" w14:textId="699B6178" w:rsidR="008904FC" w:rsidRDefault="008904FC" w:rsidP="00BE389A"/>
    <w:p w14:paraId="7C7BCE69" w14:textId="14B887D0" w:rsidR="008904FC" w:rsidRDefault="00EA3AE5" w:rsidP="00BE389A">
      <w:r>
        <w:rPr>
          <w:noProof/>
        </w:rPr>
        <w:drawing>
          <wp:anchor distT="0" distB="0" distL="114300" distR="114300" simplePos="0" relativeHeight="251916288" behindDoc="0" locked="0" layoutInCell="1" allowOverlap="1" wp14:anchorId="0A6CDB36" wp14:editId="1AEA3D44">
            <wp:simplePos x="0" y="0"/>
            <wp:positionH relativeFrom="margin">
              <wp:align>left</wp:align>
            </wp:positionH>
            <wp:positionV relativeFrom="paragraph">
              <wp:posOffset>273050</wp:posOffset>
            </wp:positionV>
            <wp:extent cx="1400175" cy="1400175"/>
            <wp:effectExtent l="0" t="0" r="9525" b="9525"/>
            <wp:wrapNone/>
            <wp:docPr id="529481164" name="Picture 52948116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481164" name="Picture 52948116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4FC"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1" allowOverlap="1" wp14:anchorId="5CAB40F6" wp14:editId="216833B0">
                <wp:simplePos x="0" y="0"/>
                <wp:positionH relativeFrom="margin">
                  <wp:align>right</wp:align>
                </wp:positionH>
                <wp:positionV relativeFrom="paragraph">
                  <wp:posOffset>251460</wp:posOffset>
                </wp:positionV>
                <wp:extent cx="3601452" cy="1200150"/>
                <wp:effectExtent l="0" t="0" r="0" b="0"/>
                <wp:wrapNone/>
                <wp:docPr id="318648505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1452" cy="1200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60E819" id="Rectangle 1" o:spid="_x0000_s1026" alt="&quot;&quot;" style="position:absolute;margin-left:232.4pt;margin-top:19.8pt;width:283.6pt;height:94.5pt;z-index:-2514513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" fillcolor="#ffe599 [1303]" stroked="f" strokeweight="1pt">
                <w10:wrap anchorx="margin"/>
              </v:rect>
            </w:pict>
          </mc:Fallback>
        </mc:AlternateContent>
      </w:r>
    </w:p>
    <w:p w14:paraId="46073718" w14:textId="37716C61" w:rsidR="008904FC" w:rsidRDefault="008904FC" w:rsidP="00BE389A">
      <w:r>
        <w:t xml:space="preserve">Where it says </w:t>
      </w:r>
      <w:r w:rsidRPr="008904FC">
        <w:rPr>
          <w:b/>
          <w:bCs/>
        </w:rPr>
        <w:t>we / us</w:t>
      </w:r>
      <w:r>
        <w:t xml:space="preserve"> in this document this means the Health Quality </w:t>
      </w:r>
      <w:r w:rsidR="0037787F">
        <w:t>&amp;</w:t>
      </w:r>
      <w:r>
        <w:t xml:space="preserve"> Safety Commission.</w:t>
      </w:r>
    </w:p>
    <w:p w14:paraId="17019A2A" w14:textId="5D19F876" w:rsidR="00622B0D" w:rsidRDefault="00EA3AE5" w:rsidP="008904FC">
      <w:r>
        <w:rPr>
          <w:noProof/>
        </w:rPr>
        <w:lastRenderedPageBreak/>
        <w:drawing>
          <wp:anchor distT="0" distB="0" distL="114300" distR="114300" simplePos="0" relativeHeight="251920384" behindDoc="0" locked="0" layoutInCell="1" allowOverlap="1" wp14:anchorId="261CE328" wp14:editId="6F402C1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75105" cy="1475105"/>
            <wp:effectExtent l="0" t="0" r="0" b="0"/>
            <wp:wrapNone/>
            <wp:docPr id="507506612" name="Picture 50750661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506612" name="Picture 5075066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363" cy="1475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FBA">
        <w:t xml:space="preserve">This Easy Read is a </w:t>
      </w:r>
      <w:r w:rsidR="001E1FBA" w:rsidRPr="00A30EF8">
        <w:rPr>
          <w:b/>
          <w:bCs/>
        </w:rPr>
        <w:t>summary</w:t>
      </w:r>
      <w:r w:rsidR="001E1FBA">
        <w:t xml:space="preserve"> of </w:t>
      </w:r>
      <w:r w:rsidR="0037787F" w:rsidRPr="0037787F">
        <w:rPr>
          <w:b/>
          <w:bCs/>
        </w:rPr>
        <w:t>T</w:t>
      </w:r>
      <w:r w:rsidR="001E1FBA" w:rsidRPr="0037787F">
        <w:rPr>
          <w:b/>
          <w:bCs/>
        </w:rPr>
        <w:t>he</w:t>
      </w:r>
      <w:r w:rsidR="001E1FBA">
        <w:t xml:space="preserve"> </w:t>
      </w:r>
      <w:r w:rsidR="001E1FBA" w:rsidRPr="001E1FBA">
        <w:rPr>
          <w:b/>
          <w:bCs/>
        </w:rPr>
        <w:t>New Zealand Health and Disability System Safety Strategy 2026 to 2036</w:t>
      </w:r>
      <w:r w:rsidR="001E1FBA">
        <w:t>.</w:t>
      </w:r>
    </w:p>
    <w:p w14:paraId="464CC07F" w14:textId="77777777" w:rsidR="008904FC" w:rsidRDefault="008904FC" w:rsidP="008904FC"/>
    <w:p w14:paraId="4C554F52" w14:textId="77777777" w:rsidR="008904FC" w:rsidRDefault="008904FC" w:rsidP="008904FC"/>
    <w:p w14:paraId="0321E88E" w14:textId="77777777" w:rsidR="00A30EF8" w:rsidRDefault="00A30EF8" w:rsidP="00A30EF8">
      <w:pPr>
        <w:spacing w:line="33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7CA1468A" wp14:editId="417FBF28">
                <wp:simplePos x="0" y="0"/>
                <wp:positionH relativeFrom="margin">
                  <wp:align>right</wp:align>
                </wp:positionH>
                <wp:positionV relativeFrom="paragraph">
                  <wp:posOffset>-81915</wp:posOffset>
                </wp:positionV>
                <wp:extent cx="3632472" cy="2106386"/>
                <wp:effectExtent l="0" t="0" r="6350" b="8255"/>
                <wp:wrapNone/>
                <wp:docPr id="510977686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472" cy="210638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E5F58" id="Rectangle 5" o:spid="_x0000_s1026" alt="&quot;&quot;" style="position:absolute;margin-left:234.8pt;margin-top:-6.45pt;width:286pt;height:165.85pt;z-index:-251464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52800" behindDoc="0" locked="0" layoutInCell="1" allowOverlap="1" wp14:anchorId="19081D21" wp14:editId="5CD53334">
            <wp:simplePos x="0" y="0"/>
            <wp:positionH relativeFrom="margin">
              <wp:align>left</wp:align>
            </wp:positionH>
            <wp:positionV relativeFrom="paragraph">
              <wp:posOffset>173954</wp:posOffset>
            </wp:positionV>
            <wp:extent cx="1475105" cy="1475105"/>
            <wp:effectExtent l="0" t="0" r="0" b="0"/>
            <wp:wrapNone/>
            <wp:docPr id="614388135" name="Picture 61438813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735887" name="Picture 138973588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 </w:t>
      </w:r>
      <w:r w:rsidRPr="00FD64BD">
        <w:rPr>
          <w:b/>
          <w:bCs/>
        </w:rPr>
        <w:t>summary</w:t>
      </w:r>
      <w:r>
        <w:t>:</w:t>
      </w:r>
    </w:p>
    <w:p w14:paraId="46E3349A" w14:textId="77777777" w:rsidR="00A30EF8" w:rsidRDefault="00A30EF8" w:rsidP="00A30EF8">
      <w:pPr>
        <w:pStyle w:val="Listtoplevel"/>
        <w:spacing w:line="336" w:lineRule="auto"/>
      </w:pPr>
      <w:r>
        <w:t>is shorter than the main document</w:t>
      </w:r>
    </w:p>
    <w:p w14:paraId="1565C773" w14:textId="77777777" w:rsidR="00A30EF8" w:rsidRDefault="00A30EF8" w:rsidP="00A30EF8">
      <w:pPr>
        <w:pStyle w:val="Listtoplevel"/>
        <w:spacing w:line="336" w:lineRule="auto"/>
      </w:pPr>
      <w:r>
        <w:t xml:space="preserve">tells you the important ideas. </w:t>
      </w:r>
    </w:p>
    <w:p w14:paraId="68890487" w14:textId="598A8FD3" w:rsidR="001E1FBA" w:rsidRDefault="001E1FBA" w:rsidP="00BE389A"/>
    <w:p w14:paraId="7FF107B6" w14:textId="7BE5DCCE" w:rsidR="00622B0D" w:rsidRDefault="00622B0D" w:rsidP="00BE389A"/>
    <w:p w14:paraId="743FD717" w14:textId="4F37FFE5" w:rsidR="00A30EF8" w:rsidRDefault="00EA3AE5" w:rsidP="00BE389A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922432" behindDoc="0" locked="0" layoutInCell="1" allowOverlap="1" wp14:anchorId="67F3C3E0" wp14:editId="0BE7C825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400175" cy="1400175"/>
            <wp:effectExtent l="0" t="0" r="9525" b="9525"/>
            <wp:wrapNone/>
            <wp:docPr id="1880549452" name="Picture 188054945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481164" name="Picture 52948116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EF8"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56BEB48F" wp14:editId="2B788F47">
                <wp:simplePos x="0" y="0"/>
                <wp:positionH relativeFrom="margin">
                  <wp:align>right</wp:align>
                </wp:positionH>
                <wp:positionV relativeFrom="paragraph">
                  <wp:posOffset>-94214</wp:posOffset>
                </wp:positionV>
                <wp:extent cx="3601452" cy="1540043"/>
                <wp:effectExtent l="0" t="0" r="0" b="3175"/>
                <wp:wrapNone/>
                <wp:docPr id="2037389852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1452" cy="154004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E2EE1" id="Rectangle 1" o:spid="_x0000_s1026" alt="&quot;&quot;" style="position:absolute;margin-left:232.4pt;margin-top:-7.4pt;width:283.6pt;height:121.25pt;z-index:-2514688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" fillcolor="#ffe599 [1303]" stroked="f" strokeweight="1pt">
                <w10:wrap anchorx="margin"/>
              </v:rect>
            </w:pict>
          </mc:Fallback>
        </mc:AlternateContent>
      </w:r>
      <w:r w:rsidR="001E1FBA">
        <w:t xml:space="preserve">In this document </w:t>
      </w:r>
      <w:r w:rsidR="0037787F">
        <w:t>T</w:t>
      </w:r>
      <w:r w:rsidR="001E1FBA">
        <w:t xml:space="preserve">he </w:t>
      </w:r>
      <w:r w:rsidR="001E1FBA" w:rsidRPr="001E1FBA">
        <w:t xml:space="preserve">New Zealand Health and Disability System Safety Strategy 2026 to 2036 will be called </w:t>
      </w:r>
      <w:r w:rsidR="001E1FBA" w:rsidRPr="00622B0D">
        <w:t>the</w:t>
      </w:r>
      <w:r w:rsidR="001E1FBA">
        <w:rPr>
          <w:b/>
          <w:bCs/>
        </w:rPr>
        <w:t xml:space="preserve"> Strategy</w:t>
      </w:r>
      <w:r w:rsidR="001E1FBA" w:rsidRPr="001E1FBA">
        <w:t>.</w:t>
      </w:r>
      <w:r w:rsidR="001E1FBA">
        <w:rPr>
          <w:b/>
          <w:bCs/>
        </w:rPr>
        <w:t xml:space="preserve"> </w:t>
      </w:r>
    </w:p>
    <w:p w14:paraId="0C8B28DA" w14:textId="77777777" w:rsidR="00A30EF8" w:rsidRDefault="00A30EF8" w:rsidP="00BE389A"/>
    <w:p w14:paraId="1DF012F5" w14:textId="17428B6C" w:rsidR="00F64777" w:rsidRDefault="00F64777">
      <w:pPr>
        <w:spacing w:line="240" w:lineRule="auto"/>
        <w:ind w:left="0"/>
      </w:pPr>
      <w:r>
        <w:br w:type="page"/>
      </w:r>
    </w:p>
    <w:p w14:paraId="02E6B2B3" w14:textId="01B6D28A" w:rsidR="00F64777" w:rsidRDefault="00EA3AE5" w:rsidP="00BE389A">
      <w:r>
        <w:rPr>
          <w:noProof/>
        </w:rPr>
        <w:lastRenderedPageBreak/>
        <w:drawing>
          <wp:anchor distT="0" distB="0" distL="114300" distR="114300" simplePos="0" relativeHeight="251926528" behindDoc="0" locked="0" layoutInCell="1" allowOverlap="1" wp14:anchorId="5DB7A95C" wp14:editId="57C4FEBB">
            <wp:simplePos x="0" y="0"/>
            <wp:positionH relativeFrom="margin">
              <wp:align>left</wp:align>
            </wp:positionH>
            <wp:positionV relativeFrom="paragraph">
              <wp:posOffset>-269875</wp:posOffset>
            </wp:positionV>
            <wp:extent cx="1468477" cy="1038148"/>
            <wp:effectExtent l="0" t="0" r="0" b="0"/>
            <wp:wrapNone/>
            <wp:docPr id="508730531" name="Picture 50873053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730531" name="Picture 50873053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68477" cy="1038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777">
        <w:t xml:space="preserve">The Strategy talks about </w:t>
      </w:r>
      <w:r w:rsidR="00F64777" w:rsidRPr="00F64777">
        <w:rPr>
          <w:b/>
          <w:bCs/>
        </w:rPr>
        <w:t>patients</w:t>
      </w:r>
      <w:r w:rsidR="00F64777">
        <w:t xml:space="preserve">. </w:t>
      </w:r>
    </w:p>
    <w:p w14:paraId="61A07A7E" w14:textId="77777777" w:rsidR="00F64777" w:rsidRDefault="00F64777" w:rsidP="00BE389A"/>
    <w:p w14:paraId="57617973" w14:textId="03DC9096" w:rsidR="00F64777" w:rsidRDefault="002C002D" w:rsidP="00BE389A"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1" locked="0" layoutInCell="1" allowOverlap="1" wp14:anchorId="7BAE79D8" wp14:editId="7A04DC83">
                <wp:simplePos x="0" y="0"/>
                <wp:positionH relativeFrom="margin">
                  <wp:align>right</wp:align>
                </wp:positionH>
                <wp:positionV relativeFrom="paragraph">
                  <wp:posOffset>288925</wp:posOffset>
                </wp:positionV>
                <wp:extent cx="3632472" cy="1050966"/>
                <wp:effectExtent l="0" t="0" r="6350" b="0"/>
                <wp:wrapNone/>
                <wp:docPr id="306160613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472" cy="105096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9B472" id="Rectangle 5" o:spid="_x0000_s1026" alt="&quot;&quot;" style="position:absolute;margin-left:234.8pt;margin-top:22.75pt;width:286pt;height:82.75pt;z-index:-251445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  <w:r w:rsidR="00EA3AE5">
        <w:rPr>
          <w:noProof/>
        </w:rPr>
        <w:drawing>
          <wp:anchor distT="0" distB="0" distL="114300" distR="114300" simplePos="0" relativeHeight="251924480" behindDoc="0" locked="0" layoutInCell="1" allowOverlap="1" wp14:anchorId="7F821E93" wp14:editId="2A91354F">
            <wp:simplePos x="0" y="0"/>
            <wp:positionH relativeFrom="margin">
              <wp:align>left</wp:align>
            </wp:positionH>
            <wp:positionV relativeFrom="paragraph">
              <wp:posOffset>346710</wp:posOffset>
            </wp:positionV>
            <wp:extent cx="1447800" cy="1447800"/>
            <wp:effectExtent l="0" t="0" r="0" b="0"/>
            <wp:wrapNone/>
            <wp:docPr id="2035017458" name="Picture 203501745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017458" name="Picture 203501745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419BE" w14:textId="76AD2EBE" w:rsidR="008904FC" w:rsidRDefault="00F64777" w:rsidP="00F64777">
      <w:r>
        <w:t xml:space="preserve">A </w:t>
      </w:r>
      <w:r w:rsidRPr="00F64777">
        <w:rPr>
          <w:b/>
          <w:bCs/>
        </w:rPr>
        <w:t>patient</w:t>
      </w:r>
      <w:r>
        <w:t xml:space="preserve"> is a person who uses the health and disability system in New Zealand at any time in their life. </w:t>
      </w:r>
    </w:p>
    <w:p w14:paraId="6CFFBC74" w14:textId="5D2D1E9D" w:rsidR="00F64777" w:rsidRDefault="00F64777" w:rsidP="00F64777"/>
    <w:p w14:paraId="1584B467" w14:textId="51F4278E" w:rsidR="005E5306" w:rsidRDefault="002F64CF" w:rsidP="00BE389A">
      <w:r>
        <w:rPr>
          <w:noProof/>
        </w:rPr>
        <w:drawing>
          <wp:anchor distT="0" distB="0" distL="114300" distR="114300" simplePos="0" relativeHeight="252069888" behindDoc="0" locked="0" layoutInCell="1" allowOverlap="1" wp14:anchorId="7EE0642E" wp14:editId="784C3B91">
            <wp:simplePos x="0" y="0"/>
            <wp:positionH relativeFrom="column">
              <wp:posOffset>-41506</wp:posOffset>
            </wp:positionH>
            <wp:positionV relativeFrom="paragraph">
              <wp:posOffset>285115</wp:posOffset>
            </wp:positionV>
            <wp:extent cx="1888536" cy="2673927"/>
            <wp:effectExtent l="0" t="0" r="0" b="0"/>
            <wp:wrapNone/>
            <wp:docPr id="141376626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536" cy="267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3BAD7D" w14:textId="412C0CCF" w:rsidR="00622B0D" w:rsidRDefault="00622B0D" w:rsidP="00BE389A">
      <w:r>
        <w:t xml:space="preserve">You can </w:t>
      </w:r>
      <w:r w:rsidR="002F64CF">
        <w:t>find</w:t>
      </w:r>
      <w:r>
        <w:t xml:space="preserve"> the full Strategy at this </w:t>
      </w:r>
      <w:r w:rsidRPr="00E30AF8">
        <w:rPr>
          <w:b/>
          <w:bCs/>
        </w:rPr>
        <w:t>website</w:t>
      </w:r>
      <w:r>
        <w:t>:</w:t>
      </w:r>
    </w:p>
    <w:p w14:paraId="5F1C306C" w14:textId="7BD0796E" w:rsidR="00A30EF8" w:rsidRDefault="00622B0D" w:rsidP="002F64CF">
      <w:pPr>
        <w:ind w:right="662"/>
      </w:pPr>
      <w:r w:rsidRPr="00622B0D">
        <w:rPr>
          <w:b/>
          <w:bCs/>
          <w:sz w:val="30"/>
          <w:szCs w:val="30"/>
        </w:rPr>
        <w:t xml:space="preserve">  </w:t>
      </w:r>
      <w:r w:rsidRPr="00622B0D">
        <w:rPr>
          <w:b/>
          <w:bCs/>
          <w:color w:val="000000" w:themeColor="text1"/>
          <w:sz w:val="30"/>
          <w:szCs w:val="30"/>
        </w:rPr>
        <w:t xml:space="preserve">  </w:t>
      </w:r>
      <w:hyperlink r:id="rId31" w:history="1">
        <w:r w:rsidR="00A97845" w:rsidRPr="002F64CF">
          <w:rPr>
            <w:rStyle w:val="Hyperlink"/>
            <w:b/>
            <w:bCs/>
            <w:color w:val="000000" w:themeColor="text1"/>
            <w:sz w:val="30"/>
            <w:szCs w:val="30"/>
            <w:u w:val="none"/>
          </w:rPr>
          <w:t>www.hqsc.govt.nz/NZHealthandDisabilitySystemSafetyStrategy</w:t>
        </w:r>
      </w:hyperlink>
    </w:p>
    <w:p w14:paraId="312AF828" w14:textId="10B3F33C" w:rsidR="00622B0D" w:rsidRDefault="00622B0D" w:rsidP="00622B0D">
      <w:pPr>
        <w:ind w:left="0"/>
        <w:rPr>
          <w:b/>
          <w:bCs/>
        </w:rPr>
      </w:pPr>
    </w:p>
    <w:p w14:paraId="52266145" w14:textId="6A4638F5" w:rsidR="00622B0D" w:rsidRDefault="00622B0D" w:rsidP="00BE389A">
      <w:pPr>
        <w:rPr>
          <w:b/>
          <w:bCs/>
        </w:rPr>
      </w:pPr>
    </w:p>
    <w:p w14:paraId="153AE943" w14:textId="77777777" w:rsidR="00A30EF8" w:rsidRDefault="00A30EF8" w:rsidP="00BE389A">
      <w:pPr>
        <w:rPr>
          <w:b/>
          <w:bCs/>
        </w:rPr>
      </w:pPr>
    </w:p>
    <w:p w14:paraId="18879FC4" w14:textId="77777777" w:rsidR="00A30EF8" w:rsidRDefault="00A30EF8" w:rsidP="00BE389A">
      <w:pPr>
        <w:rPr>
          <w:b/>
          <w:bCs/>
        </w:rPr>
      </w:pPr>
    </w:p>
    <w:p w14:paraId="3EE5A442" w14:textId="0C761EC9" w:rsidR="00A30EF8" w:rsidRDefault="00A30EF8" w:rsidP="00A30EF8">
      <w:pPr>
        <w:pStyle w:val="Heading1"/>
      </w:pPr>
      <w:bookmarkStart w:id="3" w:name="_What_is_the"/>
      <w:bookmarkStart w:id="4" w:name="_Toc237520290"/>
      <w:bookmarkEnd w:id="3"/>
      <w:r>
        <w:lastRenderedPageBreak/>
        <w:t>What is the Strategy?</w:t>
      </w:r>
      <w:bookmarkEnd w:id="4"/>
    </w:p>
    <w:p w14:paraId="4FBF5ED5" w14:textId="77777777" w:rsidR="00A30EF8" w:rsidRDefault="00A30EF8" w:rsidP="00A30EF8">
      <w:pPr>
        <w:rPr>
          <w:lang w:val="en-NZ" w:eastAsia="en-NZ"/>
        </w:rPr>
      </w:pPr>
    </w:p>
    <w:p w14:paraId="496DC7D0" w14:textId="41D7E08A" w:rsidR="00A26BC5" w:rsidRDefault="00A26BC5" w:rsidP="00A26BC5"/>
    <w:p w14:paraId="139746D0" w14:textId="11CDD9BD" w:rsidR="00A26BC5" w:rsidRDefault="00FD5DCB" w:rsidP="00A26BC5">
      <w:r>
        <w:rPr>
          <w:noProof/>
        </w:rPr>
        <mc:AlternateContent>
          <mc:Choice Requires="wpg">
            <w:drawing>
              <wp:anchor distT="0" distB="0" distL="114300" distR="114300" simplePos="0" relativeHeight="251936768" behindDoc="0" locked="0" layoutInCell="1" allowOverlap="1" wp14:anchorId="717F64A1" wp14:editId="76FC8AEC">
                <wp:simplePos x="0" y="0"/>
                <wp:positionH relativeFrom="column">
                  <wp:posOffset>0</wp:posOffset>
                </wp:positionH>
                <wp:positionV relativeFrom="paragraph">
                  <wp:posOffset>109220</wp:posOffset>
                </wp:positionV>
                <wp:extent cx="1693650" cy="684000"/>
                <wp:effectExtent l="0" t="0" r="1905" b="1905"/>
                <wp:wrapNone/>
                <wp:docPr id="1461012847" name="Group 1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3650" cy="684000"/>
                          <a:chOff x="0" y="19050"/>
                          <a:chExt cx="1693650" cy="684000"/>
                        </a:xfrm>
                      </wpg:grpSpPr>
                      <pic:pic xmlns:pic="http://schemas.openxmlformats.org/drawingml/2006/picture">
                        <pic:nvPicPr>
                          <pic:cNvPr id="1707287233" name="Picture 100895559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683895" cy="6838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1684965" name="Picture 25413410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009650" y="19050"/>
                            <a:ext cx="684000" cy="684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7957546" name="Arrow: Right 14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695325" y="257175"/>
                            <a:ext cx="314325" cy="26670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19F5F7" id="Group 15" o:spid="_x0000_s1026" alt="&quot;&quot;" style="position:absolute;margin-left:0;margin-top:8.6pt;width:133.35pt;height:53.85pt;z-index:251936768;mso-width-relative:margin;mso-height-relative:margin" coordorigin=",190" coordsize="16936,6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8955595" o:spid="_x0000_s1027" type="#_x0000_t75" alt="&quot;&quot;" style="position:absolute;top:190;width:6838;height:6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">
                  <v:imagedata r:id="rId34" o:title=""/>
                </v:shape>
                <v:shape id="Picture 254134101" o:spid="_x0000_s1028" type="#_x0000_t75" alt="&quot;&quot;" style="position:absolute;left:10096;top:190;width:6840;height: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">
                  <v:imagedata r:id="rId35" o:title="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14" o:spid="_x0000_s1029" type="#_x0000_t13" alt="&quot;&quot;" style="position:absolute;left:6953;top:2571;width:3143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" adj="12436" fillcolor="#4472c4 [3204]" strokecolor="#09101d [484]" strokeweight="1pt"/>
              </v:group>
            </w:pict>
          </mc:Fallback>
        </mc:AlternateContent>
      </w:r>
      <w:r w:rsidR="00A26BC5">
        <w:t xml:space="preserve">The Strategy gives </w:t>
      </w:r>
      <w:r w:rsidR="00A26BC5" w:rsidRPr="00A26BC5">
        <w:rPr>
          <w:b/>
          <w:bCs/>
        </w:rPr>
        <w:t>guidance</w:t>
      </w:r>
      <w:r w:rsidR="00A26BC5">
        <w:t xml:space="preserve"> on how the health </w:t>
      </w:r>
      <w:r w:rsidR="00A26BC5" w:rsidRPr="00A26BC5">
        <w:rPr>
          <w:b/>
          <w:bCs/>
        </w:rPr>
        <w:t>sector</w:t>
      </w:r>
      <w:r w:rsidR="00A26BC5">
        <w:t xml:space="preserve"> will work for the next 10 years. </w:t>
      </w:r>
    </w:p>
    <w:p w14:paraId="4AA2C6BD" w14:textId="77777777" w:rsidR="00A26BC5" w:rsidRDefault="00A26BC5" w:rsidP="00A26BC5"/>
    <w:p w14:paraId="182AB48F" w14:textId="54D681FA" w:rsidR="00A26BC5" w:rsidRDefault="00A26BC5" w:rsidP="00A26BC5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10EF0EE5" wp14:editId="58FB3761">
                <wp:simplePos x="0" y="0"/>
                <wp:positionH relativeFrom="margin">
                  <wp:align>right</wp:align>
                </wp:positionH>
                <wp:positionV relativeFrom="paragraph">
                  <wp:posOffset>271780</wp:posOffset>
                </wp:positionV>
                <wp:extent cx="3632472" cy="2476500"/>
                <wp:effectExtent l="0" t="0" r="6350" b="0"/>
                <wp:wrapNone/>
                <wp:docPr id="2052059961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472" cy="2476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FECCB" id="Rectangle 5" o:spid="_x0000_s1026" alt="&quot;&quot;" style="position:absolute;margin-left:234.8pt;margin-top:21.4pt;width:286pt;height:195pt;z-index:-251458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198EE186" w14:textId="32F8224A" w:rsidR="00A26BC5" w:rsidRDefault="00A26BC5" w:rsidP="00A26BC5">
      <w:r>
        <w:rPr>
          <w:noProof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0D34565C" wp14:editId="7A1A2B47">
                <wp:simplePos x="0" y="0"/>
                <wp:positionH relativeFrom="margin">
                  <wp:align>left</wp:align>
                </wp:positionH>
                <wp:positionV relativeFrom="paragraph">
                  <wp:posOffset>334010</wp:posOffset>
                </wp:positionV>
                <wp:extent cx="1403350" cy="1439545"/>
                <wp:effectExtent l="0" t="0" r="6350" b="8255"/>
                <wp:wrapNone/>
                <wp:docPr id="1118572379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3350" cy="1439545"/>
                          <a:chOff x="0" y="0"/>
                          <a:chExt cx="1244600" cy="1310005"/>
                        </a:xfrm>
                      </wpg:grpSpPr>
                      <pic:pic xmlns:pic="http://schemas.openxmlformats.org/drawingml/2006/picture">
                        <pic:nvPicPr>
                          <pic:cNvPr id="792930911" name="Picture 30804909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1310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6919353" name="Picture 37481219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4904" y="30"/>
                            <a:ext cx="474345" cy="635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7C39D1" id="Group 2" o:spid="_x0000_s1026" alt="&quot;&quot;" style="position:absolute;margin-left:0;margin-top:26.3pt;width:110.5pt;height:113.35pt;z-index:251855872;mso-position-horizontal:left;mso-position-horizontal-relative:margin;mso-width-relative:margin;mso-height-relative:margin" coordsize="12446,131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">
                <v:shape id="Picture 308049098" o:spid="_x0000_s1027" type="#_x0000_t75" alt="&quot;&quot;" style="position:absolute;width:12446;height:13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">
                  <v:imagedata r:id="rId38" o:title=""/>
                </v:shape>
                <v:shape id="Picture 374812198" o:spid="_x0000_s1028" type="#_x0000_t75" alt="&quot;&quot;" style="position:absolute;left:7549;width:4743;height:6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">
                  <v:imagedata r:id="rId39" o:title=""/>
                </v:shape>
                <w10:wrap anchorx="margin"/>
              </v:group>
            </w:pict>
          </mc:Fallback>
        </mc:AlternateContent>
      </w:r>
      <w:r w:rsidRPr="00995A8C">
        <w:t>Here</w:t>
      </w:r>
      <w:r>
        <w:rPr>
          <w:b/>
          <w:bCs/>
        </w:rPr>
        <w:t xml:space="preserve"> g</w:t>
      </w:r>
      <w:r w:rsidRPr="00C40798">
        <w:rPr>
          <w:b/>
          <w:bCs/>
        </w:rPr>
        <w:t>uidance</w:t>
      </w:r>
      <w:r>
        <w:t xml:space="preserve"> means:</w:t>
      </w:r>
    </w:p>
    <w:p w14:paraId="196E8F46" w14:textId="0D7B78D0" w:rsidR="00A26BC5" w:rsidRDefault="00A26BC5" w:rsidP="00A26BC5">
      <w:pPr>
        <w:pStyle w:val="Listtoplevel"/>
      </w:pPr>
      <w:r>
        <w:t>ideas that are good things to do</w:t>
      </w:r>
    </w:p>
    <w:p w14:paraId="417B3B3F" w14:textId="77777777" w:rsidR="00A26BC5" w:rsidRDefault="00A26BC5" w:rsidP="00A26BC5">
      <w:pPr>
        <w:pStyle w:val="Listtoplevel"/>
      </w:pPr>
      <w:r>
        <w:t xml:space="preserve">things that are important to do using the law / rules made by the Government. </w:t>
      </w:r>
    </w:p>
    <w:p w14:paraId="14032BA4" w14:textId="77777777" w:rsidR="00E94AB8" w:rsidRDefault="00E94AB8" w:rsidP="00A30EF8">
      <w:pPr>
        <w:rPr>
          <w:lang w:val="en-NZ" w:eastAsia="en-NZ"/>
        </w:rPr>
      </w:pPr>
    </w:p>
    <w:p w14:paraId="220C781F" w14:textId="04884BE5" w:rsidR="008904FC" w:rsidRDefault="008904FC" w:rsidP="008904FC">
      <w:r>
        <w:rPr>
          <w:noProof/>
        </w:rPr>
        <w:drawing>
          <wp:anchor distT="0" distB="0" distL="114300" distR="114300" simplePos="0" relativeHeight="251859968" behindDoc="0" locked="0" layoutInCell="1" allowOverlap="1" wp14:anchorId="1A3DA370" wp14:editId="3888765B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620000" cy="1620000"/>
            <wp:effectExtent l="0" t="0" r="0" b="0"/>
            <wp:wrapNone/>
            <wp:docPr id="1143335269" name="Picture 114333526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335269" name="Picture 114333526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2499ABB2" wp14:editId="66314D09">
                <wp:simplePos x="0" y="0"/>
                <wp:positionH relativeFrom="margin">
                  <wp:posOffset>2131060</wp:posOffset>
                </wp:positionH>
                <wp:positionV relativeFrom="paragraph">
                  <wp:posOffset>271780</wp:posOffset>
                </wp:positionV>
                <wp:extent cx="3599815" cy="1114425"/>
                <wp:effectExtent l="0" t="0" r="635" b="9525"/>
                <wp:wrapNone/>
                <wp:docPr id="1056813782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1114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1617E" id="Rectangle 1" o:spid="_x0000_s1026" alt="&quot;&quot;" style="position:absolute;margin-left:167.8pt;margin-top:21.4pt;width:283.45pt;height:87.75pt;z-index:-251455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" fillcolor="#bdd6ee [1304]" stroked="f" strokeweight="1pt">
                <w10:wrap anchorx="margin"/>
              </v:rect>
            </w:pict>
          </mc:Fallback>
        </mc:AlternateContent>
      </w:r>
    </w:p>
    <w:p w14:paraId="5368F95A" w14:textId="60E3217B" w:rsidR="008904FC" w:rsidRDefault="008904FC" w:rsidP="008904FC">
      <w:r>
        <w:t xml:space="preserve">Here a </w:t>
      </w:r>
      <w:r w:rsidRPr="00766F9C">
        <w:rPr>
          <w:b/>
          <w:bCs/>
        </w:rPr>
        <w:t>sector</w:t>
      </w:r>
      <w:r>
        <w:t xml:space="preserve"> is a group of organisations that do the same kind of work.</w:t>
      </w:r>
    </w:p>
    <w:p w14:paraId="7D32E575" w14:textId="77777777" w:rsidR="008904FC" w:rsidRDefault="008904FC" w:rsidP="008904FC"/>
    <w:p w14:paraId="406349C2" w14:textId="77777777" w:rsidR="00A26BC5" w:rsidRDefault="00A26BC5" w:rsidP="00A30EF8">
      <w:pPr>
        <w:rPr>
          <w:lang w:val="en-NZ" w:eastAsia="en-NZ"/>
        </w:rPr>
      </w:pPr>
    </w:p>
    <w:p w14:paraId="2644F3B0" w14:textId="77777777" w:rsidR="00E94AB8" w:rsidRDefault="00E94AB8" w:rsidP="00BE389A"/>
    <w:p w14:paraId="5DDF956C" w14:textId="77777777" w:rsidR="008904FC" w:rsidRDefault="008904FC" w:rsidP="00BE389A"/>
    <w:p w14:paraId="6705612D" w14:textId="79572F1B" w:rsidR="008904FC" w:rsidRDefault="00FD5DCB" w:rsidP="008904FC">
      <w:r>
        <w:rPr>
          <w:noProof/>
        </w:rPr>
        <w:lastRenderedPageBreak/>
        <w:drawing>
          <wp:anchor distT="0" distB="0" distL="114300" distR="114300" simplePos="0" relativeHeight="251938816" behindDoc="0" locked="0" layoutInCell="1" allowOverlap="1" wp14:anchorId="20B725C2" wp14:editId="516A72F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514475" cy="1514475"/>
            <wp:effectExtent l="0" t="0" r="9525" b="9525"/>
            <wp:wrapNone/>
            <wp:docPr id="1008955595" name="Picture 100895559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55595" name="Picture 100895559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4FC">
        <w:t>The Strategy will be part of all health and disability services that are publicly:</w:t>
      </w:r>
    </w:p>
    <w:p w14:paraId="546DF4F5" w14:textId="109E8B7A" w:rsidR="008904FC" w:rsidRDefault="00FD5DCB" w:rsidP="008904FC">
      <w:pPr>
        <w:pStyle w:val="Listtoplevel"/>
      </w:pPr>
      <w:r>
        <w:drawing>
          <wp:anchor distT="0" distB="0" distL="114300" distR="114300" simplePos="0" relativeHeight="251940864" behindDoc="0" locked="0" layoutInCell="1" allowOverlap="1" wp14:anchorId="5A72EC98" wp14:editId="7BC9A261">
            <wp:simplePos x="0" y="0"/>
            <wp:positionH relativeFrom="margin">
              <wp:align>left</wp:align>
            </wp:positionH>
            <wp:positionV relativeFrom="paragraph">
              <wp:posOffset>824865</wp:posOffset>
            </wp:positionV>
            <wp:extent cx="1371600" cy="1371600"/>
            <wp:effectExtent l="0" t="0" r="0" b="0"/>
            <wp:wrapNone/>
            <wp:docPr id="1919980233" name="Picture 191998023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980233" name="Picture 191998023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4FC">
        <w:t>funded / given money by the Government</w:t>
      </w:r>
    </w:p>
    <w:p w14:paraId="195B2D47" w14:textId="1EA08F1A" w:rsidR="008904FC" w:rsidRDefault="008904FC" w:rsidP="008904FC">
      <w:pPr>
        <w:pStyle w:val="Listtoplevel"/>
      </w:pPr>
      <w:r>
        <w:t xml:space="preserve">regulated / follow the rules set by the Government. </w:t>
      </w:r>
    </w:p>
    <w:p w14:paraId="37C646D0" w14:textId="77777777" w:rsidR="008904FC" w:rsidRDefault="008904FC" w:rsidP="00BE389A"/>
    <w:p w14:paraId="37D4BB83" w14:textId="628A76FC" w:rsidR="008904FC" w:rsidRDefault="00FD5DCB" w:rsidP="00BE389A">
      <w:r>
        <w:rPr>
          <w:noProof/>
        </w:rPr>
        <w:drawing>
          <wp:anchor distT="0" distB="0" distL="114300" distR="114300" simplePos="0" relativeHeight="251942912" behindDoc="0" locked="0" layoutInCell="1" allowOverlap="1" wp14:anchorId="09A48053" wp14:editId="016760F9">
            <wp:simplePos x="0" y="0"/>
            <wp:positionH relativeFrom="margin">
              <wp:align>left</wp:align>
            </wp:positionH>
            <wp:positionV relativeFrom="paragraph">
              <wp:posOffset>355600</wp:posOffset>
            </wp:positionV>
            <wp:extent cx="1371600" cy="1371600"/>
            <wp:effectExtent l="0" t="0" r="0" b="0"/>
            <wp:wrapNone/>
            <wp:docPr id="1635232067" name="Picture 163523206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232067" name="Picture 163523206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D41BA" w14:textId="5C19BD92" w:rsidR="00D60B5F" w:rsidRDefault="00E94AB8" w:rsidP="00BE389A">
      <w:r>
        <w:t xml:space="preserve">The Strategy </w:t>
      </w:r>
      <w:r w:rsidR="00D60B5F">
        <w:t xml:space="preserve">supports health workers to work together with: </w:t>
      </w:r>
    </w:p>
    <w:p w14:paraId="6E96F10F" w14:textId="7B67E460" w:rsidR="00D60B5F" w:rsidRDefault="00D60B5F" w:rsidP="00D60B5F">
      <w:pPr>
        <w:pStyle w:val="Listtoplevel"/>
      </w:pPr>
      <w:r>
        <w:t xml:space="preserve">patients </w:t>
      </w:r>
    </w:p>
    <w:p w14:paraId="460CB954" w14:textId="38BCD3DF" w:rsidR="00D60B5F" w:rsidRDefault="00FD5DCB" w:rsidP="00D60B5F">
      <w:pPr>
        <w:pStyle w:val="Listtoplevel"/>
      </w:pPr>
      <w:r>
        <w:drawing>
          <wp:anchor distT="0" distB="0" distL="114300" distR="114300" simplePos="0" relativeHeight="251944960" behindDoc="0" locked="0" layoutInCell="1" allowOverlap="1" wp14:anchorId="085FDAB4" wp14:editId="75FFDC23">
            <wp:simplePos x="0" y="0"/>
            <wp:positionH relativeFrom="margin">
              <wp:align>left</wp:align>
            </wp:positionH>
            <wp:positionV relativeFrom="paragraph">
              <wp:posOffset>577215</wp:posOffset>
            </wp:positionV>
            <wp:extent cx="1485900" cy="1103661"/>
            <wp:effectExtent l="0" t="0" r="0" b="1270"/>
            <wp:wrapNone/>
            <wp:docPr id="675271481" name="Picture 67527148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271481" name="Picture 67527148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488870" cy="1105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5F">
        <w:t>whānau / families</w:t>
      </w:r>
    </w:p>
    <w:p w14:paraId="3A8DA092" w14:textId="1C2A704C" w:rsidR="00D60B5F" w:rsidRDefault="00D60B5F" w:rsidP="00D60B5F">
      <w:pPr>
        <w:pStyle w:val="Listtoplevel"/>
      </w:pPr>
      <w:r>
        <w:t>communities.</w:t>
      </w:r>
    </w:p>
    <w:p w14:paraId="21C4B7C4" w14:textId="77777777" w:rsidR="00D60B5F" w:rsidRDefault="00D60B5F" w:rsidP="00BE389A"/>
    <w:p w14:paraId="7FEC3AE8" w14:textId="772A5F56" w:rsidR="008904FC" w:rsidRDefault="008904FC">
      <w:pPr>
        <w:spacing w:line="240" w:lineRule="auto"/>
        <w:ind w:left="0"/>
      </w:pPr>
      <w:r>
        <w:br w:type="page"/>
      </w:r>
    </w:p>
    <w:p w14:paraId="0A5070A4" w14:textId="6D2C3DF6" w:rsidR="00E94AB8" w:rsidRDefault="00FD5DCB" w:rsidP="00BE389A">
      <w:r>
        <w:rPr>
          <w:noProof/>
        </w:rPr>
        <w:lastRenderedPageBreak/>
        <w:drawing>
          <wp:anchor distT="0" distB="0" distL="114300" distR="114300" simplePos="0" relativeHeight="251947008" behindDoc="0" locked="0" layoutInCell="1" allowOverlap="1" wp14:anchorId="5551E85F" wp14:editId="73AD26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28750" cy="1428750"/>
            <wp:effectExtent l="0" t="0" r="0" b="0"/>
            <wp:wrapNone/>
            <wp:docPr id="1919044982" name="Picture 191904498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044982" name="Picture 191904498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5F">
        <w:t>This is so we can understand:</w:t>
      </w:r>
    </w:p>
    <w:p w14:paraId="6383C240" w14:textId="132F375F" w:rsidR="00D60B5F" w:rsidRDefault="00D60B5F" w:rsidP="00D60B5F">
      <w:pPr>
        <w:pStyle w:val="Listtoplevel"/>
      </w:pPr>
      <w:r>
        <w:t xml:space="preserve">the experiences of </w:t>
      </w:r>
      <w:r w:rsidR="00F64777">
        <w:t>patients</w:t>
      </w:r>
    </w:p>
    <w:p w14:paraId="583ABEA2" w14:textId="4AFFF1AB" w:rsidR="00D60B5F" w:rsidRDefault="00FD5DCB" w:rsidP="00D60B5F">
      <w:pPr>
        <w:pStyle w:val="Listtoplevel"/>
      </w:pPr>
      <w:r>
        <w:drawing>
          <wp:anchor distT="0" distB="0" distL="114300" distR="114300" simplePos="0" relativeHeight="251949056" behindDoc="0" locked="0" layoutInCell="1" allowOverlap="1" wp14:anchorId="5398DFA4" wp14:editId="54BBFD6F">
            <wp:simplePos x="0" y="0"/>
            <wp:positionH relativeFrom="margin">
              <wp:align>left</wp:align>
            </wp:positionH>
            <wp:positionV relativeFrom="paragraph">
              <wp:posOffset>895350</wp:posOffset>
            </wp:positionV>
            <wp:extent cx="1514475" cy="1517319"/>
            <wp:effectExtent l="0" t="0" r="0" b="6985"/>
            <wp:wrapNone/>
            <wp:docPr id="626227119" name="Picture 62622711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27119" name="Picture 62622711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15925" cy="1518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5F">
        <w:t xml:space="preserve">if services are meeting the needs of </w:t>
      </w:r>
      <w:r w:rsidR="00F64777">
        <w:t>patients</w:t>
      </w:r>
      <w:r w:rsidR="00D60B5F">
        <w:t xml:space="preserve"> </w:t>
      </w:r>
    </w:p>
    <w:p w14:paraId="78E22218" w14:textId="45398714" w:rsidR="00D60B5F" w:rsidRDefault="00D60B5F" w:rsidP="00D60B5F">
      <w:pPr>
        <w:pStyle w:val="Listtoplevel"/>
      </w:pPr>
      <w:r>
        <w:t>where things can be made better in the health and disability system.</w:t>
      </w:r>
    </w:p>
    <w:p w14:paraId="1BF63D07" w14:textId="22C5F258" w:rsidR="001E1FBA" w:rsidRDefault="005F31AC" w:rsidP="005F31AC">
      <w:pPr>
        <w:pStyle w:val="Heading1"/>
      </w:pPr>
      <w:bookmarkStart w:id="5" w:name="_Flow_diagram_of"/>
      <w:bookmarkStart w:id="6" w:name="_Toc237520291"/>
      <w:bookmarkEnd w:id="5"/>
      <w:r>
        <w:lastRenderedPageBreak/>
        <w:t>Flow diagram of the Strategy</w:t>
      </w:r>
      <w:bookmarkEnd w:id="6"/>
    </w:p>
    <w:p w14:paraId="4F1AA8BC" w14:textId="68581E88" w:rsidR="005F31AC" w:rsidRDefault="005F31AC" w:rsidP="005F31AC">
      <w:pPr>
        <w:rPr>
          <w:lang w:val="en-NZ" w:eastAsia="en-NZ"/>
        </w:rPr>
      </w:pPr>
    </w:p>
    <w:p w14:paraId="74B1060E" w14:textId="4EC61A5E" w:rsidR="00AD417A" w:rsidRDefault="00AD417A" w:rsidP="005F31AC">
      <w:pPr>
        <w:rPr>
          <w:lang w:val="en-NZ" w:eastAsia="en-NZ"/>
        </w:rPr>
      </w:pPr>
    </w:p>
    <w:p w14:paraId="24EEF87D" w14:textId="20EE74CC" w:rsidR="00812FF7" w:rsidRDefault="00812FF7" w:rsidP="005F31AC">
      <w:pPr>
        <w:rPr>
          <w:lang w:val="en-NZ" w:eastAsia="en-NZ"/>
        </w:rPr>
      </w:pPr>
      <w:r>
        <w:rPr>
          <w:noProof/>
        </w:rPr>
        <w:drawing>
          <wp:anchor distT="0" distB="0" distL="114300" distR="114300" simplePos="0" relativeHeight="252029952" behindDoc="0" locked="0" layoutInCell="1" allowOverlap="1" wp14:anchorId="2C978894" wp14:editId="4F878DAB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638300" cy="875710"/>
            <wp:effectExtent l="0" t="0" r="0" b="635"/>
            <wp:wrapNone/>
            <wp:docPr id="1766821116" name="Picture 132908489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821116" name="Picture 132908489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875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NZ" w:eastAsia="en-NZ"/>
        </w:rPr>
        <w:t>A</w:t>
      </w:r>
      <w:r w:rsidR="00AD417A">
        <w:rPr>
          <w:lang w:val="en-NZ" w:eastAsia="en-NZ"/>
        </w:rPr>
        <w:t xml:space="preserve"> </w:t>
      </w:r>
      <w:r w:rsidR="00AD417A" w:rsidRPr="00812FF7">
        <w:rPr>
          <w:b/>
          <w:bCs/>
          <w:lang w:val="en-NZ" w:eastAsia="en-NZ"/>
        </w:rPr>
        <w:t>flow diagram</w:t>
      </w:r>
      <w:r w:rsidR="00AD417A">
        <w:rPr>
          <w:lang w:val="en-NZ" w:eastAsia="en-NZ"/>
        </w:rPr>
        <w:t xml:space="preserve"> </w:t>
      </w:r>
      <w:r>
        <w:rPr>
          <w:lang w:val="en-NZ" w:eastAsia="en-NZ"/>
        </w:rPr>
        <w:t xml:space="preserve">about the Strategy is on the next page. </w:t>
      </w:r>
    </w:p>
    <w:p w14:paraId="15391D8B" w14:textId="77777777" w:rsidR="00812FF7" w:rsidRDefault="00812FF7" w:rsidP="005F31AC">
      <w:pPr>
        <w:rPr>
          <w:lang w:val="en-NZ" w:eastAsia="en-NZ"/>
        </w:rPr>
      </w:pPr>
    </w:p>
    <w:p w14:paraId="6A9C103E" w14:textId="12EAB7BF" w:rsidR="00812FF7" w:rsidRDefault="00D629D8" w:rsidP="005F31AC">
      <w:pPr>
        <w:rPr>
          <w:lang w:val="en-NZ" w:eastAsia="en-NZ"/>
        </w:rPr>
      </w:pPr>
      <w:r>
        <w:rPr>
          <w:noProof/>
        </w:rPr>
        <w:drawing>
          <wp:anchor distT="0" distB="0" distL="114300" distR="114300" simplePos="0" relativeHeight="252034048" behindDoc="0" locked="0" layoutInCell="1" allowOverlap="1" wp14:anchorId="2A644FF4" wp14:editId="7A6874F7">
            <wp:simplePos x="0" y="0"/>
            <wp:positionH relativeFrom="margin">
              <wp:align>left</wp:align>
            </wp:positionH>
            <wp:positionV relativeFrom="paragraph">
              <wp:posOffset>121920</wp:posOffset>
            </wp:positionV>
            <wp:extent cx="1181100" cy="1181100"/>
            <wp:effectExtent l="0" t="0" r="0" b="0"/>
            <wp:wrapNone/>
            <wp:docPr id="702784291" name="Picture 132908489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784291" name="Picture 132908489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FF7">
        <w:rPr>
          <w:noProof/>
        </w:rPr>
        <mc:AlternateContent>
          <mc:Choice Requires="wps">
            <w:drawing>
              <wp:anchor distT="0" distB="0" distL="114300" distR="114300" simplePos="0" relativeHeight="252027904" behindDoc="1" locked="0" layoutInCell="1" allowOverlap="1" wp14:anchorId="322F91FE" wp14:editId="68AE9479">
                <wp:simplePos x="0" y="0"/>
                <wp:positionH relativeFrom="margin">
                  <wp:align>right</wp:align>
                </wp:positionH>
                <wp:positionV relativeFrom="paragraph">
                  <wp:posOffset>224155</wp:posOffset>
                </wp:positionV>
                <wp:extent cx="3599815" cy="2276475"/>
                <wp:effectExtent l="0" t="0" r="635" b="9525"/>
                <wp:wrapNone/>
                <wp:docPr id="2054592498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22764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1E38C" id="Rectangle 1" o:spid="_x0000_s1026" alt="&quot;&quot;" style="position:absolute;margin-left:232.25pt;margin-top:17.65pt;width:283.45pt;height:179.25pt;z-index:-251288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78DA7369" w14:textId="3AA97B44" w:rsidR="00812FF7" w:rsidRDefault="00812FF7" w:rsidP="00812FF7">
      <w:pPr>
        <w:rPr>
          <w:lang w:val="en-NZ" w:eastAsia="en-NZ"/>
        </w:rPr>
      </w:pPr>
      <w:r>
        <w:rPr>
          <w:lang w:val="en-NZ" w:eastAsia="en-NZ"/>
        </w:rPr>
        <w:t xml:space="preserve">A </w:t>
      </w:r>
      <w:r w:rsidRPr="00812FF7">
        <w:rPr>
          <w:b/>
          <w:bCs/>
          <w:lang w:val="en-NZ" w:eastAsia="en-NZ"/>
        </w:rPr>
        <w:t>flow diagram</w:t>
      </w:r>
      <w:r>
        <w:rPr>
          <w:lang w:val="en-NZ" w:eastAsia="en-NZ"/>
        </w:rPr>
        <w:t xml:space="preserve"> is a picture that shows how: </w:t>
      </w:r>
    </w:p>
    <w:p w14:paraId="3B69F07F" w14:textId="6E555BA0" w:rsidR="00812FF7" w:rsidRDefault="00D629D8" w:rsidP="00812FF7">
      <w:pPr>
        <w:pStyle w:val="Listtoplevel"/>
        <w:rPr>
          <w:lang w:eastAsia="en-NZ"/>
        </w:rPr>
      </w:pPr>
      <w:r>
        <w:drawing>
          <wp:anchor distT="0" distB="0" distL="114300" distR="114300" simplePos="0" relativeHeight="252032000" behindDoc="0" locked="0" layoutInCell="1" allowOverlap="1" wp14:anchorId="390500DE" wp14:editId="08929A6C">
            <wp:simplePos x="0" y="0"/>
            <wp:positionH relativeFrom="margin">
              <wp:align>left</wp:align>
            </wp:positionH>
            <wp:positionV relativeFrom="paragraph">
              <wp:posOffset>441960</wp:posOffset>
            </wp:positionV>
            <wp:extent cx="1323975" cy="1323975"/>
            <wp:effectExtent l="0" t="0" r="9525" b="0"/>
            <wp:wrapNone/>
            <wp:docPr id="673401568" name="Picture 132908489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401568" name="Picture 132908489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FF7">
        <w:rPr>
          <w:lang w:eastAsia="en-NZ"/>
        </w:rPr>
        <w:t>something will be done</w:t>
      </w:r>
    </w:p>
    <w:p w14:paraId="0FE79740" w14:textId="1801FD47" w:rsidR="00812FF7" w:rsidRDefault="00812FF7" w:rsidP="00812FF7">
      <w:pPr>
        <w:pStyle w:val="Listtoplevel"/>
        <w:rPr>
          <w:lang w:eastAsia="en-NZ"/>
        </w:rPr>
      </w:pPr>
      <w:r>
        <w:rPr>
          <w:lang w:eastAsia="en-NZ"/>
        </w:rPr>
        <w:t>information is connected.</w:t>
      </w:r>
    </w:p>
    <w:p w14:paraId="43C23D3F" w14:textId="77777777" w:rsidR="00812FF7" w:rsidRDefault="00812FF7" w:rsidP="005F31AC">
      <w:pPr>
        <w:rPr>
          <w:lang w:val="en-NZ" w:eastAsia="en-NZ"/>
        </w:rPr>
      </w:pPr>
    </w:p>
    <w:p w14:paraId="1CB02D97" w14:textId="79F3218B" w:rsidR="00812FF7" w:rsidRDefault="00812FF7" w:rsidP="005F31AC">
      <w:pPr>
        <w:rPr>
          <w:lang w:val="en-NZ" w:eastAsia="en-NZ"/>
        </w:rPr>
      </w:pPr>
    </w:p>
    <w:p w14:paraId="746E5964" w14:textId="5DB98420" w:rsidR="00812FF7" w:rsidRDefault="00812FF7" w:rsidP="005F31AC">
      <w:pPr>
        <w:rPr>
          <w:lang w:val="en-NZ" w:eastAsia="en-NZ"/>
        </w:rPr>
      </w:pPr>
      <w:r>
        <w:rPr>
          <w:noProof/>
          <w:lang w:val="en-NZ" w:eastAsia="en-NZ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16A18A91" wp14:editId="79CD499F">
                <wp:simplePos x="0" y="0"/>
                <wp:positionH relativeFrom="margin">
                  <wp:align>left</wp:align>
                </wp:positionH>
                <wp:positionV relativeFrom="paragraph">
                  <wp:posOffset>120650</wp:posOffset>
                </wp:positionV>
                <wp:extent cx="1439545" cy="1367790"/>
                <wp:effectExtent l="0" t="0" r="27305" b="0"/>
                <wp:wrapNone/>
                <wp:docPr id="806582623" name="Group 1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545" cy="1367790"/>
                          <a:chOff x="0" y="0"/>
                          <a:chExt cx="1179300" cy="1171575"/>
                        </a:xfrm>
                      </wpg:grpSpPr>
                      <pic:pic xmlns:pic="http://schemas.openxmlformats.org/drawingml/2006/picture">
                        <pic:nvPicPr>
                          <pic:cNvPr id="2016756876" name="Picture 132908489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1171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4964740" name="Arrow: Curved Down 16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 rot="4424684">
                            <a:off x="617220" y="283845"/>
                            <a:ext cx="777685" cy="346475"/>
                          </a:xfrm>
                          <a:prstGeom prst="curved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09369D" id="Group 17" o:spid="_x0000_s1026" alt="&quot;&quot;" style="position:absolute;margin-left:0;margin-top:9.5pt;width:113.35pt;height:107.7pt;z-index:251959296;mso-position-horizontal:left;mso-position-horizontal-relative:margin;mso-width-relative:margin;mso-height-relative:margin" coordsize="11793,11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">
                <v:shape id="Picture 1329084898" o:spid="_x0000_s1027" type="#_x0000_t75" alt="&quot;&quot;" style="position:absolute;width:8743;height:1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">
                  <v:imagedata r:id="rId49" o:title=""/>
                </v:shape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Arrow: Curved Down 16" o:spid="_x0000_s1028" type="#_x0000_t105" alt="&quot;&quot;" style="position:absolute;left:6172;top:2838;width:7777;height:3465;rotation:483293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" adj="16788,20397,16200" fillcolor="#4472c4 [3204]" strokecolor="#09101d [484]" strokeweight="1pt"/>
                <w10:wrap anchorx="margin"/>
              </v:group>
            </w:pict>
          </mc:Fallback>
        </mc:AlternateContent>
      </w:r>
      <w:r>
        <w:rPr>
          <w:lang w:val="en-NZ" w:eastAsia="en-NZ"/>
        </w:rPr>
        <w:t>The parts of the flow diagram are</w:t>
      </w:r>
      <w:r w:rsidR="00AD417A">
        <w:rPr>
          <w:lang w:val="en-NZ" w:eastAsia="en-NZ"/>
        </w:rPr>
        <w:t xml:space="preserve"> explained in the pages</w:t>
      </w:r>
      <w:r>
        <w:rPr>
          <w:lang w:val="en-NZ" w:eastAsia="en-NZ"/>
        </w:rPr>
        <w:t xml:space="preserve"> after it</w:t>
      </w:r>
      <w:r w:rsidR="00AD417A">
        <w:rPr>
          <w:lang w:val="en-NZ" w:eastAsia="en-NZ"/>
        </w:rPr>
        <w:t>.</w:t>
      </w:r>
    </w:p>
    <w:p w14:paraId="7EEFA95D" w14:textId="77777777" w:rsidR="00812FF7" w:rsidRDefault="00812FF7">
      <w:pPr>
        <w:spacing w:line="240" w:lineRule="auto"/>
        <w:ind w:left="0"/>
        <w:rPr>
          <w:lang w:val="en-NZ" w:eastAsia="en-NZ"/>
        </w:rPr>
      </w:pPr>
      <w:r>
        <w:rPr>
          <w:lang w:val="en-NZ" w:eastAsia="en-NZ"/>
        </w:rPr>
        <w:br w:type="page"/>
      </w:r>
    </w:p>
    <w:p w14:paraId="07E1E4B9" w14:textId="3BA6DDDD" w:rsidR="001E1FBA" w:rsidRPr="001E1FBA" w:rsidRDefault="005E5306" w:rsidP="00BE389A">
      <w:r>
        <w:rPr>
          <w:noProof/>
        </w:rPr>
        <w:lastRenderedPageBreak/>
        <w:drawing>
          <wp:anchor distT="0" distB="0" distL="114300" distR="114300" simplePos="0" relativeHeight="252068864" behindDoc="0" locked="0" layoutInCell="1" allowOverlap="1" wp14:anchorId="0B9A4207" wp14:editId="3AC933AD">
            <wp:simplePos x="0" y="0"/>
            <wp:positionH relativeFrom="column">
              <wp:posOffset>-262716</wp:posOffset>
            </wp:positionH>
            <wp:positionV relativeFrom="paragraph">
              <wp:posOffset>-193848</wp:posOffset>
            </wp:positionV>
            <wp:extent cx="6247473" cy="8811490"/>
            <wp:effectExtent l="0" t="0" r="1270" b="8890"/>
            <wp:wrapNone/>
            <wp:docPr id="331974836" name="Picture 3" descr="Flow diagram showing, from top to bottom, the vision of: A health and disability system that collectively supports safe, quality, people-centred care. The vision is linked by a two-directional arrow to the guiding principles. These are: Patients and whanau at the heart of the system; Collaborative relationships across the system; Building the capacity for learning and improvement; Enabling and supporting the workforce. &#10;A two-directional arrow links to the five focus areas of: &#10;• Collective action and accountability: Strengthening shared leadership, coordination, and responsibility for system safety across agencies and the sector; &#10;• Continuous improvement: Improving how harm information, evidence, and experience are brought together and used to drive coordinated system improvement; &#10;• Enabling and supporting the workforce: Building the capability, culture, and conditions the workforce needs to deliver safe care within a dynamic and complex environment; &#10;• Enabling and supporting people, whanau, communities: Strengthening lived experience, equity, access, and culturally safe care as core components of system safety; &#10;• Information and learning: Strengthening how the system identifies risk, learns from harm, and translates learning into sustained improvement. &#10;A two-directional arrow links to the bottom box titled: System safety action plan: The focus areas guide the development of the detailed system safety action pl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974836" name="Picture 3" descr="Flow diagram showing, from top to bottom, the vision of: A health and disability system that collectively supports safe, quality, people-centred care. The vision is linked by a two-directional arrow to the guiding principles. These are: Patients and whanau at the heart of the system; Collaborative relationships across the system; Building the capacity for learning and improvement; Enabling and supporting the workforce. &#10;A two-directional arrow links to the five focus areas of: &#10;• Collective action and accountability: Strengthening shared leadership, coordination, and responsibility for system safety across agencies and the sector; &#10;• Continuous improvement: Improving how harm information, evidence, and experience are brought together and used to drive coordinated system improvement; &#10;• Enabling and supporting the workforce: Building the capability, culture, and conditions the workforce needs to deliver safe care within a dynamic and complex environment; &#10;• Enabling and supporting people, whanau, communities: Strengthening lived experience, equity, access, and culturally safe care as core components of system safety; &#10;• Information and learning: Strengthening how the system identifies risk, learns from harm, and translates learning into sustained improvement. &#10;A two-directional arrow links to the bottom box titled: System safety action plan: The focus areas guide the development of the detailed system safety action plan."/>
                    <pic:cNvPicPr>
                      <a:picLocks noChangeAspect="1"/>
                    </pic:cNvPicPr>
                  </pic:nvPicPr>
                  <pic:blipFill rotWithShape="1">
                    <a:blip r:embed="rId50"/>
                    <a:srcRect l="11047" t="10703" r="11215" b="11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473" cy="8811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8AAE14" w14:textId="22D2FEF4" w:rsidR="001E1FBA" w:rsidRDefault="001E1FBA" w:rsidP="00BE389A"/>
    <w:p w14:paraId="140036A3" w14:textId="03AA2C6A" w:rsidR="001E1FBA" w:rsidRDefault="001E1FBA" w:rsidP="00BE389A"/>
    <w:p w14:paraId="227A664F" w14:textId="77777777" w:rsidR="001E1FBA" w:rsidRDefault="001E1FBA" w:rsidP="00BE389A"/>
    <w:p w14:paraId="430A3DE9" w14:textId="77777777" w:rsidR="00124EA8" w:rsidRPr="00D67451" w:rsidRDefault="00124EA8" w:rsidP="00D67451"/>
    <w:p w14:paraId="30CCC58B" w14:textId="49BFD7E1" w:rsidR="00BE389A" w:rsidRDefault="00BE389A">
      <w:pPr>
        <w:spacing w:line="240" w:lineRule="auto"/>
        <w:ind w:left="0"/>
      </w:pPr>
      <w:bookmarkStart w:id="7" w:name="_Hlk53559738"/>
      <w:r>
        <w:br w:type="page"/>
      </w:r>
    </w:p>
    <w:p w14:paraId="6A88DBD0" w14:textId="19D30550" w:rsidR="005F31AC" w:rsidRDefault="005F31AC" w:rsidP="008D0233">
      <w:pPr>
        <w:pStyle w:val="Heading1"/>
      </w:pPr>
      <w:bookmarkStart w:id="8" w:name="_The_vision"/>
      <w:bookmarkStart w:id="9" w:name="_Toc237520292"/>
      <w:bookmarkEnd w:id="8"/>
      <w:r>
        <w:lastRenderedPageBreak/>
        <w:t>The vision</w:t>
      </w:r>
      <w:bookmarkEnd w:id="9"/>
    </w:p>
    <w:p w14:paraId="3CB3EA54" w14:textId="77777777" w:rsidR="00970485" w:rsidRDefault="00970485" w:rsidP="005F31AC"/>
    <w:p w14:paraId="67AAE8A3" w14:textId="77777777" w:rsidR="00A75C83" w:rsidRDefault="00A75C83" w:rsidP="00A75C83">
      <w:pPr>
        <w:rPr>
          <w:lang w:val="en-NZ" w:eastAsia="en-NZ"/>
        </w:rPr>
      </w:pPr>
      <w:r>
        <w:rPr>
          <w:rFonts w:cs="Segoe UI"/>
          <w:noProof/>
        </w:rPr>
        <w:drawing>
          <wp:anchor distT="0" distB="0" distL="114300" distR="114300" simplePos="0" relativeHeight="251910144" behindDoc="0" locked="0" layoutInCell="1" allowOverlap="1" wp14:anchorId="7B50C495" wp14:editId="2E59F008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1276350" cy="1276350"/>
            <wp:effectExtent l="0" t="0" r="0" b="0"/>
            <wp:wrapNone/>
            <wp:docPr id="667169508" name="Picture 3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169508" name="Picture 3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1" locked="0" layoutInCell="1" allowOverlap="1" wp14:anchorId="64A77512" wp14:editId="60C63130">
                <wp:simplePos x="0" y="0"/>
                <wp:positionH relativeFrom="margin">
                  <wp:align>right</wp:align>
                </wp:positionH>
                <wp:positionV relativeFrom="paragraph">
                  <wp:posOffset>243205</wp:posOffset>
                </wp:positionV>
                <wp:extent cx="3599815" cy="857250"/>
                <wp:effectExtent l="0" t="0" r="635" b="0"/>
                <wp:wrapNone/>
                <wp:docPr id="1935746717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857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DF985" id="Rectangle 1" o:spid="_x0000_s1026" alt="&quot;&quot;" style="position:absolute;margin-left:232.25pt;margin-top:19.15pt;width:283.45pt;height:67.5pt;z-index:-251407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22ABA888" w14:textId="77777777" w:rsidR="00A75C83" w:rsidRDefault="00A75C83" w:rsidP="00A75C83">
      <w:r w:rsidRPr="00970485">
        <w:t>Here</w:t>
      </w:r>
      <w:r>
        <w:rPr>
          <w:b/>
          <w:bCs/>
        </w:rPr>
        <w:t xml:space="preserve"> vision</w:t>
      </w:r>
      <w:r>
        <w:t xml:space="preserve"> means ideas about </w:t>
      </w:r>
      <w:r>
        <w:br/>
        <w:t>what things should be like.</w:t>
      </w:r>
    </w:p>
    <w:p w14:paraId="2E6D31CA" w14:textId="77777777" w:rsidR="00A75C83" w:rsidRDefault="00A75C83" w:rsidP="00A75C83"/>
    <w:p w14:paraId="0F8F887D" w14:textId="727B8BD9" w:rsidR="00AD417A" w:rsidRDefault="00AD417A" w:rsidP="005F31AC"/>
    <w:p w14:paraId="4BB52D79" w14:textId="700BB4E0" w:rsidR="00970485" w:rsidRDefault="006253C6" w:rsidP="005F31AC">
      <w:r>
        <w:rPr>
          <w:noProof/>
        </w:rPr>
        <w:drawing>
          <wp:anchor distT="0" distB="0" distL="114300" distR="114300" simplePos="0" relativeHeight="251961344" behindDoc="0" locked="0" layoutInCell="1" allowOverlap="1" wp14:anchorId="6EE233E8" wp14:editId="538E57D7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371600" cy="1371600"/>
            <wp:effectExtent l="0" t="0" r="0" b="0"/>
            <wp:wrapNone/>
            <wp:docPr id="41705805" name="Picture 4170580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05805" name="Picture 4170580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485">
        <w:t xml:space="preserve">The </w:t>
      </w:r>
      <w:r w:rsidR="00970485" w:rsidRPr="006253C6">
        <w:t>vision</w:t>
      </w:r>
      <w:r w:rsidR="00970485">
        <w:t xml:space="preserve"> for the Strategy is for a health and disability system that works together on care that:</w:t>
      </w:r>
    </w:p>
    <w:p w14:paraId="2ACE52AC" w14:textId="657950C4" w:rsidR="00970485" w:rsidRDefault="00D629D8" w:rsidP="00970485">
      <w:pPr>
        <w:pStyle w:val="Listtoplevel"/>
      </w:pPr>
      <w:r>
        <w:t xml:space="preserve">is </w:t>
      </w:r>
      <w:r w:rsidR="00970485">
        <w:t>safe</w:t>
      </w:r>
    </w:p>
    <w:p w14:paraId="07288C8D" w14:textId="3A0F16FC" w:rsidR="00970485" w:rsidRDefault="006253C6" w:rsidP="00970485">
      <w:pPr>
        <w:pStyle w:val="Listtoplevel"/>
      </w:pPr>
      <w:r>
        <w:drawing>
          <wp:anchor distT="0" distB="0" distL="114300" distR="114300" simplePos="0" relativeHeight="251963392" behindDoc="0" locked="0" layoutInCell="1" allowOverlap="1" wp14:anchorId="44A4F1FD" wp14:editId="16CCAF58">
            <wp:simplePos x="0" y="0"/>
            <wp:positionH relativeFrom="margin">
              <wp:align>left</wp:align>
            </wp:positionH>
            <wp:positionV relativeFrom="paragraph">
              <wp:posOffset>130175</wp:posOffset>
            </wp:positionV>
            <wp:extent cx="1419225" cy="1616839"/>
            <wp:effectExtent l="0" t="0" r="0" b="2540"/>
            <wp:wrapNone/>
            <wp:docPr id="1964455735" name="Picture 196445573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455735" name="Picture 196445573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420954" cy="1618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9D8">
        <w:t xml:space="preserve">is </w:t>
      </w:r>
      <w:r w:rsidR="00970485">
        <w:t>good quality</w:t>
      </w:r>
    </w:p>
    <w:p w14:paraId="6E4DF769" w14:textId="0C26E8D8" w:rsidR="00970485" w:rsidRDefault="00970485" w:rsidP="00970485">
      <w:pPr>
        <w:pStyle w:val="Listtoplevel"/>
      </w:pPr>
      <w:r>
        <w:t>put</w:t>
      </w:r>
      <w:r w:rsidR="00D629D8">
        <w:t>s</w:t>
      </w:r>
      <w:r>
        <w:t xml:space="preserve"> people first in everything.</w:t>
      </w:r>
    </w:p>
    <w:p w14:paraId="7CE14C96" w14:textId="6F2E7DEE" w:rsidR="00060B8B" w:rsidRDefault="00060B8B" w:rsidP="00060B8B">
      <w:pPr>
        <w:pStyle w:val="Heading1"/>
      </w:pPr>
      <w:bookmarkStart w:id="10" w:name="_The_guiding_principles"/>
      <w:bookmarkStart w:id="11" w:name="_Toc237520293"/>
      <w:bookmarkEnd w:id="10"/>
      <w:r>
        <w:lastRenderedPageBreak/>
        <w:t>The guiding principles</w:t>
      </w:r>
      <w:bookmarkEnd w:id="11"/>
      <w:r>
        <w:t xml:space="preserve"> </w:t>
      </w:r>
    </w:p>
    <w:p w14:paraId="3D7311EE" w14:textId="05E0F798" w:rsidR="00060B8B" w:rsidRDefault="00060B8B" w:rsidP="00D629D8">
      <w:pPr>
        <w:spacing w:line="336" w:lineRule="auto"/>
        <w:rPr>
          <w:lang w:val="en-NZ" w:eastAsia="en-NZ"/>
        </w:rPr>
      </w:pPr>
    </w:p>
    <w:p w14:paraId="0C478C22" w14:textId="228746EE" w:rsidR="00AD417A" w:rsidRDefault="006253C6" w:rsidP="00D629D8">
      <w:pPr>
        <w:spacing w:line="336" w:lineRule="auto"/>
        <w:rPr>
          <w:lang w:val="en-NZ" w:eastAsia="en-NZ"/>
        </w:rPr>
      </w:pPr>
      <w:r>
        <w:rPr>
          <w:noProof/>
        </w:rPr>
        <w:drawing>
          <wp:anchor distT="0" distB="0" distL="114300" distR="114300" simplePos="0" relativeHeight="251965440" behindDoc="0" locked="0" layoutInCell="1" allowOverlap="1" wp14:anchorId="4CAAA284" wp14:editId="456F8D73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1419225" cy="1419225"/>
            <wp:effectExtent l="0" t="0" r="9525" b="9525"/>
            <wp:wrapNone/>
            <wp:docPr id="1129467347" name="Picture 112946734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467347" name="Picture 112946734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E2C20" w14:textId="6CE0B2CA" w:rsidR="00AD417A" w:rsidRDefault="00AD417A" w:rsidP="00D629D8">
      <w:pPr>
        <w:spacing w:line="336" w:lineRule="auto"/>
      </w:pPr>
      <w:r>
        <w:t xml:space="preserve">There are 4 </w:t>
      </w:r>
      <w:r w:rsidRPr="00AD417A">
        <w:rPr>
          <w:b/>
          <w:bCs/>
        </w:rPr>
        <w:t>guiding principles</w:t>
      </w:r>
      <w:r>
        <w:t xml:space="preserve"> of the Strategy.</w:t>
      </w:r>
    </w:p>
    <w:p w14:paraId="7D1526CB" w14:textId="77777777" w:rsidR="00AD417A" w:rsidRDefault="00AD417A" w:rsidP="00D629D8">
      <w:pPr>
        <w:spacing w:line="336" w:lineRule="auto"/>
        <w:rPr>
          <w:lang w:val="en-NZ" w:eastAsia="en-NZ"/>
        </w:rPr>
      </w:pPr>
    </w:p>
    <w:p w14:paraId="49D84EEC" w14:textId="0A384559" w:rsidR="00060B8B" w:rsidRDefault="008D0233" w:rsidP="00D629D8">
      <w:pPr>
        <w:spacing w:line="336" w:lineRule="auto"/>
        <w:rPr>
          <w:lang w:val="en-NZ" w:eastAsia="en-N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1" locked="0" layoutInCell="1" allowOverlap="1" wp14:anchorId="252F41EB" wp14:editId="11705EAC">
                <wp:simplePos x="0" y="0"/>
                <wp:positionH relativeFrom="margin">
                  <wp:posOffset>2202873</wp:posOffset>
                </wp:positionH>
                <wp:positionV relativeFrom="paragraph">
                  <wp:posOffset>247361</wp:posOffset>
                </wp:positionV>
                <wp:extent cx="3599815" cy="2122344"/>
                <wp:effectExtent l="0" t="0" r="635" b="0"/>
                <wp:wrapNone/>
                <wp:docPr id="1099543052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212234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4D204C" id="Rectangle 1" o:spid="_x0000_s1026" alt="&quot;&quot;" style="position:absolute;margin-left:173.45pt;margin-top:19.5pt;width:283.45pt;height:167.1pt;z-index:-25143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</w:p>
    <w:p w14:paraId="693147A9" w14:textId="0824E37F" w:rsidR="008D0233" w:rsidRDefault="008D0233" w:rsidP="00D629D8">
      <w:pPr>
        <w:spacing w:line="336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03C7FD7E" wp14:editId="143BAA3F">
                <wp:simplePos x="0" y="0"/>
                <wp:positionH relativeFrom="margin">
                  <wp:align>left</wp:align>
                </wp:positionH>
                <wp:positionV relativeFrom="paragraph">
                  <wp:posOffset>176530</wp:posOffset>
                </wp:positionV>
                <wp:extent cx="1676400" cy="1609725"/>
                <wp:effectExtent l="0" t="0" r="0" b="9525"/>
                <wp:wrapNone/>
                <wp:docPr id="1095987708" name="Group 2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1609725"/>
                          <a:chOff x="0" y="0"/>
                          <a:chExt cx="1514475" cy="1514475"/>
                        </a:xfrm>
                      </wpg:grpSpPr>
                      <pic:pic xmlns:pic="http://schemas.openxmlformats.org/drawingml/2006/picture">
                        <pic:nvPicPr>
                          <pic:cNvPr id="1742950531" name="Picture 3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9990877" name="Picture 3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87630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F268CD" id="Group 21" o:spid="_x0000_s1026" alt="&quot;&quot;" style="position:absolute;margin-left:0;margin-top:13.9pt;width:132pt;height:126.75pt;z-index:251873280;mso-position-horizontal:left;mso-position-horizontal-relative:margin;mso-width-relative:margin;mso-height-relative:margin" coordsize="15144,15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">
                <v:shape id="Picture 35" o:spid="_x0000_s1027" type="#_x0000_t75" alt="&quot;&quot;" style="position:absolute;width:15144;height:1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">
                  <v:imagedata r:id="rId55" o:title=""/>
                </v:shape>
                <v:shape id="Picture 35" o:spid="_x0000_s1028" type="#_x0000_t75" alt="&quot;&quot;" style="position:absolute;left:4572;top:8763;width:6191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">
                  <v:imagedata r:id="rId56" o:title=""/>
                </v:shape>
                <w10:wrap anchorx="margin"/>
              </v:group>
            </w:pict>
          </mc:Fallback>
        </mc:AlternateContent>
      </w:r>
      <w:r>
        <w:rPr>
          <w:lang w:val="en-NZ" w:eastAsia="en-NZ"/>
        </w:rPr>
        <w:t xml:space="preserve">Here </w:t>
      </w:r>
      <w:r w:rsidRPr="008D0233">
        <w:rPr>
          <w:b/>
          <w:bCs/>
          <w:lang w:val="en-NZ" w:eastAsia="en-NZ"/>
        </w:rPr>
        <w:t>guiding principles</w:t>
      </w:r>
      <w:r>
        <w:rPr>
          <w:lang w:val="en-NZ" w:eastAsia="en-NZ"/>
        </w:rPr>
        <w:t xml:space="preserve"> are </w:t>
      </w:r>
      <w:r>
        <w:rPr>
          <w:lang w:val="en-NZ" w:eastAsia="en-NZ"/>
        </w:rPr>
        <w:br/>
      </w:r>
      <w:r>
        <w:t>ideas / beliefs that tell us:</w:t>
      </w:r>
      <w:r w:rsidRPr="00B12D63">
        <w:rPr>
          <w:noProof/>
        </w:rPr>
        <w:t xml:space="preserve"> </w:t>
      </w:r>
    </w:p>
    <w:p w14:paraId="22971934" w14:textId="6C5CC113" w:rsidR="008D0233" w:rsidRDefault="008D0233" w:rsidP="00D629D8">
      <w:pPr>
        <w:pStyle w:val="Listtoplevel"/>
        <w:spacing w:line="336" w:lineRule="auto"/>
      </w:pPr>
      <w:r>
        <w:t>what we should do</w:t>
      </w:r>
    </w:p>
    <w:p w14:paraId="19AEAE91" w14:textId="5AF1D43D" w:rsidR="008D0233" w:rsidRDefault="008D0233" w:rsidP="00D629D8">
      <w:pPr>
        <w:pStyle w:val="Listtoplevel"/>
        <w:spacing w:line="336" w:lineRule="auto"/>
      </w:pPr>
      <w:r>
        <w:t>how we should do things.</w:t>
      </w:r>
    </w:p>
    <w:p w14:paraId="3CBE335C" w14:textId="77777777" w:rsidR="008D0233" w:rsidRDefault="008D0233" w:rsidP="00D629D8">
      <w:pPr>
        <w:spacing w:line="336" w:lineRule="auto"/>
      </w:pPr>
    </w:p>
    <w:p w14:paraId="508B4727" w14:textId="49037773" w:rsidR="00A0498F" w:rsidRPr="00D629D8" w:rsidRDefault="006253C6" w:rsidP="00D629D8">
      <w:pPr>
        <w:pStyle w:val="ListParagraph"/>
        <w:numPr>
          <w:ilvl w:val="0"/>
          <w:numId w:val="14"/>
        </w:numPr>
        <w:spacing w:line="336" w:lineRule="auto"/>
        <w:rPr>
          <w:b/>
          <w:bCs/>
        </w:rPr>
      </w:pPr>
      <w:r w:rsidRPr="00D629D8">
        <w:rPr>
          <w:b/>
          <w:bCs/>
          <w:noProof/>
        </w:rPr>
        <w:drawing>
          <wp:anchor distT="0" distB="0" distL="114300" distR="114300" simplePos="0" relativeHeight="251967488" behindDoc="0" locked="0" layoutInCell="1" allowOverlap="1" wp14:anchorId="350A66B7" wp14:editId="63923D62">
            <wp:simplePos x="0" y="0"/>
            <wp:positionH relativeFrom="margin">
              <wp:align>left</wp:align>
            </wp:positionH>
            <wp:positionV relativeFrom="paragraph">
              <wp:posOffset>321310</wp:posOffset>
            </wp:positionV>
            <wp:extent cx="1514475" cy="1514475"/>
            <wp:effectExtent l="0" t="0" r="9525" b="9525"/>
            <wp:wrapNone/>
            <wp:docPr id="122923403" name="Picture 12292340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3403" name="Picture 12292340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514964" cy="1514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9D8" w:rsidRPr="00D629D8">
        <w:rPr>
          <w:b/>
          <w:bCs/>
        </w:rPr>
        <w:t>Patients and whānau</w:t>
      </w:r>
      <w:r w:rsidR="00D74480">
        <w:rPr>
          <w:b/>
          <w:bCs/>
        </w:rPr>
        <w:t xml:space="preserve"> / families</w:t>
      </w:r>
      <w:r w:rsidR="00D629D8" w:rsidRPr="00D629D8">
        <w:rPr>
          <w:b/>
          <w:bCs/>
        </w:rPr>
        <w:t xml:space="preserve"> at the heart of the system</w:t>
      </w:r>
    </w:p>
    <w:p w14:paraId="168565D5" w14:textId="6934EF14" w:rsidR="009159A9" w:rsidRDefault="009159A9" w:rsidP="00D629D8">
      <w:pPr>
        <w:spacing w:line="336" w:lineRule="auto"/>
      </w:pPr>
    </w:p>
    <w:p w14:paraId="710796C6" w14:textId="233D8AB3" w:rsidR="00D629D8" w:rsidRDefault="00D629D8" w:rsidP="00D629D8">
      <w:pPr>
        <w:spacing w:line="336" w:lineRule="auto"/>
        <w:ind w:left="3969"/>
      </w:pPr>
      <w:r>
        <w:t>This guiding principle means people:</w:t>
      </w:r>
    </w:p>
    <w:p w14:paraId="07BCE879" w14:textId="1D2EFF24" w:rsidR="00D629D8" w:rsidRDefault="00D629D8" w:rsidP="00D629D8">
      <w:pPr>
        <w:pStyle w:val="Listtoplevel"/>
        <w:spacing w:line="336" w:lineRule="auto"/>
        <w:ind w:left="4536"/>
      </w:pPr>
      <w:r>
        <w:drawing>
          <wp:anchor distT="0" distB="0" distL="114300" distR="114300" simplePos="0" relativeHeight="252036096" behindDoc="0" locked="0" layoutInCell="1" allowOverlap="1" wp14:anchorId="1FF4D469" wp14:editId="2EFECC0A">
            <wp:simplePos x="0" y="0"/>
            <wp:positionH relativeFrom="margin">
              <wp:align>left</wp:align>
            </wp:positionH>
            <wp:positionV relativeFrom="paragraph">
              <wp:posOffset>358140</wp:posOffset>
            </wp:positionV>
            <wp:extent cx="1685925" cy="1685925"/>
            <wp:effectExtent l="0" t="0" r="9525" b="9525"/>
            <wp:wrapNone/>
            <wp:docPr id="1915966266" name="Picture 132908489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66266" name="Picture 132908489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will be thought about first</w:t>
      </w:r>
    </w:p>
    <w:p w14:paraId="3CDDD562" w14:textId="288AE297" w:rsidR="00AD417A" w:rsidRDefault="00D629D8" w:rsidP="00DC1555">
      <w:pPr>
        <w:pStyle w:val="Listtoplevel"/>
        <w:spacing w:line="336" w:lineRule="auto"/>
        <w:ind w:left="4536"/>
      </w:pPr>
      <w:r>
        <w:t xml:space="preserve">are the most important part of the health and disability system. </w:t>
      </w:r>
    </w:p>
    <w:p w14:paraId="0C5CF9E1" w14:textId="4C4314B7" w:rsidR="009159A9" w:rsidRPr="00D629D8" w:rsidRDefault="00D629D8" w:rsidP="009159A9">
      <w:pPr>
        <w:pStyle w:val="ListParagraph"/>
        <w:numPr>
          <w:ilvl w:val="0"/>
          <w:numId w:val="14"/>
        </w:numPr>
        <w:rPr>
          <w:b/>
          <w:bCs/>
        </w:rPr>
      </w:pPr>
      <w:r w:rsidRPr="00D629D8">
        <w:rPr>
          <w:b/>
          <w:bCs/>
        </w:rPr>
        <w:lastRenderedPageBreak/>
        <w:t>Collaborative relationships across the system</w:t>
      </w:r>
    </w:p>
    <w:p w14:paraId="02528BB9" w14:textId="76447294" w:rsidR="00AD417A" w:rsidRDefault="00D74480" w:rsidP="00AD417A">
      <w:r w:rsidRPr="00D629D8">
        <w:rPr>
          <w:b/>
          <w:bCs/>
          <w:noProof/>
        </w:rPr>
        <w:drawing>
          <wp:anchor distT="0" distB="0" distL="114300" distR="114300" simplePos="0" relativeHeight="251969536" behindDoc="0" locked="0" layoutInCell="1" allowOverlap="1" wp14:anchorId="0A5808E0" wp14:editId="3AEC9BF1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581150" cy="1068708"/>
            <wp:effectExtent l="0" t="0" r="0" b="0"/>
            <wp:wrapNone/>
            <wp:docPr id="617638160" name="Picture 61763816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638160" name="Picture 61763816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68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9F1F70" w14:textId="6499AB10" w:rsidR="00D629D8" w:rsidRDefault="00D629D8" w:rsidP="00D629D8">
      <w:pPr>
        <w:ind w:left="3969"/>
      </w:pPr>
      <w:r>
        <w:t>This guiding principle means everyone will work together in the health and disability system.</w:t>
      </w:r>
    </w:p>
    <w:p w14:paraId="1DB810ED" w14:textId="77777777" w:rsidR="00D629D8" w:rsidRDefault="00D629D8" w:rsidP="00D629D8">
      <w:pPr>
        <w:ind w:left="3969"/>
      </w:pPr>
    </w:p>
    <w:p w14:paraId="6B337940" w14:textId="2E20AFDB" w:rsidR="00D629D8" w:rsidRPr="00D629D8" w:rsidRDefault="00D629D8" w:rsidP="009159A9">
      <w:pPr>
        <w:pStyle w:val="ListParagraph"/>
        <w:numPr>
          <w:ilvl w:val="0"/>
          <w:numId w:val="14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971584" behindDoc="0" locked="0" layoutInCell="1" allowOverlap="1" wp14:anchorId="3F3857FD" wp14:editId="325DCA14">
            <wp:simplePos x="0" y="0"/>
            <wp:positionH relativeFrom="margin">
              <wp:align>left</wp:align>
            </wp:positionH>
            <wp:positionV relativeFrom="paragraph">
              <wp:posOffset>535305</wp:posOffset>
            </wp:positionV>
            <wp:extent cx="1562900" cy="1104900"/>
            <wp:effectExtent l="0" t="0" r="0" b="0"/>
            <wp:wrapNone/>
            <wp:docPr id="250044892" name="Picture 25004489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044892" name="Picture 25004489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562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9D8">
        <w:rPr>
          <w:b/>
          <w:bCs/>
        </w:rPr>
        <w:t>Building the capacity for learning and improvement</w:t>
      </w:r>
    </w:p>
    <w:p w14:paraId="1F15A2A6" w14:textId="156B779D" w:rsidR="00D629D8" w:rsidRDefault="00D629D8" w:rsidP="00D629D8"/>
    <w:p w14:paraId="54D6680A" w14:textId="4D4DA67B" w:rsidR="003F08CB" w:rsidRDefault="00D629D8" w:rsidP="00F603AC">
      <w:pPr>
        <w:ind w:left="3969"/>
      </w:pPr>
      <w:r>
        <w:t xml:space="preserve">This guiding principle means </w:t>
      </w:r>
      <w:r w:rsidR="009159A9">
        <w:t xml:space="preserve">ways </w:t>
      </w:r>
      <w:r>
        <w:t xml:space="preserve">will be made </w:t>
      </w:r>
      <w:r w:rsidR="009159A9">
        <w:t xml:space="preserve">for </w:t>
      </w:r>
      <w:r w:rsidR="003F08CB">
        <w:t>health workers to:</w:t>
      </w:r>
    </w:p>
    <w:p w14:paraId="7EE57AB1" w14:textId="60C6F434" w:rsidR="003F08CB" w:rsidRDefault="00D629D8" w:rsidP="003F08CB">
      <w:pPr>
        <w:pStyle w:val="Listtoplevel"/>
        <w:ind w:left="4536"/>
      </w:pPr>
      <w:r>
        <w:drawing>
          <wp:anchor distT="0" distB="0" distL="114300" distR="114300" simplePos="0" relativeHeight="252038144" behindDoc="0" locked="0" layoutInCell="1" allowOverlap="1" wp14:anchorId="6A18B8AF" wp14:editId="0F90004C">
            <wp:simplePos x="0" y="0"/>
            <wp:positionH relativeFrom="margin">
              <wp:align>left</wp:align>
            </wp:positionH>
            <wp:positionV relativeFrom="paragraph">
              <wp:posOffset>128270</wp:posOffset>
            </wp:positionV>
            <wp:extent cx="1390650" cy="1390650"/>
            <wp:effectExtent l="0" t="0" r="0" b="0"/>
            <wp:wrapNone/>
            <wp:docPr id="562929195" name="Picture 56292919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929195" name="Picture 56292919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</w:t>
      </w:r>
      <w:r w:rsidR="003F08CB">
        <w:t>earn</w:t>
      </w:r>
      <w:r>
        <w:t xml:space="preserve"> new things</w:t>
      </w:r>
    </w:p>
    <w:p w14:paraId="1D89E875" w14:textId="149CDC95" w:rsidR="009159A9" w:rsidRDefault="00DA2979" w:rsidP="003F08CB">
      <w:pPr>
        <w:pStyle w:val="Listtoplevel"/>
        <w:ind w:left="4536"/>
      </w:pPr>
      <w:r>
        <w:t>do better at their jobs</w:t>
      </w:r>
      <w:r w:rsidR="003F08CB">
        <w:t>.</w:t>
      </w:r>
    </w:p>
    <w:p w14:paraId="486957C2" w14:textId="77777777" w:rsidR="003F08CB" w:rsidRDefault="003F08CB" w:rsidP="003F08CB"/>
    <w:p w14:paraId="0937EC76" w14:textId="77777777" w:rsidR="00F603AC" w:rsidRDefault="00F603AC" w:rsidP="003F08CB"/>
    <w:p w14:paraId="112A4F46" w14:textId="1F2FF06C" w:rsidR="00F603AC" w:rsidRDefault="00F603AC">
      <w:pPr>
        <w:spacing w:line="240" w:lineRule="auto"/>
        <w:ind w:left="0"/>
      </w:pPr>
      <w:r>
        <w:br w:type="page"/>
      </w:r>
    </w:p>
    <w:p w14:paraId="3D103629" w14:textId="719C1FD3" w:rsidR="00F603AC" w:rsidRPr="00F603AC" w:rsidRDefault="002C5435" w:rsidP="003F08CB">
      <w:pPr>
        <w:pStyle w:val="ListParagraph"/>
        <w:numPr>
          <w:ilvl w:val="0"/>
          <w:numId w:val="14"/>
        </w:num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2040192" behindDoc="0" locked="0" layoutInCell="1" allowOverlap="1" wp14:anchorId="054A88C9" wp14:editId="2337F58F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620000" cy="1620000"/>
            <wp:effectExtent l="0" t="0" r="0" b="0"/>
            <wp:wrapNone/>
            <wp:docPr id="879764800" name="Picture 87976480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764800" name="Picture 87976480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3AC" w:rsidRPr="00F603AC">
        <w:rPr>
          <w:b/>
          <w:bCs/>
        </w:rPr>
        <w:t>Enabling and supporting the workforce</w:t>
      </w:r>
    </w:p>
    <w:p w14:paraId="06D04ED1" w14:textId="0117B05B" w:rsidR="00F603AC" w:rsidRDefault="00F603AC" w:rsidP="00F603AC"/>
    <w:p w14:paraId="54D59AE8" w14:textId="7A617B5A" w:rsidR="00A0498F" w:rsidRDefault="00F603AC" w:rsidP="00D204CD">
      <w:pPr>
        <w:ind w:left="3969"/>
      </w:pPr>
      <w:r>
        <w:t>This guiding principle means m</w:t>
      </w:r>
      <w:r w:rsidR="00A0498F">
        <w:t>ak</w:t>
      </w:r>
      <w:r>
        <w:t>ing</w:t>
      </w:r>
      <w:r w:rsidR="00A0498F">
        <w:t xml:space="preserve"> sure the</w:t>
      </w:r>
      <w:r w:rsidR="003F08CB">
        <w:t xml:space="preserve"> health </w:t>
      </w:r>
      <w:r w:rsidR="003F08CB" w:rsidRPr="003F08CB">
        <w:rPr>
          <w:b/>
          <w:bCs/>
        </w:rPr>
        <w:t>workforce</w:t>
      </w:r>
      <w:r w:rsidR="00A0498F">
        <w:t>:</w:t>
      </w:r>
    </w:p>
    <w:p w14:paraId="689F87D3" w14:textId="5110C745" w:rsidR="00A0498F" w:rsidRDefault="002C5435" w:rsidP="00A0498F">
      <w:pPr>
        <w:pStyle w:val="Listtoplevel"/>
        <w:ind w:left="4536"/>
      </w:pPr>
      <w:r>
        <w:drawing>
          <wp:anchor distT="0" distB="0" distL="114300" distR="114300" simplePos="0" relativeHeight="251973632" behindDoc="0" locked="0" layoutInCell="1" allowOverlap="1" wp14:anchorId="4ADB3619" wp14:editId="531E2620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1620000" cy="1646999"/>
            <wp:effectExtent l="0" t="0" r="0" b="0"/>
            <wp:wrapNone/>
            <wp:docPr id="996191880" name="Picture 99619188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191880" name="Picture 99619188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646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187">
        <w:t>are</w:t>
      </w:r>
      <w:r w:rsidR="00F603AC">
        <w:t xml:space="preserve"> </w:t>
      </w:r>
      <w:r w:rsidR="00A0498F">
        <w:t>supported</w:t>
      </w:r>
    </w:p>
    <w:p w14:paraId="367A3D7A" w14:textId="381A2825" w:rsidR="003F08CB" w:rsidRDefault="00A0498F" w:rsidP="00A0498F">
      <w:pPr>
        <w:pStyle w:val="Listtoplevel"/>
        <w:ind w:left="4536"/>
      </w:pPr>
      <w:r>
        <w:t>ha</w:t>
      </w:r>
      <w:r w:rsidR="002C5435">
        <w:t>ve</w:t>
      </w:r>
      <w:r>
        <w:t xml:space="preserve"> what they need to do their jobs</w:t>
      </w:r>
      <w:r w:rsidR="003F08CB">
        <w:t>.</w:t>
      </w:r>
    </w:p>
    <w:p w14:paraId="04FF3244" w14:textId="1DB86294" w:rsidR="00060B8B" w:rsidRDefault="00060B8B" w:rsidP="00060B8B">
      <w:pPr>
        <w:rPr>
          <w:lang w:val="en-NZ" w:eastAsia="en-NZ"/>
        </w:rPr>
      </w:pPr>
    </w:p>
    <w:p w14:paraId="62C4F37C" w14:textId="45AA9817" w:rsidR="00A0498F" w:rsidRDefault="000D219E" w:rsidP="00A0498F">
      <w:r>
        <w:rPr>
          <w:noProof/>
          <w:lang w:val="en-NZ" w:eastAsia="en-NZ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 wp14:anchorId="1D4AAF1F" wp14:editId="46A970B1">
                <wp:simplePos x="0" y="0"/>
                <wp:positionH relativeFrom="margin">
                  <wp:align>left</wp:align>
                </wp:positionH>
                <wp:positionV relativeFrom="paragraph">
                  <wp:posOffset>303530</wp:posOffset>
                </wp:positionV>
                <wp:extent cx="1677670" cy="2297430"/>
                <wp:effectExtent l="0" t="0" r="0" b="7620"/>
                <wp:wrapNone/>
                <wp:docPr id="1010248185" name="Group 1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7670" cy="2297430"/>
                          <a:chOff x="0" y="0"/>
                          <a:chExt cx="1677670" cy="2297430"/>
                        </a:xfrm>
                      </wpg:grpSpPr>
                      <pic:pic xmlns:pic="http://schemas.openxmlformats.org/drawingml/2006/picture">
                        <pic:nvPicPr>
                          <pic:cNvPr id="246124387" name="Picture 213142257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5" cy="1200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4059848" name="Picture 623035930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790575" y="133350"/>
                            <a:ext cx="887095" cy="1374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0500118" name="Picture 1114808720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161925" y="1181100"/>
                            <a:ext cx="882015" cy="1116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FBE35F" id="Group 18" o:spid="_x0000_s1026" alt="&quot;&quot;" style="position:absolute;margin-left:0;margin-top:23.9pt;width:132.1pt;height:180.9pt;z-index:251980800;mso-position-horizontal:left;mso-position-horizontal-relative:margin;mso-height-relative:margin" coordsize="16776,229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">
                <v:shape id="Picture 2131422572" o:spid="_x0000_s1027" type="#_x0000_t75" alt="&quot;&quot;" style="position:absolute;width:7766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">
                  <v:imagedata r:id="rId67" o:title=""/>
                </v:shape>
                <v:shape id="Picture 623035930" o:spid="_x0000_s1028" type="#_x0000_t75" alt="&quot;&quot;" style="position:absolute;left:7905;top:1333;width:8871;height:13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">
                  <v:imagedata r:id="rId68" o:title=""/>
                </v:shape>
                <v:shape id="Picture 1114808720" o:spid="_x0000_s1029" type="#_x0000_t75" alt="&quot;&quot;" style="position:absolute;left:1619;top:11811;width:8820;height:11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">
                  <v:imagedata r:id="rId69" o:title=""/>
                </v:shape>
                <w10:wrap anchorx="margin"/>
              </v:group>
            </w:pict>
          </mc:Fallback>
        </mc:AlternateContent>
      </w:r>
      <w:r w:rsidR="00A0498F">
        <w:rPr>
          <w:noProof/>
        </w:rPr>
        <mc:AlternateContent>
          <mc:Choice Requires="wps">
            <w:drawing>
              <wp:anchor distT="0" distB="0" distL="114300" distR="114300" simplePos="0" relativeHeight="251881472" behindDoc="1" locked="0" layoutInCell="1" allowOverlap="1" wp14:anchorId="4BA7CDBF" wp14:editId="1EE1585E">
                <wp:simplePos x="0" y="0"/>
                <wp:positionH relativeFrom="margin">
                  <wp:align>right</wp:align>
                </wp:positionH>
                <wp:positionV relativeFrom="paragraph">
                  <wp:posOffset>256540</wp:posOffset>
                </wp:positionV>
                <wp:extent cx="3599815" cy="1143000"/>
                <wp:effectExtent l="0" t="0" r="635" b="0"/>
                <wp:wrapNone/>
                <wp:docPr id="1916452112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1143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B0742" id="Rectangle 1" o:spid="_x0000_s1026" alt="&quot;&quot;" style="position:absolute;margin-left:232.25pt;margin-top:20.2pt;width:283.45pt;height:90pt;z-index:-251435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38BDDA74" w14:textId="146074CF" w:rsidR="00A0498F" w:rsidRDefault="00A0498F" w:rsidP="00A0498F">
      <w:r w:rsidRPr="003357E3">
        <w:rPr>
          <w:b/>
          <w:bCs/>
        </w:rPr>
        <w:t>Workforce</w:t>
      </w:r>
      <w:r>
        <w:t xml:space="preserve"> means all the people </w:t>
      </w:r>
      <w:r w:rsidR="00DA2979">
        <w:br/>
      </w:r>
      <w:r>
        <w:t xml:space="preserve">who work in the same </w:t>
      </w:r>
      <w:r w:rsidR="00D74480">
        <w:t>area</w:t>
      </w:r>
      <w:r w:rsidR="00F603AC">
        <w:t xml:space="preserve"> like health</w:t>
      </w:r>
      <w:r w:rsidR="00543381">
        <w:t xml:space="preserve"> </w:t>
      </w:r>
      <w:r w:rsidR="00F603AC">
        <w:t>care</w:t>
      </w:r>
      <w:r>
        <w:t>.</w:t>
      </w:r>
    </w:p>
    <w:p w14:paraId="66725806" w14:textId="3FA89C55" w:rsidR="00A0498F" w:rsidRDefault="00A0498F" w:rsidP="00A0498F">
      <w:pPr>
        <w:rPr>
          <w:b/>
          <w:bCs/>
        </w:rPr>
      </w:pPr>
    </w:p>
    <w:p w14:paraId="7FE77B0B" w14:textId="59177A8F" w:rsidR="00E700A1" w:rsidRDefault="00E700A1" w:rsidP="00060B8B">
      <w:pPr>
        <w:rPr>
          <w:lang w:val="en-NZ" w:eastAsia="en-NZ"/>
        </w:rPr>
      </w:pPr>
    </w:p>
    <w:p w14:paraId="34570EBD" w14:textId="0ADD45A6" w:rsidR="00E700A1" w:rsidRDefault="00E700A1">
      <w:pPr>
        <w:spacing w:line="240" w:lineRule="auto"/>
        <w:ind w:left="0"/>
        <w:rPr>
          <w:lang w:val="en-NZ" w:eastAsia="en-NZ"/>
        </w:rPr>
      </w:pPr>
      <w:r>
        <w:rPr>
          <w:lang w:val="en-NZ" w:eastAsia="en-NZ"/>
        </w:rPr>
        <w:br w:type="page"/>
      </w:r>
    </w:p>
    <w:p w14:paraId="65C5B4BD" w14:textId="43E39F14" w:rsidR="00E700A1" w:rsidRDefault="00E700A1" w:rsidP="00E700A1">
      <w:pPr>
        <w:pStyle w:val="Heading1"/>
      </w:pPr>
      <w:bookmarkStart w:id="12" w:name="_Focus_areas"/>
      <w:bookmarkStart w:id="13" w:name="_Toc237520294"/>
      <w:bookmarkEnd w:id="12"/>
      <w:r>
        <w:lastRenderedPageBreak/>
        <w:t>Focus areas</w:t>
      </w:r>
      <w:bookmarkEnd w:id="13"/>
    </w:p>
    <w:p w14:paraId="750D30FB" w14:textId="36D12D54" w:rsidR="00AD417A" w:rsidRDefault="00AD417A" w:rsidP="00E700A1">
      <w:pPr>
        <w:rPr>
          <w:lang w:val="en-NZ" w:eastAsia="en-NZ"/>
        </w:rPr>
      </w:pPr>
    </w:p>
    <w:p w14:paraId="1FCAF8AF" w14:textId="78ECF336" w:rsidR="00E700A1" w:rsidRDefault="009A5525" w:rsidP="00E700A1">
      <w:pPr>
        <w:rPr>
          <w:lang w:val="en-NZ" w:eastAsia="en-NZ"/>
        </w:rPr>
      </w:pPr>
      <w:r>
        <w:rPr>
          <w:noProof/>
        </w:rPr>
        <w:drawing>
          <wp:anchor distT="0" distB="0" distL="114300" distR="114300" simplePos="0" relativeHeight="251984896" behindDoc="0" locked="0" layoutInCell="1" allowOverlap="1" wp14:anchorId="353B4C3D" wp14:editId="73BAC25A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197901" cy="1200150"/>
            <wp:effectExtent l="0" t="0" r="0" b="0"/>
            <wp:wrapNone/>
            <wp:docPr id="1859334485" name="Picture 185933448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334485" name="Picture 185933448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97901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0A1">
        <w:rPr>
          <w:noProof/>
        </w:rPr>
        <mc:AlternateContent>
          <mc:Choice Requires="wps">
            <w:drawing>
              <wp:anchor distT="0" distB="0" distL="114300" distR="114300" simplePos="0" relativeHeight="251879424" behindDoc="1" locked="0" layoutInCell="1" allowOverlap="1" wp14:anchorId="38F0D401" wp14:editId="01B88560">
                <wp:simplePos x="0" y="0"/>
                <wp:positionH relativeFrom="margin">
                  <wp:align>right</wp:align>
                </wp:positionH>
                <wp:positionV relativeFrom="paragraph">
                  <wp:posOffset>262255</wp:posOffset>
                </wp:positionV>
                <wp:extent cx="3599815" cy="847725"/>
                <wp:effectExtent l="0" t="0" r="635" b="9525"/>
                <wp:wrapNone/>
                <wp:docPr id="489094870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D1AEA" id="Rectangle 1" o:spid="_x0000_s1026" alt="&quot;&quot;" style="position:absolute;margin-left:232.25pt;margin-top:20.65pt;width:283.45pt;height:66.75pt;z-index:-251437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1B73003E" w14:textId="5F0C9B4F" w:rsidR="00E700A1" w:rsidRPr="00E700A1" w:rsidRDefault="00E700A1" w:rsidP="00E700A1">
      <w:pPr>
        <w:rPr>
          <w:lang w:val="en-NZ" w:eastAsia="en-NZ"/>
        </w:rPr>
      </w:pPr>
      <w:r>
        <w:rPr>
          <w:lang w:val="en-NZ" w:eastAsia="en-NZ"/>
        </w:rPr>
        <w:t xml:space="preserve">Here </w:t>
      </w:r>
      <w:r w:rsidRPr="00E700A1">
        <w:rPr>
          <w:b/>
          <w:bCs/>
          <w:lang w:val="en-NZ" w:eastAsia="en-NZ"/>
        </w:rPr>
        <w:t>focus areas</w:t>
      </w:r>
      <w:r>
        <w:rPr>
          <w:lang w:val="en-NZ" w:eastAsia="en-NZ"/>
        </w:rPr>
        <w:t xml:space="preserve"> means the places that work is going to be done.</w:t>
      </w:r>
    </w:p>
    <w:p w14:paraId="37E517CB" w14:textId="4A1BCAF1" w:rsidR="00DA2979" w:rsidRDefault="00DA2979" w:rsidP="00DA2979">
      <w:pPr>
        <w:rPr>
          <w:lang w:val="en-NZ" w:eastAsia="en-NZ"/>
        </w:rPr>
      </w:pPr>
    </w:p>
    <w:p w14:paraId="6ACE94D2" w14:textId="2046ED99" w:rsidR="00DA2979" w:rsidRDefault="009A5525" w:rsidP="00DA2979">
      <w:pPr>
        <w:rPr>
          <w:lang w:val="en-NZ" w:eastAsia="en-NZ"/>
        </w:rPr>
      </w:pPr>
      <w:r>
        <w:rPr>
          <w:noProof/>
        </w:rPr>
        <w:drawing>
          <wp:anchor distT="0" distB="0" distL="114300" distR="114300" simplePos="0" relativeHeight="251982848" behindDoc="0" locked="0" layoutInCell="1" allowOverlap="1" wp14:anchorId="1BA6DD15" wp14:editId="6D5512AF">
            <wp:simplePos x="0" y="0"/>
            <wp:positionH relativeFrom="margin">
              <wp:align>left</wp:align>
            </wp:positionH>
            <wp:positionV relativeFrom="paragraph">
              <wp:posOffset>251460</wp:posOffset>
            </wp:positionV>
            <wp:extent cx="1419225" cy="1419225"/>
            <wp:effectExtent l="0" t="0" r="9525" b="9525"/>
            <wp:wrapNone/>
            <wp:docPr id="341128017" name="Picture 34112801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128017" name="Picture 34112801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02079" w14:textId="77777777" w:rsidR="00DA2979" w:rsidRDefault="00DA2979" w:rsidP="00DA2979">
      <w:pPr>
        <w:rPr>
          <w:lang w:val="en-NZ" w:eastAsia="en-NZ"/>
        </w:rPr>
      </w:pPr>
      <w:r>
        <w:rPr>
          <w:lang w:val="en-NZ" w:eastAsia="en-NZ"/>
        </w:rPr>
        <w:t xml:space="preserve">There are 5 </w:t>
      </w:r>
      <w:r w:rsidRPr="00AD417A">
        <w:rPr>
          <w:b/>
          <w:bCs/>
          <w:lang w:val="en-NZ" w:eastAsia="en-NZ"/>
        </w:rPr>
        <w:t>focus areas</w:t>
      </w:r>
      <w:r>
        <w:rPr>
          <w:lang w:val="en-NZ" w:eastAsia="en-NZ"/>
        </w:rPr>
        <w:t xml:space="preserve"> in the Strategy. </w:t>
      </w:r>
    </w:p>
    <w:p w14:paraId="7800E959" w14:textId="77777777" w:rsidR="00060B8B" w:rsidRDefault="00060B8B" w:rsidP="00060B8B">
      <w:pPr>
        <w:rPr>
          <w:lang w:val="en-NZ" w:eastAsia="en-NZ"/>
        </w:rPr>
      </w:pPr>
    </w:p>
    <w:p w14:paraId="11823ED6" w14:textId="16310DC0" w:rsidR="00AD417A" w:rsidRDefault="00360643" w:rsidP="00CD141D">
      <w:pPr>
        <w:pStyle w:val="ListParagraph"/>
        <w:numPr>
          <w:ilvl w:val="0"/>
          <w:numId w:val="15"/>
        </w:numPr>
        <w:rPr>
          <w:b/>
          <w:bCs/>
          <w:lang w:val="en-NZ" w:eastAsia="en-NZ"/>
        </w:rPr>
      </w:pPr>
      <w:r>
        <w:rPr>
          <w:b/>
          <w:bCs/>
          <w:lang w:val="en-NZ" w:eastAsia="en-NZ"/>
        </w:rPr>
        <w:t>Collective a</w:t>
      </w:r>
      <w:r w:rsidR="00CD141D" w:rsidRPr="00CD141D">
        <w:rPr>
          <w:b/>
          <w:bCs/>
          <w:lang w:val="en-NZ" w:eastAsia="en-NZ"/>
        </w:rPr>
        <w:t>ction and accountability</w:t>
      </w:r>
    </w:p>
    <w:p w14:paraId="7B2D1340" w14:textId="599A28C2" w:rsidR="00CD141D" w:rsidRDefault="009A5525" w:rsidP="00EE4E25">
      <w:pPr>
        <w:ind w:left="3969"/>
        <w:rPr>
          <w:lang w:val="en-NZ" w:eastAsia="en-NZ"/>
        </w:rPr>
      </w:pPr>
      <w:r>
        <w:rPr>
          <w:noProof/>
        </w:rPr>
        <w:drawing>
          <wp:anchor distT="0" distB="0" distL="114300" distR="114300" simplePos="0" relativeHeight="251986944" behindDoc="0" locked="0" layoutInCell="1" allowOverlap="1" wp14:anchorId="2BCC75C0" wp14:editId="5EBEDD6C">
            <wp:simplePos x="0" y="0"/>
            <wp:positionH relativeFrom="margin">
              <wp:align>left</wp:align>
            </wp:positionH>
            <wp:positionV relativeFrom="paragraph">
              <wp:posOffset>46355</wp:posOffset>
            </wp:positionV>
            <wp:extent cx="1419225" cy="1545123"/>
            <wp:effectExtent l="0" t="0" r="0" b="0"/>
            <wp:wrapNone/>
            <wp:docPr id="1304956399" name="Picture 130495639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956399" name="Picture 130495639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45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A6D22" w14:textId="22272FEA" w:rsidR="00EE4E25" w:rsidRDefault="00360643" w:rsidP="00EE4E25">
      <w:pPr>
        <w:ind w:left="3969"/>
        <w:rPr>
          <w:lang w:val="en-NZ" w:eastAsia="en-NZ"/>
        </w:rPr>
      </w:pPr>
      <w:r>
        <w:rPr>
          <w:lang w:val="en-NZ" w:eastAsia="en-NZ"/>
        </w:rPr>
        <w:t xml:space="preserve">This focus area means making </w:t>
      </w:r>
      <w:r w:rsidR="00EE4E25">
        <w:rPr>
          <w:lang w:val="en-NZ" w:eastAsia="en-NZ"/>
        </w:rPr>
        <w:t>better ways of:</w:t>
      </w:r>
    </w:p>
    <w:p w14:paraId="36A48830" w14:textId="555809C5" w:rsidR="00EE4E25" w:rsidRDefault="00EE4E25" w:rsidP="00EE4E25">
      <w:pPr>
        <w:pStyle w:val="Listtoplevel"/>
        <w:ind w:left="4536"/>
        <w:rPr>
          <w:lang w:eastAsia="en-NZ"/>
        </w:rPr>
      </w:pPr>
      <w:r>
        <w:rPr>
          <w:lang w:eastAsia="en-NZ"/>
        </w:rPr>
        <w:t>sharing leadership</w:t>
      </w:r>
    </w:p>
    <w:p w14:paraId="2E907F1B" w14:textId="7A9FE6F6" w:rsidR="00EE4E25" w:rsidRDefault="009A5525" w:rsidP="00EE4E25">
      <w:pPr>
        <w:pStyle w:val="Listtoplevel"/>
        <w:ind w:left="4536"/>
        <w:rPr>
          <w:lang w:eastAsia="en-NZ"/>
        </w:rPr>
      </w:pPr>
      <w:r>
        <w:drawing>
          <wp:anchor distT="0" distB="0" distL="114300" distR="114300" simplePos="0" relativeHeight="251988992" behindDoc="0" locked="0" layoutInCell="1" allowOverlap="1" wp14:anchorId="3FA91CC4" wp14:editId="5B415345">
            <wp:simplePos x="0" y="0"/>
            <wp:positionH relativeFrom="margin">
              <wp:align>left</wp:align>
            </wp:positionH>
            <wp:positionV relativeFrom="paragraph">
              <wp:posOffset>481965</wp:posOffset>
            </wp:positionV>
            <wp:extent cx="1562100" cy="1562100"/>
            <wp:effectExtent l="0" t="0" r="0" b="0"/>
            <wp:wrapNone/>
            <wp:docPr id="248006089" name="Picture 24800608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006089" name="Picture 24800608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25">
        <w:rPr>
          <w:lang w:eastAsia="en-NZ"/>
        </w:rPr>
        <w:t>coordinat</w:t>
      </w:r>
      <w:r w:rsidR="00360643">
        <w:rPr>
          <w:lang w:eastAsia="en-NZ"/>
        </w:rPr>
        <w:t>ing</w:t>
      </w:r>
      <w:r w:rsidR="00EE4E25">
        <w:rPr>
          <w:lang w:eastAsia="en-NZ"/>
        </w:rPr>
        <w:t xml:space="preserve"> / working together</w:t>
      </w:r>
    </w:p>
    <w:p w14:paraId="09DB3E42" w14:textId="26C91B15" w:rsidR="00EE4E25" w:rsidRDefault="00EE4E25" w:rsidP="00EE4E25">
      <w:pPr>
        <w:pStyle w:val="Listtoplevel"/>
        <w:ind w:left="4536"/>
        <w:rPr>
          <w:lang w:eastAsia="en-NZ"/>
        </w:rPr>
      </w:pPr>
      <w:r>
        <w:rPr>
          <w:lang w:eastAsia="en-NZ"/>
        </w:rPr>
        <w:t xml:space="preserve">being responsible for safety in the health and disability system. </w:t>
      </w:r>
    </w:p>
    <w:p w14:paraId="4C11E531" w14:textId="77777777" w:rsidR="00EE4E25" w:rsidRDefault="00EE4E25" w:rsidP="00EE4E25">
      <w:pPr>
        <w:ind w:left="3969"/>
        <w:rPr>
          <w:lang w:eastAsia="en-NZ"/>
        </w:rPr>
      </w:pPr>
    </w:p>
    <w:p w14:paraId="4575D550" w14:textId="4E1CC910" w:rsidR="00EE4E25" w:rsidRPr="00A76ABA" w:rsidRDefault="00EE4E25" w:rsidP="00EE4E25">
      <w:pPr>
        <w:rPr>
          <w:lang w:val="en-NZ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86592" behindDoc="1" locked="0" layoutInCell="1" allowOverlap="1" wp14:anchorId="73C74889" wp14:editId="4607D33C">
                <wp:simplePos x="0" y="0"/>
                <wp:positionH relativeFrom="margin">
                  <wp:posOffset>2159635</wp:posOffset>
                </wp:positionH>
                <wp:positionV relativeFrom="paragraph">
                  <wp:posOffset>-56515</wp:posOffset>
                </wp:positionV>
                <wp:extent cx="3599815" cy="3157220"/>
                <wp:effectExtent l="0" t="0" r="635" b="5080"/>
                <wp:wrapNone/>
                <wp:docPr id="1245161845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31572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FB95B" id="Rectangle 5" o:spid="_x0000_s1026" alt="&quot;&quot;" style="position:absolute;margin-left:170.05pt;margin-top:-4.45pt;width:283.45pt;height:248.6pt;z-index:-25142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" fillcolor="#bdd6ee [1304]" stroked="f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88640" behindDoc="0" locked="0" layoutInCell="1" allowOverlap="1" wp14:anchorId="52F120F9" wp14:editId="6054601A">
            <wp:simplePos x="0" y="0"/>
            <wp:positionH relativeFrom="margin">
              <wp:align>left</wp:align>
            </wp:positionH>
            <wp:positionV relativeFrom="paragraph">
              <wp:posOffset>-103505</wp:posOffset>
            </wp:positionV>
            <wp:extent cx="1276710" cy="1428337"/>
            <wp:effectExtent l="0" t="0" r="0" b="635"/>
            <wp:wrapNone/>
            <wp:docPr id="1158947886" name="Picture 115894788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47886" name="Picture 115894788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276710" cy="142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2050">
        <w:rPr>
          <w:b/>
          <w:bCs/>
        </w:rPr>
        <w:t>Accountability</w:t>
      </w:r>
      <w:r>
        <w:t xml:space="preserve"> means </w:t>
      </w:r>
      <w:r w:rsidRPr="00A76ABA">
        <w:rPr>
          <w:lang w:val="en-NZ"/>
        </w:rPr>
        <w:t>doing things in a responsible way including:</w:t>
      </w:r>
    </w:p>
    <w:p w14:paraId="54853427" w14:textId="77777777" w:rsidR="00EE4E25" w:rsidRPr="00A76ABA" w:rsidRDefault="00EE4E25" w:rsidP="00EE4E25">
      <w:pPr>
        <w:pStyle w:val="Listtoplevel"/>
      </w:pPr>
      <w:r w:rsidRPr="00A76ABA">
        <w:t>doing what was promised</w:t>
      </w:r>
    </w:p>
    <w:p w14:paraId="152EB10F" w14:textId="77777777" w:rsidR="00EE4E25" w:rsidRPr="00A76ABA" w:rsidRDefault="00EE4E25" w:rsidP="00EE4E25">
      <w:pPr>
        <w:pStyle w:val="Listtoplevel"/>
      </w:pPr>
      <w:r>
        <w:drawing>
          <wp:anchor distT="0" distB="0" distL="114300" distR="114300" simplePos="0" relativeHeight="251887616" behindDoc="0" locked="0" layoutInCell="1" allowOverlap="1" wp14:anchorId="2E8E4647" wp14:editId="353F8169">
            <wp:simplePos x="0" y="0"/>
            <wp:positionH relativeFrom="margin">
              <wp:align>left</wp:align>
            </wp:positionH>
            <wp:positionV relativeFrom="paragraph">
              <wp:posOffset>354330</wp:posOffset>
            </wp:positionV>
            <wp:extent cx="1319842" cy="1399915"/>
            <wp:effectExtent l="0" t="0" r="0" b="0"/>
            <wp:wrapNone/>
            <wp:docPr id="2079711732" name="Picture 207971173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711732" name="Picture 207971173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319842" cy="139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6ABA">
        <w:t>showing how decisions are made</w:t>
      </w:r>
    </w:p>
    <w:p w14:paraId="3B4B4DB6" w14:textId="77777777" w:rsidR="00EE4E25" w:rsidRPr="00A76ABA" w:rsidRDefault="00EE4E25" w:rsidP="00EE4E25">
      <w:pPr>
        <w:pStyle w:val="Listtoplevel"/>
      </w:pPr>
      <w:r w:rsidRPr="00A76ABA">
        <w:t>making sure people know what is going on</w:t>
      </w:r>
      <w:r>
        <w:t>.</w:t>
      </w:r>
    </w:p>
    <w:p w14:paraId="48FBE47E" w14:textId="77777777" w:rsidR="00CD141D" w:rsidRPr="00CD141D" w:rsidRDefault="00CD141D" w:rsidP="00CD141D">
      <w:pPr>
        <w:ind w:left="3969"/>
        <w:rPr>
          <w:lang w:val="en-NZ" w:eastAsia="en-NZ"/>
        </w:rPr>
      </w:pPr>
    </w:p>
    <w:p w14:paraId="7C720E5D" w14:textId="328660D7" w:rsidR="00EE4E25" w:rsidRPr="00EE4E25" w:rsidRDefault="00360643" w:rsidP="00EE4E25">
      <w:pPr>
        <w:pStyle w:val="ListParagraph"/>
        <w:numPr>
          <w:ilvl w:val="0"/>
          <w:numId w:val="15"/>
        </w:numPr>
        <w:rPr>
          <w:b/>
          <w:bCs/>
        </w:rPr>
      </w:pPr>
      <w:r>
        <w:rPr>
          <w:b/>
          <w:bCs/>
        </w:rPr>
        <w:t>Continuous improvement</w:t>
      </w:r>
    </w:p>
    <w:p w14:paraId="3E4409EE" w14:textId="3224EE73" w:rsidR="00EE4E25" w:rsidRDefault="009A5525" w:rsidP="00EE4E25">
      <w:pPr>
        <w:ind w:left="3969"/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4DDC6EB2" wp14:editId="74247281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456463" cy="1456463"/>
            <wp:effectExtent l="0" t="0" r="0" b="0"/>
            <wp:wrapNone/>
            <wp:docPr id="1779189667" name="Picture 177918966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89667" name="Picture 177918966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456463" cy="1456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8BE53F" w14:textId="4BB1C99C" w:rsidR="00360643" w:rsidRDefault="00360643" w:rsidP="00EE4E25">
      <w:pPr>
        <w:ind w:left="3969"/>
      </w:pPr>
      <w:r>
        <w:t>This focus area means m</w:t>
      </w:r>
      <w:r w:rsidR="00EE4E25">
        <w:t>ak</w:t>
      </w:r>
      <w:r>
        <w:t>ing things better all the time in the health and disability system.</w:t>
      </w:r>
    </w:p>
    <w:p w14:paraId="0ED50F60" w14:textId="77777777" w:rsidR="00360643" w:rsidRDefault="00360643" w:rsidP="00EE4E25">
      <w:pPr>
        <w:ind w:left="3969"/>
      </w:pPr>
    </w:p>
    <w:p w14:paraId="1EC44E83" w14:textId="77777777" w:rsidR="00360643" w:rsidRDefault="00360643" w:rsidP="00EE4E25">
      <w:pPr>
        <w:ind w:left="3969"/>
      </w:pPr>
    </w:p>
    <w:p w14:paraId="53F01424" w14:textId="66557A1B" w:rsidR="00EE4E25" w:rsidRDefault="00360643" w:rsidP="00EE4E25">
      <w:pPr>
        <w:ind w:left="3969"/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7244E4F8" wp14:editId="3549A30B">
                <wp:simplePos x="0" y="0"/>
                <wp:positionH relativeFrom="margin">
                  <wp:align>left</wp:align>
                </wp:positionH>
                <wp:positionV relativeFrom="paragraph">
                  <wp:posOffset>509270</wp:posOffset>
                </wp:positionV>
                <wp:extent cx="1533525" cy="1762760"/>
                <wp:effectExtent l="0" t="0" r="9525" b="8890"/>
                <wp:wrapNone/>
                <wp:docPr id="979654618" name="Group 1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3525" cy="1762760"/>
                          <a:chOff x="0" y="0"/>
                          <a:chExt cx="1533525" cy="1762760"/>
                        </a:xfrm>
                      </wpg:grpSpPr>
                      <pic:pic xmlns:pic="http://schemas.openxmlformats.org/drawingml/2006/picture">
                        <pic:nvPicPr>
                          <pic:cNvPr id="1174711823" name="Picture 2132758397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762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5821366" name="Picture 11248632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533400" y="57150"/>
                            <a:ext cx="361950" cy="55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B251A0" id="Group 19" o:spid="_x0000_s1026" alt="&quot;&quot;" style="position:absolute;margin-left:0;margin-top:40.1pt;width:120.75pt;height:138.8pt;z-index:251996160;mso-position-horizontal:left;mso-position-horizontal-relative:margin" coordsize="15335,1762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">
                <v:shape id="Picture 2132758397" o:spid="_x0000_s1027" type="#_x0000_t75" alt="&quot;&quot;" style="position:absolute;width:15335;height:17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">
                  <v:imagedata r:id="rId76" o:title=""/>
                </v:shape>
                <v:shape id="Picture 112486328" o:spid="_x0000_s1028" type="#_x0000_t75" alt="&quot;&quot;" style="position:absolute;left:5334;top:571;width:3619;height:5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">
                  <v:imagedata r:id="rId67" o:title=""/>
                </v:shape>
                <w10:wrap anchorx="margin"/>
              </v:group>
            </w:pict>
          </mc:Fallback>
        </mc:AlternateContent>
      </w:r>
      <w:r>
        <w:t>This will be done by</w:t>
      </w:r>
      <w:r w:rsidR="00EE4E25">
        <w:t xml:space="preserve"> putting together:</w:t>
      </w:r>
    </w:p>
    <w:p w14:paraId="7D531421" w14:textId="779D3DB6" w:rsidR="00EE4E25" w:rsidRDefault="00EE4E25" w:rsidP="00EE4E25">
      <w:pPr>
        <w:pStyle w:val="Listtoplevel"/>
        <w:ind w:left="4536"/>
      </w:pPr>
      <w:r>
        <w:t>information</w:t>
      </w:r>
    </w:p>
    <w:p w14:paraId="68C8C944" w14:textId="1D5676D4" w:rsidR="00EE4E25" w:rsidRPr="00EE4E25" w:rsidRDefault="00EE4E25" w:rsidP="00EE4E25">
      <w:pPr>
        <w:pStyle w:val="Listtoplevel"/>
        <w:ind w:left="4536"/>
        <w:rPr>
          <w:b/>
          <w:bCs/>
        </w:rPr>
      </w:pPr>
      <w:r w:rsidRPr="00EE4E25">
        <w:rPr>
          <w:b/>
          <w:bCs/>
        </w:rPr>
        <w:t>evidence</w:t>
      </w:r>
    </w:p>
    <w:p w14:paraId="5D6AF1AE" w14:textId="51803383" w:rsidR="00EE4E25" w:rsidRDefault="00EE4E25" w:rsidP="00EE4E25">
      <w:pPr>
        <w:pStyle w:val="Listtoplevel"/>
        <w:ind w:left="4536"/>
      </w:pPr>
      <w:r>
        <w:t xml:space="preserve">experience </w:t>
      </w:r>
      <w:r w:rsidR="00DA2979">
        <w:t>p</w:t>
      </w:r>
      <w:r>
        <w:t xml:space="preserve">eople have. </w:t>
      </w:r>
    </w:p>
    <w:p w14:paraId="22CF3FFB" w14:textId="3886070D" w:rsidR="00EE4E25" w:rsidRDefault="009A5525" w:rsidP="00EE4E25">
      <w:pPr>
        <w:spacing w:line="312" w:lineRule="auto"/>
      </w:pPr>
      <w:r>
        <w:rPr>
          <w:noProof/>
        </w:rPr>
        <w:lastRenderedPageBreak/>
        <w:drawing>
          <wp:anchor distT="0" distB="0" distL="114300" distR="114300" simplePos="0" relativeHeight="251998208" behindDoc="0" locked="0" layoutInCell="1" allowOverlap="1" wp14:anchorId="08C95684" wp14:editId="6500B14A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457325" cy="1457325"/>
            <wp:effectExtent l="0" t="0" r="0" b="9525"/>
            <wp:wrapNone/>
            <wp:docPr id="1660776000" name="Picture 166077600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776000" name="Picture 166077600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457796" cy="1457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25">
        <w:rPr>
          <w:noProof/>
        </w:rPr>
        <mc:AlternateContent>
          <mc:Choice Requires="wps">
            <w:drawing>
              <wp:anchor distT="0" distB="0" distL="114300" distR="114300" simplePos="0" relativeHeight="251892736" behindDoc="1" locked="0" layoutInCell="1" allowOverlap="1" wp14:anchorId="5396792E" wp14:editId="79BAA448">
                <wp:simplePos x="0" y="0"/>
                <wp:positionH relativeFrom="margin">
                  <wp:align>right</wp:align>
                </wp:positionH>
                <wp:positionV relativeFrom="paragraph">
                  <wp:posOffset>-78740</wp:posOffset>
                </wp:positionV>
                <wp:extent cx="3599815" cy="2924175"/>
                <wp:effectExtent l="0" t="0" r="635" b="9525"/>
                <wp:wrapNone/>
                <wp:docPr id="2014433605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29241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84277" id="Rectangle 5" o:spid="_x0000_s1026" alt="&quot;&quot;" style="position:absolute;margin-left:232.25pt;margin-top:-6.2pt;width:283.45pt;height:230.25pt;z-index:-251423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  <w:r w:rsidR="00EE4E25" w:rsidRPr="00DD11EA">
        <w:t>Here</w:t>
      </w:r>
      <w:r w:rsidR="00EE4E25">
        <w:rPr>
          <w:b/>
          <w:bCs/>
        </w:rPr>
        <w:t xml:space="preserve"> evidence </w:t>
      </w:r>
      <w:r w:rsidR="00EE4E25">
        <w:t>is information that supports knowing more about something like:</w:t>
      </w:r>
    </w:p>
    <w:p w14:paraId="03D63ED4" w14:textId="4875035A" w:rsidR="00EE4E25" w:rsidRDefault="00EE4E25" w:rsidP="00EE4E25">
      <w:pPr>
        <w:pStyle w:val="Listtoplevel"/>
        <w:spacing w:line="312" w:lineRule="auto"/>
      </w:pPr>
      <w:r>
        <w:t>what people said</w:t>
      </w:r>
    </w:p>
    <w:p w14:paraId="4D34F8CC" w14:textId="5039025B" w:rsidR="00EE4E25" w:rsidRDefault="00360643" w:rsidP="00EE4E25">
      <w:pPr>
        <w:pStyle w:val="Listtoplevel"/>
        <w:spacing w:line="312" w:lineRule="auto"/>
      </w:pPr>
      <w:r>
        <w:drawing>
          <wp:anchor distT="0" distB="0" distL="114300" distR="114300" simplePos="0" relativeHeight="252043264" behindDoc="0" locked="0" layoutInCell="1" allowOverlap="1" wp14:anchorId="02DE0BA8" wp14:editId="361C4463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1524000" cy="1524000"/>
            <wp:effectExtent l="0" t="0" r="0" b="0"/>
            <wp:wrapNone/>
            <wp:docPr id="1442108328" name="Picture 144210832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108328" name="Picture 144210832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25">
        <w:t>what happened to people</w:t>
      </w:r>
    </w:p>
    <w:p w14:paraId="5C769BB1" w14:textId="0116C714" w:rsidR="00EE4E25" w:rsidRDefault="00EE4E25" w:rsidP="00EE4E25">
      <w:pPr>
        <w:pStyle w:val="Listtoplevel"/>
      </w:pPr>
      <w:r w:rsidRPr="00360643">
        <w:rPr>
          <w:b/>
          <w:bCs/>
        </w:rPr>
        <w:t>records</w:t>
      </w:r>
      <w:r w:rsidR="00360643">
        <w:t>.</w:t>
      </w:r>
    </w:p>
    <w:p w14:paraId="59BB9A49" w14:textId="77777777" w:rsidR="00360643" w:rsidRDefault="00360643" w:rsidP="00360643"/>
    <w:p w14:paraId="1683C390" w14:textId="278875ED" w:rsidR="00360643" w:rsidRDefault="00360643" w:rsidP="00360643">
      <w:r w:rsidRPr="00E12C9C">
        <w:rPr>
          <w:noProof/>
        </w:rPr>
        <w:drawing>
          <wp:anchor distT="0" distB="0" distL="114300" distR="114300" simplePos="0" relativeHeight="251890688" behindDoc="0" locked="0" layoutInCell="1" allowOverlap="1" wp14:anchorId="61FCD585" wp14:editId="1FF79FD0">
            <wp:simplePos x="0" y="0"/>
            <wp:positionH relativeFrom="margin">
              <wp:posOffset>-561975</wp:posOffset>
            </wp:positionH>
            <wp:positionV relativeFrom="paragraph">
              <wp:posOffset>443865</wp:posOffset>
            </wp:positionV>
            <wp:extent cx="2680574" cy="1895475"/>
            <wp:effectExtent l="0" t="0" r="0" b="0"/>
            <wp:wrapNone/>
            <wp:docPr id="55789846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89846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680574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34B6">
        <w:rPr>
          <w:noProof/>
        </w:rPr>
        <mc:AlternateContent>
          <mc:Choice Requires="wps">
            <w:drawing>
              <wp:anchor distT="0" distB="0" distL="114300" distR="114300" simplePos="0" relativeHeight="252042240" behindDoc="1" locked="0" layoutInCell="1" allowOverlap="1" wp14:anchorId="7A535300" wp14:editId="630F1FBA">
                <wp:simplePos x="0" y="0"/>
                <wp:positionH relativeFrom="margin">
                  <wp:posOffset>2219325</wp:posOffset>
                </wp:positionH>
                <wp:positionV relativeFrom="paragraph">
                  <wp:posOffset>292100</wp:posOffset>
                </wp:positionV>
                <wp:extent cx="3528695" cy="2152650"/>
                <wp:effectExtent l="0" t="0" r="0" b="0"/>
                <wp:wrapNone/>
                <wp:docPr id="1636922031" name="Rectangle 163692203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8695" cy="21526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D18223" id="Rectangle 1636922031" o:spid="_x0000_s1026" alt="&quot;&quot;" style="position:absolute;margin-left:174.75pt;margin-top:23pt;width:277.85pt;height:169.5pt;z-index:-25127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</w:p>
    <w:p w14:paraId="48B35691" w14:textId="297924E0" w:rsidR="00360643" w:rsidRDefault="00360643" w:rsidP="00360643">
      <w:r>
        <w:t xml:space="preserve">Here </w:t>
      </w:r>
      <w:r w:rsidRPr="009F5632">
        <w:rPr>
          <w:b/>
          <w:bCs/>
        </w:rPr>
        <w:t>records</w:t>
      </w:r>
      <w:r>
        <w:t xml:space="preserve"> means the information an organisation has about:</w:t>
      </w:r>
    </w:p>
    <w:p w14:paraId="335762E3" w14:textId="0C58DF16" w:rsidR="00360643" w:rsidRDefault="00360643" w:rsidP="00360643">
      <w:pPr>
        <w:pStyle w:val="Listtoplevel"/>
      </w:pPr>
      <w:r>
        <w:t>people</w:t>
      </w:r>
    </w:p>
    <w:p w14:paraId="57F23B69" w14:textId="2F01F91C" w:rsidR="00360643" w:rsidRDefault="00360643" w:rsidP="00360643">
      <w:pPr>
        <w:pStyle w:val="Listtoplevel"/>
      </w:pPr>
      <w:r>
        <w:t>what goes on in the organisation.</w:t>
      </w:r>
    </w:p>
    <w:p w14:paraId="4E26A98D" w14:textId="58D3E9BB" w:rsidR="00360643" w:rsidRDefault="00360643" w:rsidP="00360643">
      <w:r>
        <w:t xml:space="preserve"> </w:t>
      </w:r>
    </w:p>
    <w:p w14:paraId="3B4F1F23" w14:textId="3E51D5F3" w:rsidR="00970485" w:rsidRPr="00360643" w:rsidRDefault="00790DE4" w:rsidP="00790DE4">
      <w:pPr>
        <w:pStyle w:val="ListParagraph"/>
        <w:numPr>
          <w:ilvl w:val="0"/>
          <w:numId w:val="15"/>
        </w:numPr>
        <w:rPr>
          <w:b/>
          <w:bCs/>
          <w:lang w:eastAsia="en-NZ"/>
        </w:rPr>
      </w:pPr>
      <w:r>
        <w:rPr>
          <w:noProof/>
          <w:lang w:val="en-NZ" w:eastAsia="en-NZ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222DD5D8" wp14:editId="6489A231">
                <wp:simplePos x="0" y="0"/>
                <wp:positionH relativeFrom="margin">
                  <wp:align>left</wp:align>
                </wp:positionH>
                <wp:positionV relativeFrom="paragraph">
                  <wp:posOffset>571500</wp:posOffset>
                </wp:positionV>
                <wp:extent cx="1704975" cy="1704975"/>
                <wp:effectExtent l="0" t="0" r="0" b="9525"/>
                <wp:wrapNone/>
                <wp:docPr id="840386109" name="Group 2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1704975"/>
                          <a:chOff x="0" y="0"/>
                          <a:chExt cx="1704975" cy="1704975"/>
                        </a:xfrm>
                      </wpg:grpSpPr>
                      <pic:pic xmlns:pic="http://schemas.openxmlformats.org/drawingml/2006/picture">
                        <pic:nvPicPr>
                          <pic:cNvPr id="788248534" name="Picture 36814910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8612301" name="Picture 137018484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971550" y="238125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F47968" id="Group 24" o:spid="_x0000_s1026" alt="&quot;&quot;" style="position:absolute;margin-left:0;margin-top:45pt;width:134.25pt;height:134.25pt;z-index:252003328;mso-position-horizontal:left;mso-position-horizontal-relative:margin" coordsize="17049,17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">
                <v:shape id="Picture 368149105" o:spid="_x0000_s1027" type="#_x0000_t75" alt="&quot;&quot;" style="position:absolute;width:17049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">
                  <v:imagedata r:id="rId82" o:title=""/>
                </v:shape>
                <v:shape id="Picture 1370184841" o:spid="_x0000_s1028" type="#_x0000_t75" alt="&quot;&quot;" style="position:absolute;left:9715;top:2381;width:5525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">
                  <v:imagedata r:id="rId83" o:title=""/>
                </v:shape>
                <w10:wrap anchorx="margin"/>
              </v:group>
            </w:pict>
          </mc:Fallback>
        </mc:AlternateContent>
      </w:r>
      <w:r w:rsidR="00360643">
        <w:rPr>
          <w:b/>
          <w:bCs/>
          <w:lang w:val="en-NZ" w:eastAsia="en-NZ"/>
        </w:rPr>
        <w:t>Enabling and supporting</w:t>
      </w:r>
      <w:r>
        <w:rPr>
          <w:b/>
          <w:bCs/>
          <w:lang w:val="en-NZ" w:eastAsia="en-NZ"/>
        </w:rPr>
        <w:t xml:space="preserve"> the workforce</w:t>
      </w:r>
    </w:p>
    <w:p w14:paraId="5B740922" w14:textId="14BD5425" w:rsidR="00EE4E25" w:rsidRDefault="00EE4E25" w:rsidP="00EE4E25">
      <w:pPr>
        <w:rPr>
          <w:lang w:val="en-NZ" w:eastAsia="en-NZ"/>
        </w:rPr>
      </w:pPr>
    </w:p>
    <w:p w14:paraId="481148D5" w14:textId="25AB9DC9" w:rsidR="00360643" w:rsidRDefault="00360643" w:rsidP="00EE4E25">
      <w:pPr>
        <w:ind w:left="3969"/>
        <w:rPr>
          <w:lang w:val="en-NZ" w:eastAsia="en-NZ"/>
        </w:rPr>
      </w:pPr>
      <w:r>
        <w:rPr>
          <w:lang w:val="en-NZ" w:eastAsia="en-NZ"/>
        </w:rPr>
        <w:t>This focus area means</w:t>
      </w:r>
      <w:r w:rsidR="00790DE4">
        <w:rPr>
          <w:lang w:val="en-NZ" w:eastAsia="en-NZ"/>
        </w:rPr>
        <w:t xml:space="preserve"> making the health and disability system a good place to work.</w:t>
      </w:r>
    </w:p>
    <w:p w14:paraId="43232376" w14:textId="77777777" w:rsidR="00790DE4" w:rsidRDefault="00790DE4" w:rsidP="00EE4E25">
      <w:pPr>
        <w:ind w:left="3969"/>
        <w:rPr>
          <w:lang w:val="en-NZ" w:eastAsia="en-NZ"/>
        </w:rPr>
      </w:pPr>
    </w:p>
    <w:p w14:paraId="42E268A8" w14:textId="536DDE66" w:rsidR="00790DE4" w:rsidRDefault="00D74480" w:rsidP="00EE4E25">
      <w:pPr>
        <w:ind w:left="3969"/>
        <w:rPr>
          <w:lang w:val="en-NZ" w:eastAsia="en-NZ"/>
        </w:rPr>
      </w:pPr>
      <w:r w:rsidRPr="00D74480">
        <w:rPr>
          <w:noProof/>
          <w:lang w:val="en-NZ" w:eastAsia="en-NZ"/>
        </w:rPr>
        <w:lastRenderedPageBreak/>
        <w:drawing>
          <wp:anchor distT="0" distB="0" distL="114300" distR="114300" simplePos="0" relativeHeight="252064768" behindDoc="0" locked="0" layoutInCell="1" allowOverlap="1" wp14:anchorId="4EAEE6AD" wp14:editId="7087E27B">
            <wp:simplePos x="0" y="0"/>
            <wp:positionH relativeFrom="margin">
              <wp:align>left</wp:align>
            </wp:positionH>
            <wp:positionV relativeFrom="paragraph">
              <wp:posOffset>-304800</wp:posOffset>
            </wp:positionV>
            <wp:extent cx="1790700" cy="1790700"/>
            <wp:effectExtent l="0" t="0" r="0" b="0"/>
            <wp:wrapNone/>
            <wp:docPr id="1618339909" name="Picture 2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339909" name="Picture 2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0DE4">
        <w:rPr>
          <w:lang w:val="en-NZ" w:eastAsia="en-NZ"/>
        </w:rPr>
        <w:t>This is so the workforce can give safe health</w:t>
      </w:r>
      <w:r w:rsidR="00543381">
        <w:rPr>
          <w:lang w:val="en-NZ" w:eastAsia="en-NZ"/>
        </w:rPr>
        <w:t xml:space="preserve"> </w:t>
      </w:r>
      <w:r w:rsidR="00790DE4">
        <w:rPr>
          <w:lang w:val="en-NZ" w:eastAsia="en-NZ"/>
        </w:rPr>
        <w:t>care to patients.</w:t>
      </w:r>
    </w:p>
    <w:p w14:paraId="060F8BF3" w14:textId="77777777" w:rsidR="00790DE4" w:rsidRDefault="00790DE4" w:rsidP="00EE4E25">
      <w:pPr>
        <w:ind w:left="3969"/>
        <w:rPr>
          <w:lang w:val="en-NZ" w:eastAsia="en-NZ"/>
        </w:rPr>
      </w:pPr>
    </w:p>
    <w:p w14:paraId="383EFCFC" w14:textId="53C5A22F" w:rsidR="00790DE4" w:rsidRDefault="00790DE4" w:rsidP="00EE4E25">
      <w:pPr>
        <w:ind w:left="3969"/>
        <w:rPr>
          <w:lang w:val="en-NZ" w:eastAsia="en-NZ"/>
        </w:rPr>
      </w:pPr>
    </w:p>
    <w:p w14:paraId="04232F06" w14:textId="319F50F2" w:rsidR="00EE4E25" w:rsidRDefault="00D74480" w:rsidP="00EE4E25">
      <w:pPr>
        <w:ind w:left="3969"/>
        <w:rPr>
          <w:lang w:val="en-NZ" w:eastAsia="en-NZ"/>
        </w:rPr>
      </w:pPr>
      <w:r w:rsidRPr="00D74480">
        <w:rPr>
          <w:noProof/>
          <w:lang w:val="en-NZ" w:eastAsia="en-NZ"/>
        </w:rPr>
        <w:drawing>
          <wp:anchor distT="0" distB="0" distL="114300" distR="114300" simplePos="0" relativeHeight="252063744" behindDoc="0" locked="0" layoutInCell="1" allowOverlap="1" wp14:anchorId="14091DF8" wp14:editId="6A613F3E">
            <wp:simplePos x="0" y="0"/>
            <wp:positionH relativeFrom="margin">
              <wp:align>left</wp:align>
            </wp:positionH>
            <wp:positionV relativeFrom="paragraph">
              <wp:posOffset>502920</wp:posOffset>
            </wp:positionV>
            <wp:extent cx="2024125" cy="1647825"/>
            <wp:effectExtent l="0" t="0" r="0" b="0"/>
            <wp:wrapNone/>
            <wp:docPr id="1473267200" name="Picture 2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267200" name="Picture 2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1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2601">
        <w:rPr>
          <w:lang w:val="en-NZ" w:eastAsia="en-NZ"/>
        </w:rPr>
        <w:t xml:space="preserve">Making the </w:t>
      </w:r>
      <w:r w:rsidR="00790DE4">
        <w:rPr>
          <w:lang w:val="en-NZ" w:eastAsia="en-NZ"/>
        </w:rPr>
        <w:t>health and disability system a good place to work includes</w:t>
      </w:r>
      <w:r w:rsidR="00523CFC">
        <w:rPr>
          <w:lang w:val="en-NZ" w:eastAsia="en-NZ"/>
        </w:rPr>
        <w:t xml:space="preserve"> building</w:t>
      </w:r>
      <w:r w:rsidR="00932601">
        <w:rPr>
          <w:lang w:val="en-NZ" w:eastAsia="en-NZ"/>
        </w:rPr>
        <w:t>:</w:t>
      </w:r>
    </w:p>
    <w:p w14:paraId="4FAE3DF4" w14:textId="5BFBF7A5" w:rsidR="00932601" w:rsidRDefault="00932601" w:rsidP="00932601">
      <w:pPr>
        <w:pStyle w:val="Listtoplevel"/>
        <w:ind w:left="4536"/>
        <w:rPr>
          <w:lang w:eastAsia="en-NZ"/>
        </w:rPr>
      </w:pPr>
      <w:r>
        <w:rPr>
          <w:lang w:eastAsia="en-NZ"/>
        </w:rPr>
        <w:t xml:space="preserve">capability / </w:t>
      </w:r>
      <w:r w:rsidR="00523CFC">
        <w:rPr>
          <w:lang w:eastAsia="en-NZ"/>
        </w:rPr>
        <w:t xml:space="preserve">giving people good </w:t>
      </w:r>
      <w:r>
        <w:rPr>
          <w:lang w:eastAsia="en-NZ"/>
        </w:rPr>
        <w:t>skills</w:t>
      </w:r>
    </w:p>
    <w:p w14:paraId="2D8183ED" w14:textId="3AE2CB10" w:rsidR="00932601" w:rsidRPr="00932601" w:rsidRDefault="009A5525" w:rsidP="00932601">
      <w:pPr>
        <w:pStyle w:val="Listtoplevel"/>
        <w:ind w:left="4536"/>
        <w:rPr>
          <w:b/>
          <w:bCs/>
          <w:lang w:eastAsia="en-NZ"/>
        </w:rPr>
      </w:pPr>
      <w:r>
        <w:drawing>
          <wp:anchor distT="0" distB="0" distL="114300" distR="114300" simplePos="0" relativeHeight="252005376" behindDoc="0" locked="0" layoutInCell="1" allowOverlap="1" wp14:anchorId="392C0B5F" wp14:editId="522E3308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1581150" cy="1581150"/>
            <wp:effectExtent l="0" t="0" r="0" b="0"/>
            <wp:wrapNone/>
            <wp:docPr id="227252402" name="Picture 22725240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52402" name="Picture 22725240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601" w:rsidRPr="00932601">
        <w:rPr>
          <w:b/>
          <w:bCs/>
          <w:lang w:eastAsia="en-NZ"/>
        </w:rPr>
        <w:t>culture</w:t>
      </w:r>
    </w:p>
    <w:p w14:paraId="29F449D3" w14:textId="3E127DD7" w:rsidR="00932601" w:rsidRDefault="00523CFC" w:rsidP="00932601">
      <w:pPr>
        <w:pStyle w:val="Listtoplevel"/>
        <w:ind w:left="4536"/>
        <w:rPr>
          <w:lang w:eastAsia="en-NZ"/>
        </w:rPr>
      </w:pPr>
      <w:r>
        <w:rPr>
          <w:lang w:eastAsia="en-NZ"/>
        </w:rPr>
        <w:t xml:space="preserve">good </w:t>
      </w:r>
      <w:r w:rsidR="00932601">
        <w:rPr>
          <w:lang w:eastAsia="en-NZ"/>
        </w:rPr>
        <w:t>conditions / places that are good to work in.</w:t>
      </w:r>
    </w:p>
    <w:p w14:paraId="7FE9DA40" w14:textId="359DCD17" w:rsidR="00402A09" w:rsidRDefault="00402A09" w:rsidP="00402A09"/>
    <w:p w14:paraId="07177B38" w14:textId="48F52C8A" w:rsidR="00402A09" w:rsidRDefault="00402A09" w:rsidP="00402A09"/>
    <w:p w14:paraId="3613F0B6" w14:textId="00BA8ADF" w:rsidR="00932601" w:rsidRDefault="00D74480" w:rsidP="00932601">
      <w:pPr>
        <w:rPr>
          <w:rFonts w:cs="Arial"/>
          <w:szCs w:val="32"/>
        </w:rPr>
      </w:pPr>
      <w:r w:rsidRPr="00D74480">
        <w:rPr>
          <w:rFonts w:cs="Arial"/>
          <w:b/>
          <w:noProof/>
          <w:szCs w:val="32"/>
        </w:rPr>
        <w:drawing>
          <wp:anchor distT="0" distB="0" distL="114300" distR="114300" simplePos="0" relativeHeight="252065792" behindDoc="0" locked="0" layoutInCell="1" allowOverlap="1" wp14:anchorId="5895A65F" wp14:editId="1446284E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743075" cy="1743075"/>
            <wp:effectExtent l="0" t="0" r="9525" b="0"/>
            <wp:wrapNone/>
            <wp:docPr id="960317907" name="Picture 2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17907" name="Picture 2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2601">
        <w:rPr>
          <w:noProof/>
        </w:rPr>
        <mc:AlternateContent>
          <mc:Choice Requires="wps">
            <w:drawing>
              <wp:anchor distT="0" distB="0" distL="114300" distR="114300" simplePos="0" relativeHeight="251894784" behindDoc="1" locked="0" layoutInCell="1" allowOverlap="1" wp14:anchorId="064DACEE" wp14:editId="190CA46B">
                <wp:simplePos x="0" y="0"/>
                <wp:positionH relativeFrom="margin">
                  <wp:align>right</wp:align>
                </wp:positionH>
                <wp:positionV relativeFrom="paragraph">
                  <wp:posOffset>-115941</wp:posOffset>
                </wp:positionV>
                <wp:extent cx="3599815" cy="1923690"/>
                <wp:effectExtent l="0" t="0" r="635" b="635"/>
                <wp:wrapNone/>
                <wp:docPr id="104499418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19236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9E048" id="Rectangle 1" o:spid="_x0000_s1026" alt="&quot;&quot;" style="position:absolute;margin-left:232.25pt;margin-top:-9.15pt;width:283.45pt;height:151.45pt;z-index:-251421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" fillcolor="#bdd6ee [1304]" stroked="f" strokeweight="1pt">
                <w10:wrap anchorx="margin"/>
              </v:rect>
            </w:pict>
          </mc:Fallback>
        </mc:AlternateContent>
      </w:r>
      <w:r w:rsidR="00932601" w:rsidRPr="00343BBE">
        <w:rPr>
          <w:rFonts w:cs="Arial"/>
          <w:b/>
          <w:szCs w:val="32"/>
        </w:rPr>
        <w:t>Culture</w:t>
      </w:r>
      <w:r w:rsidR="00932601" w:rsidRPr="00343BBE">
        <w:rPr>
          <w:rFonts w:cs="Arial"/>
          <w:szCs w:val="32"/>
        </w:rPr>
        <w:t xml:space="preserve"> is a way of</w:t>
      </w:r>
      <w:r w:rsidR="00932601">
        <w:rPr>
          <w:rFonts w:cs="Arial"/>
          <w:szCs w:val="32"/>
        </w:rPr>
        <w:t>:</w:t>
      </w:r>
    </w:p>
    <w:p w14:paraId="360647DD" w14:textId="77777777" w:rsidR="00932601" w:rsidRPr="00F664DB" w:rsidRDefault="00932601" w:rsidP="00932601">
      <w:pPr>
        <w:pStyle w:val="Listtoplevel"/>
      </w:pPr>
      <w:r>
        <w:t>t</w:t>
      </w:r>
      <w:r w:rsidRPr="00343BBE">
        <w:t xml:space="preserve">hinking </w:t>
      </w:r>
      <w:r>
        <w:t>that a group shares</w:t>
      </w:r>
    </w:p>
    <w:p w14:paraId="29FFC9A5" w14:textId="77777777" w:rsidR="00932601" w:rsidRDefault="00932601" w:rsidP="00932601">
      <w:pPr>
        <w:pStyle w:val="Listtoplevel"/>
      </w:pPr>
      <w:r w:rsidRPr="00343BBE">
        <w:t>doing things as a group.</w:t>
      </w:r>
    </w:p>
    <w:p w14:paraId="37E8CF4A" w14:textId="77777777" w:rsidR="00932601" w:rsidRDefault="00932601" w:rsidP="00932601"/>
    <w:p w14:paraId="278F6864" w14:textId="77777777" w:rsidR="00402A09" w:rsidRDefault="00402A09" w:rsidP="00932601"/>
    <w:p w14:paraId="1BEA7997" w14:textId="77777777" w:rsidR="00402A09" w:rsidRPr="00343BBE" w:rsidRDefault="00402A09" w:rsidP="00932601"/>
    <w:p w14:paraId="4FD8E142" w14:textId="77777777" w:rsidR="00402A09" w:rsidRDefault="00855A51" w:rsidP="00932601">
      <w:pPr>
        <w:pStyle w:val="ListParagraph"/>
        <w:numPr>
          <w:ilvl w:val="0"/>
          <w:numId w:val="15"/>
        </w:num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2009472" behindDoc="0" locked="0" layoutInCell="1" allowOverlap="1" wp14:anchorId="39B61852" wp14:editId="2B9F67C2">
            <wp:simplePos x="0" y="0"/>
            <wp:positionH relativeFrom="margin">
              <wp:align>left</wp:align>
            </wp:positionH>
            <wp:positionV relativeFrom="paragraph">
              <wp:posOffset>526415</wp:posOffset>
            </wp:positionV>
            <wp:extent cx="1533525" cy="1533525"/>
            <wp:effectExtent l="0" t="0" r="9525" b="0"/>
            <wp:wrapNone/>
            <wp:docPr id="2057234921" name="Picture 205723492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234921" name="Picture 205723492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A09">
        <w:rPr>
          <w:b/>
          <w:bCs/>
        </w:rPr>
        <w:t>Enabling and s</w:t>
      </w:r>
      <w:r w:rsidR="00932601" w:rsidRPr="00926476">
        <w:rPr>
          <w:b/>
          <w:bCs/>
        </w:rPr>
        <w:t>upporting</w:t>
      </w:r>
      <w:r w:rsidR="00402A09">
        <w:rPr>
          <w:b/>
          <w:bCs/>
        </w:rPr>
        <w:t>:</w:t>
      </w:r>
    </w:p>
    <w:p w14:paraId="54E7890B" w14:textId="60B82C15" w:rsidR="00932601" w:rsidRPr="00402A09" w:rsidRDefault="00543381" w:rsidP="00402A09">
      <w:pPr>
        <w:pStyle w:val="Listtoplevel"/>
        <w:rPr>
          <w:b/>
          <w:bCs/>
        </w:rPr>
      </w:pPr>
      <w:r>
        <w:rPr>
          <w:b/>
          <w:bCs/>
        </w:rPr>
        <w:t>patients</w:t>
      </w:r>
    </w:p>
    <w:p w14:paraId="7FCBA223" w14:textId="7A0F9827" w:rsidR="00402A09" w:rsidRPr="00402A09" w:rsidRDefault="00402A09" w:rsidP="00402A09">
      <w:pPr>
        <w:pStyle w:val="Listtoplevel"/>
        <w:rPr>
          <w:b/>
          <w:bCs/>
        </w:rPr>
      </w:pPr>
      <w:r w:rsidRPr="00402A09">
        <w:rPr>
          <w:b/>
          <w:bCs/>
        </w:rPr>
        <w:t>whānau</w:t>
      </w:r>
    </w:p>
    <w:p w14:paraId="7B05CA90" w14:textId="7E575FCF" w:rsidR="00402A09" w:rsidRPr="00402A09" w:rsidRDefault="00402A09" w:rsidP="00402A09">
      <w:pPr>
        <w:pStyle w:val="Listtoplevel"/>
        <w:rPr>
          <w:b/>
          <w:bCs/>
        </w:rPr>
      </w:pPr>
      <w:r w:rsidRPr="00402A09">
        <w:rPr>
          <w:b/>
          <w:bCs/>
        </w:rPr>
        <w:t>communities.</w:t>
      </w:r>
    </w:p>
    <w:p w14:paraId="2EB1BB9E" w14:textId="125F87BF" w:rsidR="00932601" w:rsidRDefault="00932601" w:rsidP="00932601">
      <w:pPr>
        <w:ind w:left="3969"/>
      </w:pPr>
    </w:p>
    <w:p w14:paraId="14786D11" w14:textId="75E77457" w:rsidR="00402A09" w:rsidRDefault="00D74480" w:rsidP="00932601">
      <w:pPr>
        <w:ind w:left="3969"/>
      </w:pPr>
      <w:r w:rsidRPr="00D74480">
        <w:rPr>
          <w:noProof/>
        </w:rPr>
        <w:drawing>
          <wp:anchor distT="0" distB="0" distL="114300" distR="114300" simplePos="0" relativeHeight="252066816" behindDoc="0" locked="0" layoutInCell="1" allowOverlap="1" wp14:anchorId="7D8F73A9" wp14:editId="22822347">
            <wp:simplePos x="0" y="0"/>
            <wp:positionH relativeFrom="margin">
              <wp:align>left</wp:align>
            </wp:positionH>
            <wp:positionV relativeFrom="paragraph">
              <wp:posOffset>73660</wp:posOffset>
            </wp:positionV>
            <wp:extent cx="1800225" cy="1800225"/>
            <wp:effectExtent l="0" t="0" r="9525" b="0"/>
            <wp:wrapNone/>
            <wp:docPr id="1344263315" name="Picture 2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263315" name="Picture 2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A6B69F" w14:textId="0EFE8724" w:rsidR="00932601" w:rsidRDefault="00402A09" w:rsidP="00402A09">
      <w:pPr>
        <w:ind w:left="3969"/>
      </w:pPr>
      <w:r>
        <w:t xml:space="preserve">This focus area means </w:t>
      </w:r>
      <w:r w:rsidR="00855A51">
        <w:t>people are supported by making important parts</w:t>
      </w:r>
      <w:r w:rsidR="00932601">
        <w:t xml:space="preserve"> </w:t>
      </w:r>
      <w:r w:rsidR="00855A51">
        <w:t xml:space="preserve">of </w:t>
      </w:r>
      <w:r w:rsidR="00932601">
        <w:t>the health and disability system safe.</w:t>
      </w:r>
    </w:p>
    <w:p w14:paraId="734D343B" w14:textId="5B113C20" w:rsidR="00932601" w:rsidRDefault="00932601" w:rsidP="00932601">
      <w:pPr>
        <w:ind w:left="3969"/>
      </w:pPr>
    </w:p>
    <w:p w14:paraId="7F9C1504" w14:textId="39717D44" w:rsidR="00932601" w:rsidRDefault="00855A51" w:rsidP="00932601">
      <w:pPr>
        <w:ind w:left="3969"/>
      </w:pPr>
      <w:r>
        <w:rPr>
          <w:noProof/>
        </w:rPr>
        <w:drawing>
          <wp:anchor distT="0" distB="0" distL="114300" distR="114300" simplePos="0" relativeHeight="252011520" behindDoc="0" locked="0" layoutInCell="1" allowOverlap="1" wp14:anchorId="601F9E07" wp14:editId="07FC137A">
            <wp:simplePos x="0" y="0"/>
            <wp:positionH relativeFrom="margin">
              <wp:align>left</wp:align>
            </wp:positionH>
            <wp:positionV relativeFrom="paragraph">
              <wp:posOffset>325120</wp:posOffset>
            </wp:positionV>
            <wp:extent cx="1352550" cy="1778973"/>
            <wp:effectExtent l="0" t="0" r="0" b="0"/>
            <wp:wrapNone/>
            <wp:docPr id="1151753119" name="Picture 115175311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753119" name="Picture 115175311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77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0EA63" w14:textId="03B028C2" w:rsidR="00932601" w:rsidRDefault="00932601" w:rsidP="00932601">
      <w:pPr>
        <w:ind w:left="3969"/>
      </w:pPr>
      <w:r>
        <w:t>These parts include:</w:t>
      </w:r>
    </w:p>
    <w:p w14:paraId="7C77F90A" w14:textId="2FBBDC71" w:rsidR="00932601" w:rsidRDefault="00926476" w:rsidP="00926476">
      <w:pPr>
        <w:pStyle w:val="Listtoplevel"/>
        <w:ind w:left="4536"/>
      </w:pPr>
      <w:r>
        <w:t>using the</w:t>
      </w:r>
      <w:r w:rsidR="00932601">
        <w:t xml:space="preserve"> experience people </w:t>
      </w:r>
      <w:r>
        <w:t>have</w:t>
      </w:r>
    </w:p>
    <w:p w14:paraId="22DCC2BA" w14:textId="7C16BF0F" w:rsidR="00932601" w:rsidRPr="00926476" w:rsidRDefault="00855A51" w:rsidP="00926476">
      <w:pPr>
        <w:pStyle w:val="Listtoplevel"/>
        <w:ind w:left="4536"/>
        <w:rPr>
          <w:b/>
          <w:bCs/>
        </w:rPr>
      </w:pPr>
      <w:r>
        <w:drawing>
          <wp:anchor distT="0" distB="0" distL="114300" distR="114300" simplePos="0" relativeHeight="252015616" behindDoc="0" locked="0" layoutInCell="1" allowOverlap="1" wp14:anchorId="1EF6DBAB" wp14:editId="0FACAE0B">
            <wp:simplePos x="0" y="0"/>
            <wp:positionH relativeFrom="margin">
              <wp:align>left</wp:align>
            </wp:positionH>
            <wp:positionV relativeFrom="paragraph">
              <wp:posOffset>667385</wp:posOffset>
            </wp:positionV>
            <wp:extent cx="1600200" cy="1171575"/>
            <wp:effectExtent l="0" t="0" r="0" b="9525"/>
            <wp:wrapNone/>
            <wp:docPr id="343950788" name="Picture 34395078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950788" name="Picture 34395078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76" w:rsidRPr="00926476">
        <w:rPr>
          <w:b/>
          <w:bCs/>
        </w:rPr>
        <w:t>equity</w:t>
      </w:r>
    </w:p>
    <w:p w14:paraId="3F41BF41" w14:textId="41280C37" w:rsidR="00926476" w:rsidRDefault="00402A09" w:rsidP="00926476">
      <w:pPr>
        <w:pStyle w:val="Listtoplevel"/>
        <w:ind w:left="4536"/>
      </w:pPr>
      <w:r>
        <w:t xml:space="preserve">patients </w:t>
      </w:r>
      <w:r w:rsidR="00926476">
        <w:t>getting access to care</w:t>
      </w:r>
    </w:p>
    <w:p w14:paraId="20D9B6F8" w14:textId="3877A9B9" w:rsidR="00926476" w:rsidRDefault="00926476" w:rsidP="00926476">
      <w:pPr>
        <w:pStyle w:val="Listtoplevel"/>
        <w:ind w:left="4536"/>
      </w:pPr>
      <w:r>
        <w:t xml:space="preserve">making care </w:t>
      </w:r>
      <w:r w:rsidRPr="00926476">
        <w:rPr>
          <w:b/>
          <w:bCs/>
        </w:rPr>
        <w:t>culturally safe</w:t>
      </w:r>
      <w:r>
        <w:t>.</w:t>
      </w:r>
    </w:p>
    <w:p w14:paraId="3C4D5CF4" w14:textId="77777777" w:rsidR="00926476" w:rsidRDefault="00926476" w:rsidP="00926476"/>
    <w:p w14:paraId="4BA9C94C" w14:textId="559DEB0C" w:rsidR="00926476" w:rsidRDefault="00926476" w:rsidP="0092647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98880" behindDoc="1" locked="0" layoutInCell="1" allowOverlap="1" wp14:anchorId="4765A827" wp14:editId="6E999BE0">
                <wp:simplePos x="0" y="0"/>
                <wp:positionH relativeFrom="margin">
                  <wp:posOffset>2131060</wp:posOffset>
                </wp:positionH>
                <wp:positionV relativeFrom="paragraph">
                  <wp:posOffset>-46355</wp:posOffset>
                </wp:positionV>
                <wp:extent cx="3599815" cy="755650"/>
                <wp:effectExtent l="0" t="0" r="635" b="6350"/>
                <wp:wrapNone/>
                <wp:docPr id="980544794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7556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54006D" id="Rectangle 1" o:spid="_x0000_s1026" alt="&quot;&quot;" style="position:absolute;margin-left:167.8pt;margin-top:-3.65pt;width:283.45pt;height:59.5pt;z-index:-251417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" fillcolor="#bdd6ee [1304]" stroked="f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9904" behindDoc="0" locked="0" layoutInCell="1" allowOverlap="1" wp14:anchorId="2B1130EB" wp14:editId="15FDDBEF">
            <wp:simplePos x="0" y="0"/>
            <wp:positionH relativeFrom="margin">
              <wp:align>left</wp:align>
            </wp:positionH>
            <wp:positionV relativeFrom="paragraph">
              <wp:posOffset>-171450</wp:posOffset>
            </wp:positionV>
            <wp:extent cx="1390650" cy="994508"/>
            <wp:effectExtent l="0" t="0" r="0" b="0"/>
            <wp:wrapNone/>
            <wp:docPr id="1886301909" name="Picture 97115635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301909" name="Picture 97115635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265" cy="99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2B12">
        <w:rPr>
          <w:b/>
          <w:bCs/>
        </w:rPr>
        <w:t>Equity</w:t>
      </w:r>
      <w:r>
        <w:t xml:space="preserve"> means</w:t>
      </w:r>
      <w:r w:rsidRPr="009208E7">
        <w:t xml:space="preserve"> </w:t>
      </w:r>
      <w:r>
        <w:t>everyone gets what they</w:t>
      </w:r>
      <w:r w:rsidRPr="00C66B47">
        <w:t xml:space="preserve"> </w:t>
      </w:r>
      <w:r>
        <w:t>need to live a good life.</w:t>
      </w:r>
    </w:p>
    <w:p w14:paraId="4B9C5495" w14:textId="6572551F" w:rsidR="00926476" w:rsidRDefault="00926476" w:rsidP="00926476"/>
    <w:p w14:paraId="6966FBD1" w14:textId="65A2AF9B" w:rsidR="00926476" w:rsidRDefault="00402A09" w:rsidP="00926476"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1" locked="0" layoutInCell="1" allowOverlap="1" wp14:anchorId="053EAC0A" wp14:editId="2D37CA37">
                <wp:simplePos x="0" y="0"/>
                <wp:positionH relativeFrom="margin">
                  <wp:align>right</wp:align>
                </wp:positionH>
                <wp:positionV relativeFrom="paragraph">
                  <wp:posOffset>234316</wp:posOffset>
                </wp:positionV>
                <wp:extent cx="3599815" cy="2514600"/>
                <wp:effectExtent l="0" t="0" r="635" b="0"/>
                <wp:wrapNone/>
                <wp:docPr id="1862976601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2514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27F20" id="Rectangle 1" o:spid="_x0000_s1026" alt="&quot;&quot;" style="position:absolute;margin-left:232.25pt;margin-top:18.45pt;width:283.45pt;height:198pt;z-index:-251419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  <w:r w:rsidR="00855A51">
        <w:rPr>
          <w:noProof/>
        </w:rPr>
        <w:drawing>
          <wp:anchor distT="0" distB="0" distL="114300" distR="114300" simplePos="0" relativeHeight="252017664" behindDoc="0" locked="0" layoutInCell="1" allowOverlap="1" wp14:anchorId="2FE04C3F" wp14:editId="03113D7D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1420954" cy="1108174"/>
            <wp:effectExtent l="0" t="0" r="8255" b="0"/>
            <wp:wrapNone/>
            <wp:docPr id="454797413" name="Picture 45479741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797413" name="Picture 45479741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1420954" cy="1108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BDF82" w14:textId="69BBD336" w:rsidR="00926476" w:rsidRDefault="00926476" w:rsidP="00926476">
      <w:r w:rsidRPr="00071F76">
        <w:t>Here</w:t>
      </w:r>
      <w:r>
        <w:rPr>
          <w:b/>
          <w:bCs/>
        </w:rPr>
        <w:t xml:space="preserve"> c</w:t>
      </w:r>
      <w:r w:rsidRPr="00613E66">
        <w:rPr>
          <w:b/>
          <w:bCs/>
        </w:rPr>
        <w:t>ulturally</w:t>
      </w:r>
      <w:r>
        <w:t xml:space="preserve"> </w:t>
      </w:r>
      <w:r w:rsidRPr="00613E66">
        <w:rPr>
          <w:b/>
          <w:bCs/>
        </w:rPr>
        <w:t>safe</w:t>
      </w:r>
      <w:r>
        <w:t xml:space="preserve"> means:</w:t>
      </w:r>
      <w:r w:rsidRPr="00473ED6">
        <w:rPr>
          <w:noProof/>
        </w:rPr>
        <w:t xml:space="preserve"> </w:t>
      </w:r>
    </w:p>
    <w:p w14:paraId="69AA6CBE" w14:textId="6EEA94D6" w:rsidR="00926476" w:rsidRDefault="00855A51" w:rsidP="00926476">
      <w:pPr>
        <w:pStyle w:val="Listtoplevel"/>
      </w:pPr>
      <w:r>
        <w:drawing>
          <wp:anchor distT="0" distB="0" distL="114300" distR="114300" simplePos="0" relativeHeight="252019712" behindDoc="0" locked="0" layoutInCell="1" allowOverlap="1" wp14:anchorId="44C7B96A" wp14:editId="385CD0C6">
            <wp:simplePos x="0" y="0"/>
            <wp:positionH relativeFrom="margin">
              <wp:align>left</wp:align>
            </wp:positionH>
            <wp:positionV relativeFrom="paragraph">
              <wp:posOffset>929005</wp:posOffset>
            </wp:positionV>
            <wp:extent cx="1420954" cy="1420954"/>
            <wp:effectExtent l="0" t="0" r="0" b="8255"/>
            <wp:wrapNone/>
            <wp:docPr id="1348429593" name="Picture 134842959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29593" name="Picture 134842959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420954" cy="1420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76">
        <w:t xml:space="preserve">respecting the culture of the </w:t>
      </w:r>
      <w:r w:rsidR="00926476">
        <w:br/>
        <w:t xml:space="preserve">person </w:t>
      </w:r>
    </w:p>
    <w:p w14:paraId="4A1AB23A" w14:textId="6D1BD68E" w:rsidR="00926476" w:rsidRDefault="00C96758" w:rsidP="00926476">
      <w:pPr>
        <w:pStyle w:val="Listtoplevel"/>
      </w:pPr>
      <w:r>
        <w:t>h</w:t>
      </w:r>
      <w:r w:rsidR="00926476">
        <w:t>ealth</w:t>
      </w:r>
      <w:r>
        <w:t xml:space="preserve"> </w:t>
      </w:r>
      <w:r w:rsidR="00926476">
        <w:t>care is safe for people of all cultures.</w:t>
      </w:r>
    </w:p>
    <w:p w14:paraId="7D3448E9" w14:textId="77777777" w:rsidR="00926476" w:rsidRDefault="00926476" w:rsidP="00926476"/>
    <w:p w14:paraId="68E1E599" w14:textId="5BC21FA8" w:rsidR="00926476" w:rsidRDefault="00855A51" w:rsidP="00926476">
      <w:pPr>
        <w:pStyle w:val="ListParagraph"/>
        <w:numPr>
          <w:ilvl w:val="0"/>
          <w:numId w:val="15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2021760" behindDoc="0" locked="0" layoutInCell="1" allowOverlap="1" wp14:anchorId="4145672B" wp14:editId="202CFE4A">
            <wp:simplePos x="0" y="0"/>
            <wp:positionH relativeFrom="margin">
              <wp:posOffset>-635</wp:posOffset>
            </wp:positionH>
            <wp:positionV relativeFrom="paragraph">
              <wp:posOffset>393700</wp:posOffset>
            </wp:positionV>
            <wp:extent cx="1305416" cy="1616839"/>
            <wp:effectExtent l="0" t="0" r="0" b="0"/>
            <wp:wrapNone/>
            <wp:docPr id="1192386166" name="Picture 119238616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386166" name="Picture 119238616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305416" cy="1616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76" w:rsidRPr="00926476">
        <w:rPr>
          <w:b/>
          <w:bCs/>
        </w:rPr>
        <w:t>Information and learning</w:t>
      </w:r>
    </w:p>
    <w:p w14:paraId="782D8D69" w14:textId="77777777" w:rsidR="00926476" w:rsidRDefault="00926476" w:rsidP="00926476"/>
    <w:p w14:paraId="0DAFA223" w14:textId="7F589B28" w:rsidR="00926476" w:rsidRDefault="00402A09" w:rsidP="00DA2979">
      <w:pPr>
        <w:ind w:left="3969"/>
      </w:pPr>
      <w:r>
        <w:t>This focus area means making</w:t>
      </w:r>
      <w:r w:rsidR="00926476">
        <w:t xml:space="preserve"> better ways to:</w:t>
      </w:r>
    </w:p>
    <w:p w14:paraId="76DC69D1" w14:textId="58AAB683" w:rsidR="00926476" w:rsidRDefault="00926476" w:rsidP="00DA2979">
      <w:pPr>
        <w:pStyle w:val="Listtoplevel"/>
        <w:ind w:left="4536"/>
      </w:pPr>
      <w:r>
        <w:t xml:space="preserve">identify / look for </w:t>
      </w:r>
      <w:r w:rsidRPr="00926476">
        <w:rPr>
          <w:b/>
          <w:bCs/>
        </w:rPr>
        <w:t>risk</w:t>
      </w:r>
    </w:p>
    <w:p w14:paraId="3A870C21" w14:textId="395355B2" w:rsidR="00926476" w:rsidRDefault="00855A51" w:rsidP="00DA2979">
      <w:pPr>
        <w:pStyle w:val="Listtoplevel"/>
        <w:ind w:left="4536"/>
      </w:pPr>
      <w:r>
        <w:drawing>
          <wp:anchor distT="0" distB="0" distL="114300" distR="114300" simplePos="0" relativeHeight="252023808" behindDoc="0" locked="0" layoutInCell="1" allowOverlap="1" wp14:anchorId="7CCFEED3" wp14:editId="1FB0EF6F">
            <wp:simplePos x="0" y="0"/>
            <wp:positionH relativeFrom="margin">
              <wp:align>left</wp:align>
            </wp:positionH>
            <wp:positionV relativeFrom="paragraph">
              <wp:posOffset>487680</wp:posOffset>
            </wp:positionV>
            <wp:extent cx="1495425" cy="1413176"/>
            <wp:effectExtent l="0" t="0" r="0" b="0"/>
            <wp:wrapNone/>
            <wp:docPr id="1171297738" name="Picture 117129773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297738" name="Picture 117129773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496083" cy="1413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76">
        <w:t>learn from when someone is harmed</w:t>
      </w:r>
    </w:p>
    <w:p w14:paraId="4BDEDB54" w14:textId="4AE27143" w:rsidR="00926476" w:rsidRDefault="00926476" w:rsidP="00DA2979">
      <w:pPr>
        <w:pStyle w:val="Listtoplevel"/>
        <w:ind w:left="4536"/>
      </w:pPr>
      <w:r>
        <w:t xml:space="preserve">turn </w:t>
      </w:r>
      <w:r w:rsidR="001A550C">
        <w:t xml:space="preserve">learning into </w:t>
      </w:r>
      <w:r w:rsidR="001A550C" w:rsidRPr="001A550C">
        <w:rPr>
          <w:b/>
          <w:bCs/>
        </w:rPr>
        <w:t>sustained improvement</w:t>
      </w:r>
      <w:r w:rsidR="001A550C">
        <w:t>.</w:t>
      </w:r>
    </w:p>
    <w:p w14:paraId="0D1ABEFF" w14:textId="77777777" w:rsidR="00926476" w:rsidRDefault="00926476" w:rsidP="00926476"/>
    <w:p w14:paraId="2C0DE812" w14:textId="5BB9ABC6" w:rsidR="001A550C" w:rsidRDefault="00855A51" w:rsidP="001A550C">
      <w:r>
        <w:rPr>
          <w:noProof/>
        </w:rPr>
        <w:lastRenderedPageBreak/>
        <w:drawing>
          <wp:anchor distT="0" distB="0" distL="114300" distR="114300" simplePos="0" relativeHeight="251901952" behindDoc="0" locked="0" layoutInCell="1" allowOverlap="1" wp14:anchorId="271A60CE" wp14:editId="46EB2788">
            <wp:simplePos x="0" y="0"/>
            <wp:positionH relativeFrom="column">
              <wp:posOffset>-76200</wp:posOffset>
            </wp:positionH>
            <wp:positionV relativeFrom="paragraph">
              <wp:posOffset>-457200</wp:posOffset>
            </wp:positionV>
            <wp:extent cx="1325245" cy="1325245"/>
            <wp:effectExtent l="0" t="0" r="8255" b="0"/>
            <wp:wrapNone/>
            <wp:docPr id="879852717" name="Pictur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852717" name="Picture 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32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550C">
        <w:rPr>
          <w:noProof/>
        </w:rPr>
        <mc:AlternateContent>
          <mc:Choice Requires="wps">
            <w:drawing>
              <wp:anchor distT="0" distB="0" distL="114300" distR="114300" simplePos="0" relativeHeight="251902976" behindDoc="1" locked="0" layoutInCell="1" allowOverlap="1" wp14:anchorId="2C8CBC8D" wp14:editId="46585FBA">
                <wp:simplePos x="0" y="0"/>
                <wp:positionH relativeFrom="margin">
                  <wp:posOffset>2150110</wp:posOffset>
                </wp:positionH>
                <wp:positionV relativeFrom="paragraph">
                  <wp:posOffset>-97790</wp:posOffset>
                </wp:positionV>
                <wp:extent cx="3599815" cy="847725"/>
                <wp:effectExtent l="0" t="0" r="635" b="9525"/>
                <wp:wrapNone/>
                <wp:docPr id="661572677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49E32" id="Rectangle 1" o:spid="_x0000_s1026" alt="&quot;&quot;" style="position:absolute;margin-left:169.3pt;margin-top:-7.7pt;width:283.45pt;height:66.75pt;z-index:-25141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" fillcolor="#bdd6ee [1304]" stroked="f" strokeweight="1pt">
                <w10:wrap anchorx="margin"/>
              </v:rect>
            </w:pict>
          </mc:Fallback>
        </mc:AlternateContent>
      </w:r>
      <w:r w:rsidR="001A550C">
        <w:t xml:space="preserve">Here a </w:t>
      </w:r>
      <w:r w:rsidR="001A550C" w:rsidRPr="00BB5233">
        <w:rPr>
          <w:b/>
          <w:bCs/>
        </w:rPr>
        <w:t>risk</w:t>
      </w:r>
      <w:r w:rsidR="001A550C">
        <w:t xml:space="preserve"> is when something might happen to put a person in danger. </w:t>
      </w:r>
    </w:p>
    <w:p w14:paraId="7C73630D" w14:textId="7A573067" w:rsidR="00926476" w:rsidRPr="00343BBE" w:rsidRDefault="00926476" w:rsidP="00926476"/>
    <w:p w14:paraId="1DFAD17F" w14:textId="7DE8DEB8" w:rsidR="001A550C" w:rsidRDefault="00855A51" w:rsidP="005F31AC">
      <w:r>
        <w:rPr>
          <w:noProof/>
        </w:rPr>
        <w:drawing>
          <wp:anchor distT="0" distB="0" distL="114300" distR="114300" simplePos="0" relativeHeight="252025856" behindDoc="0" locked="0" layoutInCell="1" allowOverlap="1" wp14:anchorId="7771FEF3" wp14:editId="661B6CF8">
            <wp:simplePos x="0" y="0"/>
            <wp:positionH relativeFrom="margin">
              <wp:posOffset>-352425</wp:posOffset>
            </wp:positionH>
            <wp:positionV relativeFrom="paragraph">
              <wp:posOffset>91440</wp:posOffset>
            </wp:positionV>
            <wp:extent cx="2019300" cy="2019300"/>
            <wp:effectExtent l="0" t="0" r="0" b="0"/>
            <wp:wrapNone/>
            <wp:docPr id="1670185844" name="Picture 167018584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185844" name="Picture 167018584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550C">
        <w:rPr>
          <w:noProof/>
        </w:rPr>
        <mc:AlternateContent>
          <mc:Choice Requires="wps">
            <w:drawing>
              <wp:anchor distT="0" distB="0" distL="114300" distR="114300" simplePos="0" relativeHeight="251905024" behindDoc="1" locked="0" layoutInCell="1" allowOverlap="1" wp14:anchorId="4ADD4F1A" wp14:editId="475D3BCF">
                <wp:simplePos x="0" y="0"/>
                <wp:positionH relativeFrom="margin">
                  <wp:align>right</wp:align>
                </wp:positionH>
                <wp:positionV relativeFrom="paragraph">
                  <wp:posOffset>243205</wp:posOffset>
                </wp:positionV>
                <wp:extent cx="3599815" cy="1171575"/>
                <wp:effectExtent l="0" t="0" r="635" b="9525"/>
                <wp:wrapNone/>
                <wp:docPr id="318939890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11715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5DDB6B" id="Rectangle 1" o:spid="_x0000_s1026" alt="&quot;&quot;" style="position:absolute;margin-left:232.25pt;margin-top:19.15pt;width:283.45pt;height:92.25pt;z-index:-251411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37537F9C" w14:textId="60609160" w:rsidR="001A550C" w:rsidRDefault="001A550C" w:rsidP="005F31AC">
      <w:r w:rsidRPr="001A550C">
        <w:rPr>
          <w:b/>
          <w:bCs/>
        </w:rPr>
        <w:t>Sustained improvement</w:t>
      </w:r>
      <w:r>
        <w:t xml:space="preserve"> means using what you learn to keep </w:t>
      </w:r>
      <w:r w:rsidRPr="001A550C">
        <w:rPr>
          <w:rStyle w:val="ListtoplevelChar"/>
        </w:rPr>
        <w:t>getting better at doing something</w:t>
      </w:r>
      <w:r>
        <w:t>.</w:t>
      </w:r>
    </w:p>
    <w:p w14:paraId="4CBCF6A2" w14:textId="77777777" w:rsidR="00676077" w:rsidRDefault="00676077" w:rsidP="005F31AC"/>
    <w:p w14:paraId="498C9960" w14:textId="31E4C1E8" w:rsidR="00676077" w:rsidRDefault="00676077">
      <w:pPr>
        <w:spacing w:line="240" w:lineRule="auto"/>
        <w:ind w:left="0"/>
      </w:pPr>
      <w:r>
        <w:br w:type="page"/>
      </w:r>
    </w:p>
    <w:p w14:paraId="2FEFA671" w14:textId="6F81F4D4" w:rsidR="00676077" w:rsidRDefault="00676077" w:rsidP="00676077">
      <w:pPr>
        <w:pStyle w:val="Heading1"/>
      </w:pPr>
      <w:bookmarkStart w:id="14" w:name="_System_safety_action"/>
      <w:bookmarkStart w:id="15" w:name="_Toc237520295"/>
      <w:bookmarkEnd w:id="14"/>
      <w:r>
        <w:lastRenderedPageBreak/>
        <w:t>System safety action plan</w:t>
      </w:r>
      <w:bookmarkEnd w:id="15"/>
    </w:p>
    <w:p w14:paraId="496B3164" w14:textId="77777777" w:rsidR="00676077" w:rsidRDefault="00676077" w:rsidP="005F31AC"/>
    <w:p w14:paraId="40DDAE80" w14:textId="77777777" w:rsidR="00676077" w:rsidRDefault="00676077" w:rsidP="00676077">
      <w:r>
        <w:rPr>
          <w:noProof/>
        </w:rPr>
        <w:drawing>
          <wp:anchor distT="0" distB="0" distL="114300" distR="114300" simplePos="0" relativeHeight="252046336" behindDoc="0" locked="0" layoutInCell="1" allowOverlap="1" wp14:anchorId="37C7267F" wp14:editId="6E1C96F2">
            <wp:simplePos x="0" y="0"/>
            <wp:positionH relativeFrom="margin">
              <wp:align>left</wp:align>
            </wp:positionH>
            <wp:positionV relativeFrom="paragraph">
              <wp:posOffset>60325</wp:posOffset>
            </wp:positionV>
            <wp:extent cx="1371600" cy="1371600"/>
            <wp:effectExtent l="0" t="0" r="0" b="0"/>
            <wp:wrapNone/>
            <wp:docPr id="1884043368" name="Picture 188404336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043368" name="Picture 188404336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C4802" w14:textId="77777777" w:rsidR="00676077" w:rsidRDefault="00676077" w:rsidP="00676077">
      <w:r>
        <w:t xml:space="preserve">The HQSC will come up with an </w:t>
      </w:r>
      <w:r w:rsidRPr="002360B3">
        <w:rPr>
          <w:b/>
          <w:bCs/>
        </w:rPr>
        <w:t>action plan</w:t>
      </w:r>
      <w:r>
        <w:t xml:space="preserve"> after the Strategy is put out for everyone to read. </w:t>
      </w:r>
    </w:p>
    <w:p w14:paraId="21E33099" w14:textId="77777777" w:rsidR="00676077" w:rsidRDefault="00676077" w:rsidP="00676077">
      <w:r>
        <w:rPr>
          <w:noProof/>
        </w:rPr>
        <w:drawing>
          <wp:anchor distT="0" distB="0" distL="114300" distR="114300" simplePos="0" relativeHeight="252047360" behindDoc="0" locked="0" layoutInCell="1" allowOverlap="1" wp14:anchorId="59D7C6B0" wp14:editId="45EE22AE">
            <wp:simplePos x="0" y="0"/>
            <wp:positionH relativeFrom="margin">
              <wp:posOffset>0</wp:posOffset>
            </wp:positionH>
            <wp:positionV relativeFrom="paragraph">
              <wp:posOffset>353695</wp:posOffset>
            </wp:positionV>
            <wp:extent cx="1371600" cy="1371600"/>
            <wp:effectExtent l="0" t="0" r="0" b="0"/>
            <wp:wrapNone/>
            <wp:docPr id="1707689233" name="Picture 170768923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689233" name="Picture 170768923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CC1614" w14:textId="77777777" w:rsidR="00676077" w:rsidRDefault="00676077" w:rsidP="00676077"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1" locked="0" layoutInCell="1" allowOverlap="1" wp14:anchorId="5BB557C2" wp14:editId="56F4928E">
                <wp:simplePos x="0" y="0"/>
                <wp:positionH relativeFrom="margin">
                  <wp:posOffset>2150110</wp:posOffset>
                </wp:positionH>
                <wp:positionV relativeFrom="paragraph">
                  <wp:posOffset>252730</wp:posOffset>
                </wp:positionV>
                <wp:extent cx="3599815" cy="857250"/>
                <wp:effectExtent l="0" t="0" r="635" b="0"/>
                <wp:wrapNone/>
                <wp:docPr id="1404172354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857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812B4" id="Rectangle 1" o:spid="_x0000_s1026" alt="&quot;&quot;" style="position:absolute;margin-left:169.3pt;margin-top:19.9pt;width:283.45pt;height:67.5pt;z-index:-25127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" fillcolor="#bdd6ee [1304]" stroked="f" strokeweight="1pt">
                <w10:wrap anchorx="margin"/>
              </v:rect>
            </w:pict>
          </mc:Fallback>
        </mc:AlternateContent>
      </w:r>
    </w:p>
    <w:p w14:paraId="6777D574" w14:textId="77777777" w:rsidR="00676077" w:rsidRDefault="00676077" w:rsidP="00676077">
      <w:r>
        <w:t xml:space="preserve">Here an </w:t>
      </w:r>
      <w:r w:rsidRPr="002360B3">
        <w:rPr>
          <w:b/>
          <w:bCs/>
        </w:rPr>
        <w:t>action plan</w:t>
      </w:r>
      <w:r>
        <w:t xml:space="preserve"> is a kind of plan that shows how things will be done. </w:t>
      </w:r>
    </w:p>
    <w:p w14:paraId="7B44BB53" w14:textId="77777777" w:rsidR="00676077" w:rsidRDefault="00676077" w:rsidP="00676077"/>
    <w:p w14:paraId="16D3467B" w14:textId="77777777" w:rsidR="00676077" w:rsidRDefault="00676077" w:rsidP="00676077">
      <w:r>
        <w:rPr>
          <w:noProof/>
        </w:rPr>
        <w:drawing>
          <wp:anchor distT="0" distB="0" distL="114300" distR="114300" simplePos="0" relativeHeight="252048384" behindDoc="0" locked="0" layoutInCell="1" allowOverlap="1" wp14:anchorId="7FA72CB2" wp14:editId="4B6AA412">
            <wp:simplePos x="0" y="0"/>
            <wp:positionH relativeFrom="margin">
              <wp:align>left</wp:align>
            </wp:positionH>
            <wp:positionV relativeFrom="paragraph">
              <wp:posOffset>334645</wp:posOffset>
            </wp:positionV>
            <wp:extent cx="1438275" cy="1438275"/>
            <wp:effectExtent l="0" t="0" r="9525" b="0"/>
            <wp:wrapNone/>
            <wp:docPr id="1782754461" name="Picture 178275446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754461" name="Picture 178275446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3A2BE" w14:textId="3FA38DA1" w:rsidR="00676077" w:rsidRDefault="00676077" w:rsidP="00676077">
      <w:pPr>
        <w:rPr>
          <w:b/>
          <w:bCs/>
        </w:rPr>
      </w:pPr>
      <w:r>
        <w:t xml:space="preserve">The HQSC will work on the action plan with health and disability services from around New Zealand. </w:t>
      </w:r>
    </w:p>
    <w:p w14:paraId="5B0153CB" w14:textId="77777777" w:rsidR="00676077" w:rsidRDefault="00676077" w:rsidP="005F31AC"/>
    <w:p w14:paraId="50E3104C" w14:textId="7D5169C4" w:rsidR="005F31AC" w:rsidRDefault="005F31AC" w:rsidP="005F31AC">
      <w:pPr>
        <w:rPr>
          <w:rFonts w:eastAsia="Arial Unicode MS"/>
          <w:noProof/>
          <w:kern w:val="28"/>
          <w:sz w:val="44"/>
          <w:lang w:val="en-NZ" w:eastAsia="en-NZ"/>
        </w:rPr>
      </w:pPr>
      <w:r>
        <w:br w:type="page"/>
      </w:r>
    </w:p>
    <w:bookmarkEnd w:id="7"/>
    <w:p w14:paraId="3AC3235A" w14:textId="4009E60C" w:rsidR="00316DBA" w:rsidRPr="00316DBA" w:rsidRDefault="00C96758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i/>
          <w:iCs/>
          <w:noProof/>
          <w:sz w:val="28"/>
          <w:szCs w:val="28"/>
          <w:lang w:eastAsia="en-NZ"/>
        </w:rPr>
        <w:lastRenderedPageBreak/>
        <w:drawing>
          <wp:anchor distT="0" distB="0" distL="114300" distR="114300" simplePos="0" relativeHeight="251832320" behindDoc="0" locked="0" layoutInCell="1" allowOverlap="1" wp14:anchorId="3FCEC425" wp14:editId="2DA4CE3F">
            <wp:simplePos x="0" y="0"/>
            <wp:positionH relativeFrom="margin">
              <wp:posOffset>410028</wp:posOffset>
            </wp:positionH>
            <wp:positionV relativeFrom="paragraph">
              <wp:posOffset>-76200</wp:posOffset>
            </wp:positionV>
            <wp:extent cx="638175" cy="542040"/>
            <wp:effectExtent l="0" t="0" r="0" b="0"/>
            <wp:wrapNone/>
            <wp:docPr id="42" name="Picture 42" descr="Logo for Health Quality and Safety Commission Te Tāhū Hauor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Logo for Health Quality and Safety Commission Te Tāhū Hauora.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4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Arial"/>
          <w:i/>
          <w:iCs/>
          <w:noProof/>
          <w:sz w:val="28"/>
          <w:szCs w:val="28"/>
          <w:lang w:eastAsia="en-NZ"/>
        </w:rPr>
        <w:drawing>
          <wp:anchor distT="0" distB="0" distL="114300" distR="114300" simplePos="0" relativeHeight="252073984" behindDoc="0" locked="0" layoutInCell="1" allowOverlap="1" wp14:anchorId="1BB4CBC2" wp14:editId="47762C35">
            <wp:simplePos x="0" y="0"/>
            <wp:positionH relativeFrom="margin">
              <wp:align>left</wp:align>
            </wp:positionH>
            <wp:positionV relativeFrom="paragraph">
              <wp:posOffset>533400</wp:posOffset>
            </wp:positionV>
            <wp:extent cx="1244102" cy="285750"/>
            <wp:effectExtent l="0" t="0" r="0" b="0"/>
            <wp:wrapNone/>
            <wp:docPr id="1174981140" name="Picture 1174981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981140" name="Picture 117498114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44102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DBA" w:rsidRPr="00316DBA">
        <w:rPr>
          <w:rFonts w:eastAsia="Times New Roman" w:cs="Times New Roman"/>
          <w:noProof/>
          <w:sz w:val="28"/>
          <w:szCs w:val="28"/>
          <w:lang w:eastAsia="en-NZ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4CE3D44A" wp14:editId="31858C88">
                <wp:simplePos x="0" y="0"/>
                <wp:positionH relativeFrom="margin">
                  <wp:posOffset>-342900</wp:posOffset>
                </wp:positionH>
                <wp:positionV relativeFrom="paragraph">
                  <wp:posOffset>-266700</wp:posOffset>
                </wp:positionV>
                <wp:extent cx="6234430" cy="8391525"/>
                <wp:effectExtent l="0" t="0" r="13970" b="28575"/>
                <wp:wrapNone/>
                <wp:docPr id="332" name="Rectangle: Rounded Corners 2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4430" cy="83915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9598E" id="Rectangle: Rounded Corners 24" o:spid="_x0000_s1026" alt="&quot;&quot;" style="position:absolute;margin-left:-27pt;margin-top:-21pt;width:490.9pt;height:660.75pt;z-index:-251485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" filled="f" strokecolor="windowText">
                <w10:wrap anchorx="margin"/>
              </v:rect>
            </w:pict>
          </mc:Fallback>
        </mc:AlternateContent>
      </w:r>
      <w:r w:rsidR="00316DBA" w:rsidRPr="00316DBA">
        <w:rPr>
          <w:rFonts w:eastAsia="Times New Roman" w:cs="Arial"/>
          <w:sz w:val="28"/>
          <w:szCs w:val="28"/>
          <w:lang w:eastAsia="en-NZ"/>
        </w:rPr>
        <w:t>This information has been written by</w:t>
      </w:r>
      <w:r w:rsidR="00402A09">
        <w:rPr>
          <w:rFonts w:eastAsia="Times New Roman" w:cs="Arial"/>
          <w:sz w:val="28"/>
          <w:szCs w:val="28"/>
          <w:lang w:eastAsia="en-NZ"/>
        </w:rPr>
        <w:t xml:space="preserve"> the</w:t>
      </w:r>
      <w:r w:rsidR="00316DBA" w:rsidRPr="00316DBA">
        <w:rPr>
          <w:rFonts w:eastAsia="Times New Roman" w:cs="Arial"/>
          <w:sz w:val="28"/>
          <w:szCs w:val="28"/>
          <w:lang w:eastAsia="en-NZ"/>
        </w:rPr>
        <w:t xml:space="preserve"> </w:t>
      </w:r>
      <w:r w:rsidR="00BE389A">
        <w:rPr>
          <w:rFonts w:eastAsia="Times New Roman" w:cs="Arial"/>
          <w:sz w:val="28"/>
          <w:szCs w:val="28"/>
          <w:lang w:eastAsia="en-NZ"/>
        </w:rPr>
        <w:t xml:space="preserve">Health Quality </w:t>
      </w:r>
      <w:r>
        <w:rPr>
          <w:rFonts w:eastAsia="Times New Roman" w:cs="Arial"/>
          <w:sz w:val="28"/>
          <w:szCs w:val="28"/>
          <w:lang w:eastAsia="en-NZ"/>
        </w:rPr>
        <w:t>&amp;</w:t>
      </w:r>
      <w:r w:rsidR="00BE389A">
        <w:rPr>
          <w:rFonts w:eastAsia="Times New Roman" w:cs="Arial"/>
          <w:sz w:val="28"/>
          <w:szCs w:val="28"/>
          <w:lang w:eastAsia="en-NZ"/>
        </w:rPr>
        <w:t xml:space="preserve"> Safety Commission Te Tāhū Hauora.</w:t>
      </w:r>
    </w:p>
    <w:p w14:paraId="6B2FF837" w14:textId="77777777" w:rsidR="00316DBA" w:rsidRPr="00316DBA" w:rsidRDefault="00316DBA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</w:p>
    <w:p w14:paraId="2A524746" w14:textId="77777777" w:rsidR="00316DBA" w:rsidRPr="00316DBA" w:rsidRDefault="00316DBA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834368" behindDoc="0" locked="0" layoutInCell="1" allowOverlap="1" wp14:anchorId="283A8C0B" wp14:editId="651A93CF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1600200" cy="691369"/>
            <wp:effectExtent l="0" t="0" r="0" b="0"/>
            <wp:wrapNone/>
            <wp:docPr id="1336230554" name="Picture 5" descr="Make it Easy Kia Māmā Mai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230554" name="Picture 5" descr="Make it Easy Kia Māmā Mai logo.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411" cy="6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6DBA">
        <w:rPr>
          <w:rFonts w:eastAsia="Times New Roman" w:cs="Arial"/>
          <w:sz w:val="28"/>
          <w:szCs w:val="28"/>
          <w:lang w:eastAsia="en-NZ"/>
        </w:rPr>
        <w:t>It has been translated into Easy Read by the Make it Easy Kia Māmā Mai service of People First New Zealand Ngā Tāngata Tuatahi.</w:t>
      </w:r>
    </w:p>
    <w:p w14:paraId="3185147C" w14:textId="77777777" w:rsidR="00316DBA" w:rsidRPr="00316DBA" w:rsidRDefault="00316DBA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833344" behindDoc="0" locked="0" layoutInCell="1" allowOverlap="1" wp14:anchorId="59B5F161" wp14:editId="5401D378">
            <wp:simplePos x="0" y="0"/>
            <wp:positionH relativeFrom="margin">
              <wp:posOffset>-18585</wp:posOffset>
            </wp:positionH>
            <wp:positionV relativeFrom="paragraph">
              <wp:posOffset>189230</wp:posOffset>
            </wp:positionV>
            <wp:extent cx="1638300" cy="819382"/>
            <wp:effectExtent l="0" t="0" r="0" b="0"/>
            <wp:wrapNone/>
            <wp:docPr id="1960139436" name="Picture 4" descr="People First NZ Ngā Tāngata Tuatahi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139436" name="Picture 4" descr="People First NZ Ngā Tāngata Tuatahi logo.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1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6F9A88" w14:textId="77777777" w:rsidR="00316DBA" w:rsidRPr="00316DBA" w:rsidRDefault="00316DBA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  <w:lang w:eastAsia="en-NZ"/>
        </w:rPr>
        <w:t>The ideas in this document are not the ideas of People First New Zealand Ngā Tāngata Tuatahi.</w:t>
      </w:r>
    </w:p>
    <w:p w14:paraId="29884A2B" w14:textId="77777777" w:rsidR="00316DBA" w:rsidRPr="00316DBA" w:rsidRDefault="00316DBA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ascii="Calibri" w:eastAsia="Times New Roman" w:hAnsi="Calibri" w:cs="Times New Roman"/>
          <w:noProof/>
          <w:sz w:val="28"/>
          <w:szCs w:val="28"/>
          <w:lang w:eastAsia="en-NZ"/>
        </w:rPr>
        <w:drawing>
          <wp:anchor distT="0" distB="0" distL="114300" distR="114300" simplePos="0" relativeHeight="251830272" behindDoc="0" locked="0" layoutInCell="1" allowOverlap="1" wp14:anchorId="1739B868" wp14:editId="53F9CEF6">
            <wp:simplePos x="0" y="0"/>
            <wp:positionH relativeFrom="margin">
              <wp:posOffset>476250</wp:posOffset>
            </wp:positionH>
            <wp:positionV relativeFrom="paragraph">
              <wp:posOffset>335915</wp:posOffset>
            </wp:positionV>
            <wp:extent cx="571500" cy="838200"/>
            <wp:effectExtent l="0" t="0" r="0" b="0"/>
            <wp:wrapNone/>
            <wp:docPr id="296" name="Picture 296" descr="Copyright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Picture 296" descr="Copyright logo.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51"/>
                    <a:stretch/>
                  </pic:blipFill>
                  <pic:spPr bwMode="auto">
                    <a:xfrm>
                      <a:off x="0" y="0"/>
                      <a:ext cx="571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229A3" w14:textId="77777777" w:rsidR="00316DBA" w:rsidRPr="00316DBA" w:rsidRDefault="00316DBA" w:rsidP="00316DBA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</w:rPr>
        <w:t>All images used in this Easy Read document are subject to copyright rules and cannot be used without permission.</w:t>
      </w:r>
    </w:p>
    <w:p w14:paraId="3E544023" w14:textId="77777777" w:rsidR="00316DBA" w:rsidRPr="00316DBA" w:rsidRDefault="00665C70" w:rsidP="00316DBA">
      <w:pPr>
        <w:ind w:left="2835"/>
        <w:rPr>
          <w:rFonts w:eastAsia="Times New Roman" w:cs="Arial"/>
          <w:sz w:val="28"/>
          <w:szCs w:val="28"/>
          <w:lang w:eastAsia="en-NZ"/>
        </w:rPr>
      </w:pPr>
      <w:r>
        <w:rPr>
          <w:rFonts w:eastAsia="Times New Roman" w:cs="Arial"/>
          <w:noProof/>
          <w:sz w:val="28"/>
          <w:szCs w:val="28"/>
          <w:lang w:eastAsia="en-NZ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4E915DDB" wp14:editId="69563693">
                <wp:simplePos x="0" y="0"/>
                <wp:positionH relativeFrom="column">
                  <wp:posOffset>-76200</wp:posOffset>
                </wp:positionH>
                <wp:positionV relativeFrom="paragraph">
                  <wp:posOffset>306705</wp:posOffset>
                </wp:positionV>
                <wp:extent cx="1676400" cy="457200"/>
                <wp:effectExtent l="0" t="0" r="0" b="0"/>
                <wp:wrapNone/>
                <wp:docPr id="1379479217" name="Group 3" descr="Photosymbols logo with a Professional Licence number 410887559.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457200"/>
                          <a:chOff x="0" y="0"/>
                          <a:chExt cx="1676400" cy="457200"/>
                        </a:xfrm>
                      </wpg:grpSpPr>
                      <pic:pic xmlns:pic="http://schemas.openxmlformats.org/drawingml/2006/picture">
                        <pic:nvPicPr>
                          <pic:cNvPr id="1110034175" name="Picture 1" descr="Photosymbols logo"/>
                          <pic:cNvPicPr>
                            <a:picLocks noChangeAspect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299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7504408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6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352425"/>
                            <a:ext cx="1218565" cy="104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D84AEA" id="Group 3" o:spid="_x0000_s1026" alt="Photosymbols logo with a Professional Licence number 410887559." style="position:absolute;margin-left:-6pt;margin-top:24.15pt;width:132pt;height:36pt;z-index:251841536" coordsize="16764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">
                <v:shape id="Picture 1" o:spid="_x0000_s1027" type="#_x0000_t75" alt="Photosymbols logo" style="position:absolute;width:16764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">
                  <v:imagedata r:id="rId106" o:title="Photosymbols logo"/>
                </v:shape>
                <v:shape id="Picture 2" o:spid="_x0000_s1028" type="#_x0000_t75" style="position:absolute;left:2286;top:3524;width:12185;height:1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">
                  <v:imagedata r:id="rId107" o:title="" croptop=".65625"/>
                </v:shape>
              </v:group>
            </w:pict>
          </mc:Fallback>
        </mc:AlternateContent>
      </w:r>
    </w:p>
    <w:p w14:paraId="412D442C" w14:textId="77777777" w:rsidR="00316DBA" w:rsidRPr="00316DBA" w:rsidRDefault="00316DBA" w:rsidP="00316DBA">
      <w:pPr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  <w:lang w:eastAsia="en-NZ"/>
        </w:rPr>
        <w:t>Make it Easy uses images from:</w:t>
      </w:r>
    </w:p>
    <w:p w14:paraId="009D3470" w14:textId="77777777" w:rsidR="00316DBA" w:rsidRPr="00316DBA" w:rsidRDefault="00316DBA" w:rsidP="00316DBA">
      <w:pPr>
        <w:ind w:left="2835"/>
        <w:rPr>
          <w:rFonts w:eastAsia="Times New Roman" w:cs="Arial"/>
          <w:sz w:val="10"/>
          <w:szCs w:val="10"/>
          <w:lang w:eastAsia="en-NZ"/>
        </w:rPr>
      </w:pPr>
    </w:p>
    <w:p w14:paraId="29F1681B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ascii="Calibri" w:eastAsia="Times New Roman" w:hAnsi="Calibri" w:cs="Times New Roman"/>
          <w:noProof/>
          <w:sz w:val="6"/>
          <w:lang w:eastAsia="en-NZ"/>
        </w:rPr>
        <w:drawing>
          <wp:anchor distT="0" distB="0" distL="114300" distR="114300" simplePos="0" relativeHeight="251835392" behindDoc="1" locked="0" layoutInCell="1" allowOverlap="1" wp14:anchorId="74032758" wp14:editId="47A557A5">
            <wp:simplePos x="0" y="0"/>
            <wp:positionH relativeFrom="margin">
              <wp:posOffset>219075</wp:posOffset>
            </wp:positionH>
            <wp:positionV relativeFrom="paragraph">
              <wp:posOffset>233680</wp:posOffset>
            </wp:positionV>
            <wp:extent cx="914400" cy="560070"/>
            <wp:effectExtent l="0" t="0" r="0" b="0"/>
            <wp:wrapThrough wrapText="bothSides">
              <wp:wrapPolygon edited="0">
                <wp:start x="0" y="0"/>
                <wp:lineTo x="0" y="20571"/>
                <wp:lineTo x="21150" y="20571"/>
                <wp:lineTo x="21150" y="0"/>
                <wp:lineTo x="0" y="0"/>
              </wp:wrapPolygon>
            </wp:wrapThrough>
            <wp:docPr id="1786681016" name="Picture 1786681016" descr="Change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Picture 300" descr="Change logo.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6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Arial"/>
          <w:sz w:val="28"/>
          <w:szCs w:val="28"/>
          <w:lang w:eastAsia="en-NZ"/>
        </w:rPr>
        <w:t>Photosymbols</w:t>
      </w:r>
    </w:p>
    <w:p w14:paraId="2D33AF39" w14:textId="77777777" w:rsidR="00316DBA" w:rsidRPr="00316DBA" w:rsidRDefault="00316DBA" w:rsidP="00316DBA">
      <w:pPr>
        <w:ind w:left="3240"/>
        <w:contextualSpacing/>
        <w:rPr>
          <w:rFonts w:eastAsia="Times New Roman" w:cs="Arial"/>
          <w:sz w:val="10"/>
          <w:szCs w:val="10"/>
          <w:lang w:eastAsia="en-NZ"/>
        </w:rPr>
      </w:pPr>
    </w:p>
    <w:p w14:paraId="32D5F3C3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  <w:lang w:eastAsia="en-NZ"/>
        </w:rPr>
        <w:t>Change Images</w:t>
      </w:r>
    </w:p>
    <w:p w14:paraId="54F55E10" w14:textId="77777777" w:rsidR="00316DBA" w:rsidRPr="00316DBA" w:rsidRDefault="00316DBA" w:rsidP="00316DBA">
      <w:pPr>
        <w:ind w:left="3240"/>
        <w:contextualSpacing/>
        <w:rPr>
          <w:rFonts w:eastAsia="Times New Roman" w:cs="Times New Roman"/>
          <w:sz w:val="10"/>
          <w:szCs w:val="10"/>
          <w:shd w:val="clear" w:color="auto" w:fill="FFFFFF"/>
        </w:rPr>
      </w:pPr>
    </w:p>
    <w:p w14:paraId="64266251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Times New Roman"/>
          <w:sz w:val="28"/>
          <w:szCs w:val="28"/>
          <w:shd w:val="clear" w:color="auto" w:fill="FFFFFF"/>
        </w:rPr>
      </w:pPr>
      <w:r w:rsidRPr="00316DBA">
        <w:rPr>
          <w:rFonts w:eastAsia="Times New Roman" w:cs="Times New Roman"/>
          <w:noProof/>
          <w:sz w:val="20"/>
        </w:rPr>
        <w:drawing>
          <wp:anchor distT="0" distB="0" distL="114300" distR="114300" simplePos="0" relativeHeight="251839488" behindDoc="0" locked="0" layoutInCell="1" allowOverlap="1" wp14:anchorId="76818FB5" wp14:editId="146B0973">
            <wp:simplePos x="0" y="0"/>
            <wp:positionH relativeFrom="column">
              <wp:posOffset>-95250</wp:posOffset>
            </wp:positionH>
            <wp:positionV relativeFrom="paragraph">
              <wp:posOffset>254000</wp:posOffset>
            </wp:positionV>
            <wp:extent cx="727710" cy="771525"/>
            <wp:effectExtent l="0" t="0" r="0" b="9525"/>
            <wp:wrapThrough wrapText="bothSides">
              <wp:wrapPolygon edited="0">
                <wp:start x="9047" y="0"/>
                <wp:lineTo x="5089" y="1067"/>
                <wp:lineTo x="0" y="5867"/>
                <wp:lineTo x="0" y="10667"/>
                <wp:lineTo x="2827" y="17067"/>
                <wp:lineTo x="1696" y="21333"/>
                <wp:lineTo x="19225" y="21333"/>
                <wp:lineTo x="18094" y="17067"/>
                <wp:lineTo x="20921" y="10667"/>
                <wp:lineTo x="20921" y="5867"/>
                <wp:lineTo x="15832" y="1067"/>
                <wp:lineTo x="11874" y="0"/>
                <wp:lineTo x="9047" y="0"/>
              </wp:wrapPolygon>
            </wp:wrapThrough>
            <wp:docPr id="1488687815" name="Picture 1488687815" descr="EssGeeSee NZ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687815" name="Picture 1488687815" descr="EssGeeSee NZ logo."/>
                    <pic:cNvPicPr/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1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Arial"/>
          <w:sz w:val="28"/>
          <w:szCs w:val="28"/>
          <w:lang w:eastAsia="en-NZ"/>
        </w:rPr>
        <w:t>Huriana</w:t>
      </w:r>
      <w:r w:rsidRPr="00316DBA">
        <w:rPr>
          <w:rFonts w:eastAsia="Times New Roman" w:cs="Times New Roman"/>
          <w:sz w:val="28"/>
          <w:szCs w:val="28"/>
          <w:shd w:val="clear" w:color="auto" w:fill="FFFFFF"/>
        </w:rPr>
        <w:t xml:space="preserve"> Kopeke-Te Aho</w:t>
      </w:r>
    </w:p>
    <w:p w14:paraId="2F969F22" w14:textId="77777777" w:rsidR="00316DBA" w:rsidRPr="00316DBA" w:rsidRDefault="00316DBA" w:rsidP="00316DBA">
      <w:pPr>
        <w:ind w:left="3240"/>
        <w:contextualSpacing/>
        <w:rPr>
          <w:rFonts w:eastAsia="Times New Roman" w:cs="Arial"/>
          <w:color w:val="000000"/>
          <w:sz w:val="10"/>
          <w:szCs w:val="10"/>
          <w:shd w:val="clear" w:color="auto" w:fill="FFFFFF"/>
        </w:rPr>
      </w:pPr>
      <w:r w:rsidRPr="00316DBA">
        <w:rPr>
          <w:rFonts w:eastAsia="Times New Roman" w:cs="Times New Roman"/>
          <w:noProof/>
          <w:shd w:val="clear" w:color="auto" w:fill="FFFFFF"/>
        </w:rPr>
        <w:drawing>
          <wp:anchor distT="0" distB="0" distL="114300" distR="114300" simplePos="0" relativeHeight="251837440" behindDoc="0" locked="0" layoutInCell="1" allowOverlap="1" wp14:anchorId="4E13108D" wp14:editId="2D2040EA">
            <wp:simplePos x="0" y="0"/>
            <wp:positionH relativeFrom="column">
              <wp:posOffset>752475</wp:posOffset>
            </wp:positionH>
            <wp:positionV relativeFrom="paragraph">
              <wp:posOffset>68580</wp:posOffset>
            </wp:positionV>
            <wp:extent cx="666750" cy="666750"/>
            <wp:effectExtent l="0" t="0" r="0" b="0"/>
            <wp:wrapThrough wrapText="bothSides">
              <wp:wrapPolygon edited="0">
                <wp:start x="0" y="0"/>
                <wp:lineTo x="0" y="20983"/>
                <wp:lineTo x="20983" y="20983"/>
                <wp:lineTo x="20983" y="0"/>
                <wp:lineTo x="0" y="0"/>
              </wp:wrapPolygon>
            </wp:wrapThrough>
            <wp:docPr id="1727765740" name="Picture 1" descr="T. Wood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765740" name="Picture 1" descr="T. Wood logo.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63AFCC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color w:val="000000"/>
          <w:sz w:val="28"/>
          <w:szCs w:val="28"/>
          <w:shd w:val="clear" w:color="auto" w:fill="FFFFFF"/>
        </w:rPr>
      </w:pP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SGC Image Works </w:t>
      </w:r>
    </w:p>
    <w:p w14:paraId="4B5BF3C9" w14:textId="77777777" w:rsidR="00316DBA" w:rsidRPr="00316DBA" w:rsidRDefault="00316DBA" w:rsidP="00316DBA">
      <w:pPr>
        <w:ind w:left="3240"/>
        <w:contextualSpacing/>
        <w:rPr>
          <w:rFonts w:eastAsia="Times New Roman" w:cs="Arial"/>
          <w:color w:val="000000"/>
          <w:sz w:val="10"/>
          <w:szCs w:val="10"/>
          <w:shd w:val="clear" w:color="auto" w:fill="FFFFFF"/>
        </w:rPr>
      </w:pPr>
    </w:p>
    <w:p w14:paraId="21A43539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color w:val="000000"/>
          <w:sz w:val="28"/>
          <w:szCs w:val="28"/>
          <w:shd w:val="clear" w:color="auto" w:fill="FFFFFF"/>
        </w:rPr>
      </w:pP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T Wood</w:t>
      </w:r>
    </w:p>
    <w:p w14:paraId="339A7EF6" w14:textId="77777777" w:rsidR="00316DBA" w:rsidRPr="00316DBA" w:rsidRDefault="00316DBA" w:rsidP="00316DBA">
      <w:pPr>
        <w:ind w:left="3240"/>
        <w:contextualSpacing/>
        <w:rPr>
          <w:rFonts w:eastAsia="Times New Roman" w:cs="Arial"/>
          <w:sz w:val="10"/>
          <w:szCs w:val="10"/>
          <w:lang w:eastAsia="en-NZ"/>
        </w:rPr>
      </w:pPr>
    </w:p>
    <w:p w14:paraId="49056022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noProof/>
          <w:szCs w:val="32"/>
          <w:lang w:eastAsia="en-NZ"/>
        </w:rPr>
        <w:drawing>
          <wp:anchor distT="0" distB="0" distL="114300" distR="114300" simplePos="0" relativeHeight="251838464" behindDoc="0" locked="0" layoutInCell="1" allowOverlap="1" wp14:anchorId="5691A00C" wp14:editId="49672108">
            <wp:simplePos x="0" y="0"/>
            <wp:positionH relativeFrom="column">
              <wp:posOffset>142875</wp:posOffset>
            </wp:positionH>
            <wp:positionV relativeFrom="paragraph">
              <wp:posOffset>113030</wp:posOffset>
            </wp:positionV>
            <wp:extent cx="1143000" cy="638810"/>
            <wp:effectExtent l="0" t="0" r="0" b="8890"/>
            <wp:wrapThrough wrapText="bothSides">
              <wp:wrapPolygon edited="0">
                <wp:start x="0" y="0"/>
                <wp:lineTo x="0" y="21256"/>
                <wp:lineTo x="21240" y="21256"/>
                <wp:lineTo x="21240" y="0"/>
                <wp:lineTo x="0" y="0"/>
              </wp:wrapPolygon>
            </wp:wrapThrough>
            <wp:docPr id="2143824044" name="Picture 1" descr="Studio Rebeko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824044" name="Picture 1" descr="Studio Rebeko logo.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Studio Rebeko</w:t>
      </w:r>
    </w:p>
    <w:p w14:paraId="6E45DE1A" w14:textId="77777777" w:rsidR="00316DBA" w:rsidRPr="00316DBA" w:rsidRDefault="00316DBA" w:rsidP="00316DBA">
      <w:pPr>
        <w:ind w:left="3240"/>
        <w:contextualSpacing/>
        <w:rPr>
          <w:rFonts w:eastAsia="Times New Roman" w:cs="Arial"/>
          <w:sz w:val="10"/>
          <w:szCs w:val="10"/>
          <w:lang w:eastAsia="en-NZ"/>
        </w:rPr>
      </w:pPr>
    </w:p>
    <w:p w14:paraId="09667EEA" w14:textId="77777777" w:rsidR="00316DBA" w:rsidRPr="00316DBA" w:rsidRDefault="00316DBA" w:rsidP="00316DBA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Inga Kramer.</w:t>
      </w:r>
    </w:p>
    <w:p w14:paraId="3C1F870A" w14:textId="77777777" w:rsidR="00316DBA" w:rsidRPr="00316DBA" w:rsidRDefault="00316DBA" w:rsidP="00316DBA">
      <w:pPr>
        <w:ind w:left="2835"/>
        <w:rPr>
          <w:rFonts w:eastAsia="Times New Roman" w:cs="Arial"/>
          <w:szCs w:val="32"/>
          <w:lang w:eastAsia="en-NZ"/>
        </w:rPr>
      </w:pPr>
    </w:p>
    <w:p w14:paraId="208C4EAC" w14:textId="77777777" w:rsidR="00316DBA" w:rsidRPr="00316DBA" w:rsidRDefault="00316DBA" w:rsidP="00316DBA">
      <w:pPr>
        <w:spacing w:after="160" w:line="259" w:lineRule="auto"/>
        <w:ind w:left="0"/>
        <w:rPr>
          <w:rFonts w:ascii="Calibri" w:eastAsia="Calibri" w:hAnsi="Calibri" w:cs="Times New Roman"/>
          <w:sz w:val="22"/>
          <w:szCs w:val="22"/>
          <w:lang w:val="en-NZ"/>
        </w:rPr>
      </w:pPr>
    </w:p>
    <w:p w14:paraId="41B2CD43" w14:textId="77777777" w:rsidR="00E757C5" w:rsidRPr="0060011B" w:rsidRDefault="00E757C5" w:rsidP="004002D2">
      <w:pPr>
        <w:spacing w:after="120"/>
        <w:ind w:left="3402"/>
        <w:rPr>
          <w:rFonts w:eastAsia="Times New Roman" w:cs="Times New Roman"/>
        </w:rPr>
      </w:pPr>
    </w:p>
    <w:sectPr w:rsidR="00E757C5" w:rsidRPr="0060011B" w:rsidSect="00315307">
      <w:footerReference w:type="even" r:id="rId112"/>
      <w:footerReference w:type="default" r:id="rId113"/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4472C4" w:themeColor="accent1"/>
        <w:left w:val="single" w:sz="24" w:space="24" w:color="4472C4" w:themeColor="accent1"/>
        <w:bottom w:val="single" w:sz="24" w:space="24" w:color="4472C4" w:themeColor="accent1"/>
        <w:right w:val="single" w:sz="24" w:space="24" w:color="4472C4" w:themeColor="accent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9A77A" w14:textId="77777777" w:rsidR="00CF6049" w:rsidRDefault="00CF6049">
      <w:pPr>
        <w:spacing w:line="240" w:lineRule="auto"/>
      </w:pPr>
      <w:r>
        <w:separator/>
      </w:r>
    </w:p>
  </w:endnote>
  <w:endnote w:type="continuationSeparator" w:id="0">
    <w:p w14:paraId="1E979B06" w14:textId="77777777" w:rsidR="00CF6049" w:rsidRDefault="00CF60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071368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B389483" w14:textId="77777777" w:rsidR="00E757C5" w:rsidRDefault="00BC7E04" w:rsidP="005B0F6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315307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4A6547C" w14:textId="77777777" w:rsidR="00E757C5" w:rsidRDefault="00E757C5" w:rsidP="001538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sz w:val="28"/>
        <w:szCs w:val="28"/>
      </w:rPr>
      <w:id w:val="-154543460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8CCB84" w14:textId="77777777" w:rsidR="00E757C5" w:rsidRPr="00AA03EC" w:rsidRDefault="00BC7E04" w:rsidP="005B0F6D">
        <w:pPr>
          <w:pStyle w:val="Footer"/>
          <w:framePr w:wrap="none" w:vAnchor="text" w:hAnchor="margin" w:xAlign="right" w:y="1"/>
          <w:rPr>
            <w:rStyle w:val="PageNumber"/>
            <w:sz w:val="28"/>
            <w:szCs w:val="28"/>
          </w:rPr>
        </w:pPr>
        <w:r w:rsidRPr="00AA03EC">
          <w:rPr>
            <w:rStyle w:val="PageNumber"/>
            <w:sz w:val="28"/>
            <w:szCs w:val="28"/>
          </w:rPr>
          <w:fldChar w:fldCharType="begin"/>
        </w:r>
        <w:r w:rsidRPr="00AA03EC">
          <w:rPr>
            <w:rStyle w:val="PageNumber"/>
            <w:sz w:val="28"/>
            <w:szCs w:val="28"/>
          </w:rPr>
          <w:instrText xml:space="preserve"> PAGE </w:instrText>
        </w:r>
        <w:r w:rsidRPr="00AA03EC">
          <w:rPr>
            <w:rStyle w:val="PageNumber"/>
            <w:sz w:val="28"/>
            <w:szCs w:val="28"/>
          </w:rPr>
          <w:fldChar w:fldCharType="separate"/>
        </w:r>
        <w:r w:rsidRPr="00AA03EC">
          <w:rPr>
            <w:rStyle w:val="PageNumber"/>
            <w:noProof/>
            <w:sz w:val="28"/>
            <w:szCs w:val="28"/>
          </w:rPr>
          <w:t>2</w:t>
        </w:r>
        <w:r w:rsidRPr="00AA03EC">
          <w:rPr>
            <w:rStyle w:val="PageNumber"/>
            <w:sz w:val="28"/>
            <w:szCs w:val="28"/>
          </w:rPr>
          <w:fldChar w:fldCharType="end"/>
        </w:r>
      </w:p>
    </w:sdtContent>
  </w:sdt>
  <w:p w14:paraId="7D6871B9" w14:textId="77777777" w:rsidR="00E757C5" w:rsidRDefault="00E757C5" w:rsidP="001538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57AA5" w14:textId="77777777" w:rsidR="00CF6049" w:rsidRDefault="00CF6049">
      <w:pPr>
        <w:spacing w:line="240" w:lineRule="auto"/>
      </w:pPr>
      <w:r>
        <w:separator/>
      </w:r>
    </w:p>
  </w:footnote>
  <w:footnote w:type="continuationSeparator" w:id="0">
    <w:p w14:paraId="62F08631" w14:textId="77777777" w:rsidR="00CF6049" w:rsidRDefault="00CF60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B3E4C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76342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251F09"/>
    <w:multiLevelType w:val="hybridMultilevel"/>
    <w:tmpl w:val="BB0C7198"/>
    <w:lvl w:ilvl="0" w:tplc="50B47784">
      <w:start w:val="1"/>
      <w:numFmt w:val="decimal"/>
      <w:lvlText w:val="%1."/>
      <w:lvlJc w:val="left"/>
      <w:pPr>
        <w:ind w:left="4188" w:hanging="360"/>
      </w:pPr>
      <w:rPr>
        <w:rFonts w:hint="default"/>
        <w:b/>
        <w:bCs/>
      </w:rPr>
    </w:lvl>
    <w:lvl w:ilvl="1" w:tplc="14090019" w:tentative="1">
      <w:start w:val="1"/>
      <w:numFmt w:val="lowerLetter"/>
      <w:lvlText w:val="%2."/>
      <w:lvlJc w:val="left"/>
      <w:pPr>
        <w:ind w:left="4908" w:hanging="360"/>
      </w:pPr>
    </w:lvl>
    <w:lvl w:ilvl="2" w:tplc="1409001B" w:tentative="1">
      <w:start w:val="1"/>
      <w:numFmt w:val="lowerRoman"/>
      <w:lvlText w:val="%3."/>
      <w:lvlJc w:val="right"/>
      <w:pPr>
        <w:ind w:left="5628" w:hanging="180"/>
      </w:pPr>
    </w:lvl>
    <w:lvl w:ilvl="3" w:tplc="1409000F" w:tentative="1">
      <w:start w:val="1"/>
      <w:numFmt w:val="decimal"/>
      <w:lvlText w:val="%4."/>
      <w:lvlJc w:val="left"/>
      <w:pPr>
        <w:ind w:left="6348" w:hanging="360"/>
      </w:pPr>
    </w:lvl>
    <w:lvl w:ilvl="4" w:tplc="14090019" w:tentative="1">
      <w:start w:val="1"/>
      <w:numFmt w:val="lowerLetter"/>
      <w:lvlText w:val="%5."/>
      <w:lvlJc w:val="left"/>
      <w:pPr>
        <w:ind w:left="7068" w:hanging="360"/>
      </w:pPr>
    </w:lvl>
    <w:lvl w:ilvl="5" w:tplc="1409001B" w:tentative="1">
      <w:start w:val="1"/>
      <w:numFmt w:val="lowerRoman"/>
      <w:lvlText w:val="%6."/>
      <w:lvlJc w:val="right"/>
      <w:pPr>
        <w:ind w:left="7788" w:hanging="180"/>
      </w:pPr>
    </w:lvl>
    <w:lvl w:ilvl="6" w:tplc="1409000F" w:tentative="1">
      <w:start w:val="1"/>
      <w:numFmt w:val="decimal"/>
      <w:lvlText w:val="%7."/>
      <w:lvlJc w:val="left"/>
      <w:pPr>
        <w:ind w:left="8508" w:hanging="360"/>
      </w:pPr>
    </w:lvl>
    <w:lvl w:ilvl="7" w:tplc="14090019" w:tentative="1">
      <w:start w:val="1"/>
      <w:numFmt w:val="lowerLetter"/>
      <w:lvlText w:val="%8."/>
      <w:lvlJc w:val="left"/>
      <w:pPr>
        <w:ind w:left="9228" w:hanging="360"/>
      </w:pPr>
    </w:lvl>
    <w:lvl w:ilvl="8" w:tplc="140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3" w15:restartNumberingAfterBreak="0">
    <w:nsid w:val="05C80450"/>
    <w:multiLevelType w:val="hybridMultilevel"/>
    <w:tmpl w:val="439048C4"/>
    <w:lvl w:ilvl="0" w:tplc="18EA529E">
      <w:start w:val="1"/>
      <w:numFmt w:val="bullet"/>
      <w:pStyle w:val="ListParagraph"/>
      <w:lvlText w:val=""/>
      <w:lvlJc w:val="left"/>
      <w:pPr>
        <w:ind w:left="4253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074942"/>
    <w:multiLevelType w:val="multilevel"/>
    <w:tmpl w:val="F098811C"/>
    <w:styleLink w:val="CurrentList1"/>
    <w:lvl w:ilvl="0">
      <w:start w:val="1"/>
      <w:numFmt w:val="bullet"/>
      <w:lvlText w:val=""/>
      <w:lvlJc w:val="left"/>
      <w:pPr>
        <w:ind w:left="4253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545DB"/>
    <w:multiLevelType w:val="hybridMultilevel"/>
    <w:tmpl w:val="51E2B864"/>
    <w:lvl w:ilvl="0" w:tplc="5EF8CBA2">
      <w:start w:val="1"/>
      <w:numFmt w:val="bullet"/>
      <w:pStyle w:val="Listparagraph2"/>
      <w:lvlText w:val="o"/>
      <w:lvlJc w:val="left"/>
      <w:pPr>
        <w:ind w:left="4973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6" w15:restartNumberingAfterBreak="0">
    <w:nsid w:val="29526E32"/>
    <w:multiLevelType w:val="hybridMultilevel"/>
    <w:tmpl w:val="380ED266"/>
    <w:lvl w:ilvl="0" w:tplc="1DB4FA24">
      <w:start w:val="1"/>
      <w:numFmt w:val="bullet"/>
      <w:pStyle w:val="Listbulletbackpage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1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1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1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1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351817E7"/>
    <w:multiLevelType w:val="hybridMultilevel"/>
    <w:tmpl w:val="3AFE952A"/>
    <w:lvl w:ilvl="0" w:tplc="98882C2E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4766" w:hanging="360"/>
      </w:pPr>
    </w:lvl>
    <w:lvl w:ilvl="2" w:tplc="1409001B" w:tentative="1">
      <w:start w:val="1"/>
      <w:numFmt w:val="lowerRoman"/>
      <w:lvlText w:val="%3."/>
      <w:lvlJc w:val="right"/>
      <w:pPr>
        <w:ind w:left="5486" w:hanging="180"/>
      </w:pPr>
    </w:lvl>
    <w:lvl w:ilvl="3" w:tplc="1409000F" w:tentative="1">
      <w:start w:val="1"/>
      <w:numFmt w:val="decimal"/>
      <w:lvlText w:val="%4."/>
      <w:lvlJc w:val="left"/>
      <w:pPr>
        <w:ind w:left="6206" w:hanging="360"/>
      </w:pPr>
    </w:lvl>
    <w:lvl w:ilvl="4" w:tplc="14090019" w:tentative="1">
      <w:start w:val="1"/>
      <w:numFmt w:val="lowerLetter"/>
      <w:lvlText w:val="%5."/>
      <w:lvlJc w:val="left"/>
      <w:pPr>
        <w:ind w:left="6926" w:hanging="360"/>
      </w:pPr>
    </w:lvl>
    <w:lvl w:ilvl="5" w:tplc="1409001B" w:tentative="1">
      <w:start w:val="1"/>
      <w:numFmt w:val="lowerRoman"/>
      <w:lvlText w:val="%6."/>
      <w:lvlJc w:val="right"/>
      <w:pPr>
        <w:ind w:left="7646" w:hanging="180"/>
      </w:pPr>
    </w:lvl>
    <w:lvl w:ilvl="6" w:tplc="1409000F" w:tentative="1">
      <w:start w:val="1"/>
      <w:numFmt w:val="decimal"/>
      <w:lvlText w:val="%7."/>
      <w:lvlJc w:val="left"/>
      <w:pPr>
        <w:ind w:left="8366" w:hanging="360"/>
      </w:pPr>
    </w:lvl>
    <w:lvl w:ilvl="7" w:tplc="14090019" w:tentative="1">
      <w:start w:val="1"/>
      <w:numFmt w:val="lowerLetter"/>
      <w:lvlText w:val="%8."/>
      <w:lvlJc w:val="left"/>
      <w:pPr>
        <w:ind w:left="9086" w:hanging="360"/>
      </w:pPr>
    </w:lvl>
    <w:lvl w:ilvl="8" w:tplc="140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8" w15:restartNumberingAfterBreak="0">
    <w:nsid w:val="36D00B54"/>
    <w:multiLevelType w:val="hybridMultilevel"/>
    <w:tmpl w:val="6D609B4A"/>
    <w:lvl w:ilvl="0" w:tplc="08090003">
      <w:start w:val="1"/>
      <w:numFmt w:val="bullet"/>
      <w:lvlText w:val="o"/>
      <w:lvlJc w:val="left"/>
      <w:pPr>
        <w:ind w:left="4406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9" w15:restartNumberingAfterBreak="0">
    <w:nsid w:val="4D020E99"/>
    <w:multiLevelType w:val="multilevel"/>
    <w:tmpl w:val="83142376"/>
    <w:styleLink w:val="CurrentList2"/>
    <w:lvl w:ilvl="0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4EA54E0E"/>
    <w:multiLevelType w:val="hybridMultilevel"/>
    <w:tmpl w:val="6256E60A"/>
    <w:lvl w:ilvl="0" w:tplc="AD06692C">
      <w:start w:val="1"/>
      <w:numFmt w:val="bullet"/>
      <w:pStyle w:val="Listsecondlevel"/>
      <w:lvlText w:val="o"/>
      <w:lvlJc w:val="left"/>
      <w:pPr>
        <w:ind w:left="4046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BB087C"/>
    <w:multiLevelType w:val="hybridMultilevel"/>
    <w:tmpl w:val="67E07CD0"/>
    <w:lvl w:ilvl="0" w:tplc="B05C50B8">
      <w:start w:val="1"/>
      <w:numFmt w:val="bullet"/>
      <w:lvlText w:val="o"/>
      <w:lvlJc w:val="left"/>
      <w:pPr>
        <w:ind w:left="497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12" w15:restartNumberingAfterBreak="0">
    <w:nsid w:val="63580316"/>
    <w:multiLevelType w:val="multilevel"/>
    <w:tmpl w:val="67E07CD0"/>
    <w:styleLink w:val="Listparagraph2ndlevel"/>
    <w:lvl w:ilvl="0">
      <w:start w:val="1"/>
      <w:numFmt w:val="bullet"/>
      <w:lvlText w:val="o"/>
      <w:lvlJc w:val="left"/>
      <w:pPr>
        <w:ind w:left="497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5693" w:hanging="360"/>
      </w:pPr>
      <w:rPr>
        <w:rFonts w:ascii="Arial" w:hAnsi="Arial" w:hint="default"/>
        <w:sz w:val="32"/>
      </w:rPr>
    </w:lvl>
    <w:lvl w:ilvl="2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13" w15:restartNumberingAfterBreak="0">
    <w:nsid w:val="6CE153A3"/>
    <w:multiLevelType w:val="hybridMultilevel"/>
    <w:tmpl w:val="A86C9FD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094A83"/>
    <w:multiLevelType w:val="hybridMultilevel"/>
    <w:tmpl w:val="73B0BAAC"/>
    <w:lvl w:ilvl="0" w:tplc="1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1313756596">
    <w:abstractNumId w:val="6"/>
  </w:num>
  <w:num w:numId="2" w16cid:durableId="1751925994">
    <w:abstractNumId w:val="3"/>
  </w:num>
  <w:num w:numId="3" w16cid:durableId="930426864">
    <w:abstractNumId w:val="11"/>
  </w:num>
  <w:num w:numId="4" w16cid:durableId="90706847">
    <w:abstractNumId w:val="12"/>
  </w:num>
  <w:num w:numId="5" w16cid:durableId="313334513">
    <w:abstractNumId w:val="8"/>
  </w:num>
  <w:num w:numId="6" w16cid:durableId="2033803924">
    <w:abstractNumId w:val="5"/>
  </w:num>
  <w:num w:numId="7" w16cid:durableId="808132422">
    <w:abstractNumId w:val="4"/>
  </w:num>
  <w:num w:numId="8" w16cid:durableId="1143546541">
    <w:abstractNumId w:val="10"/>
  </w:num>
  <w:num w:numId="9" w16cid:durableId="279923130">
    <w:abstractNumId w:val="1"/>
  </w:num>
  <w:num w:numId="10" w16cid:durableId="1141115467">
    <w:abstractNumId w:val="9"/>
  </w:num>
  <w:num w:numId="11" w16cid:durableId="1254901281">
    <w:abstractNumId w:val="0"/>
  </w:num>
  <w:num w:numId="12" w16cid:durableId="2111922917">
    <w:abstractNumId w:val="13"/>
  </w:num>
  <w:num w:numId="13" w16cid:durableId="570190621">
    <w:abstractNumId w:val="14"/>
  </w:num>
  <w:num w:numId="14" w16cid:durableId="704909515">
    <w:abstractNumId w:val="2"/>
  </w:num>
  <w:num w:numId="15" w16cid:durableId="178180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0MrE0MrOwMDY1MDRQ0lEKTi0uzszPAymwrAUA6bkWdCwAAAA="/>
  </w:docVars>
  <w:rsids>
    <w:rsidRoot w:val="00361973"/>
    <w:rsid w:val="000013CC"/>
    <w:rsid w:val="00002417"/>
    <w:rsid w:val="00005DB6"/>
    <w:rsid w:val="000064D2"/>
    <w:rsid w:val="000227B4"/>
    <w:rsid w:val="00024879"/>
    <w:rsid w:val="0003092A"/>
    <w:rsid w:val="0004557B"/>
    <w:rsid w:val="000473FC"/>
    <w:rsid w:val="00060B8B"/>
    <w:rsid w:val="00085E05"/>
    <w:rsid w:val="0009079F"/>
    <w:rsid w:val="00090942"/>
    <w:rsid w:val="000A3C46"/>
    <w:rsid w:val="000A5720"/>
    <w:rsid w:val="000A5AED"/>
    <w:rsid w:val="000D0BE9"/>
    <w:rsid w:val="000D219E"/>
    <w:rsid w:val="000D2B45"/>
    <w:rsid w:val="00104F7F"/>
    <w:rsid w:val="00122416"/>
    <w:rsid w:val="00124EA8"/>
    <w:rsid w:val="001754F4"/>
    <w:rsid w:val="001A550C"/>
    <w:rsid w:val="001B4DD5"/>
    <w:rsid w:val="001D223E"/>
    <w:rsid w:val="001E1FBA"/>
    <w:rsid w:val="001E3429"/>
    <w:rsid w:val="00201791"/>
    <w:rsid w:val="00226C0D"/>
    <w:rsid w:val="00226F54"/>
    <w:rsid w:val="002360B3"/>
    <w:rsid w:val="0024755E"/>
    <w:rsid w:val="00257D60"/>
    <w:rsid w:val="00261BF8"/>
    <w:rsid w:val="00266B9F"/>
    <w:rsid w:val="00276BC9"/>
    <w:rsid w:val="00284D0D"/>
    <w:rsid w:val="002B75A5"/>
    <w:rsid w:val="002C002D"/>
    <w:rsid w:val="002C5435"/>
    <w:rsid w:val="002F64CF"/>
    <w:rsid w:val="003001CB"/>
    <w:rsid w:val="00315307"/>
    <w:rsid w:val="00316DBA"/>
    <w:rsid w:val="00323EB3"/>
    <w:rsid w:val="00336714"/>
    <w:rsid w:val="003464AE"/>
    <w:rsid w:val="00360643"/>
    <w:rsid w:val="00361973"/>
    <w:rsid w:val="003631C1"/>
    <w:rsid w:val="00371C85"/>
    <w:rsid w:val="0037787F"/>
    <w:rsid w:val="003831EB"/>
    <w:rsid w:val="003851F4"/>
    <w:rsid w:val="003B4271"/>
    <w:rsid w:val="003D631D"/>
    <w:rsid w:val="003F07F7"/>
    <w:rsid w:val="003F08CB"/>
    <w:rsid w:val="003F5628"/>
    <w:rsid w:val="004002D2"/>
    <w:rsid w:val="00402A09"/>
    <w:rsid w:val="00426BE4"/>
    <w:rsid w:val="00447B53"/>
    <w:rsid w:val="004535B5"/>
    <w:rsid w:val="004567B0"/>
    <w:rsid w:val="00472CFA"/>
    <w:rsid w:val="004B475F"/>
    <w:rsid w:val="004F56C0"/>
    <w:rsid w:val="00501A75"/>
    <w:rsid w:val="00503AD5"/>
    <w:rsid w:val="00510007"/>
    <w:rsid w:val="00511B97"/>
    <w:rsid w:val="00522E5E"/>
    <w:rsid w:val="00523CFC"/>
    <w:rsid w:val="00543381"/>
    <w:rsid w:val="005450F3"/>
    <w:rsid w:val="00570380"/>
    <w:rsid w:val="00577D24"/>
    <w:rsid w:val="005921AD"/>
    <w:rsid w:val="005E17F9"/>
    <w:rsid w:val="005E5306"/>
    <w:rsid w:val="005F31AC"/>
    <w:rsid w:val="0060011B"/>
    <w:rsid w:val="006048DF"/>
    <w:rsid w:val="00621884"/>
    <w:rsid w:val="00622B0D"/>
    <w:rsid w:val="006253C6"/>
    <w:rsid w:val="0064667B"/>
    <w:rsid w:val="00665C70"/>
    <w:rsid w:val="00676077"/>
    <w:rsid w:val="00683296"/>
    <w:rsid w:val="00693EC1"/>
    <w:rsid w:val="006B45FC"/>
    <w:rsid w:val="006C5C26"/>
    <w:rsid w:val="006D12ED"/>
    <w:rsid w:val="006E050D"/>
    <w:rsid w:val="007012DC"/>
    <w:rsid w:val="00705CA3"/>
    <w:rsid w:val="00734C63"/>
    <w:rsid w:val="00736E4E"/>
    <w:rsid w:val="00760DC8"/>
    <w:rsid w:val="007829EC"/>
    <w:rsid w:val="00790DE4"/>
    <w:rsid w:val="007B05F3"/>
    <w:rsid w:val="007C7764"/>
    <w:rsid w:val="007E7233"/>
    <w:rsid w:val="00801F3F"/>
    <w:rsid w:val="00812FF7"/>
    <w:rsid w:val="00821FD0"/>
    <w:rsid w:val="00832F16"/>
    <w:rsid w:val="00840E1C"/>
    <w:rsid w:val="00855A51"/>
    <w:rsid w:val="00863D53"/>
    <w:rsid w:val="008770B0"/>
    <w:rsid w:val="008848CB"/>
    <w:rsid w:val="00887F23"/>
    <w:rsid w:val="008904FC"/>
    <w:rsid w:val="008A5855"/>
    <w:rsid w:val="008D0233"/>
    <w:rsid w:val="008D08B2"/>
    <w:rsid w:val="008D437D"/>
    <w:rsid w:val="009159A9"/>
    <w:rsid w:val="009208B7"/>
    <w:rsid w:val="00926476"/>
    <w:rsid w:val="00932601"/>
    <w:rsid w:val="009411B0"/>
    <w:rsid w:val="0094516C"/>
    <w:rsid w:val="00955094"/>
    <w:rsid w:val="0096103A"/>
    <w:rsid w:val="009634B0"/>
    <w:rsid w:val="00970485"/>
    <w:rsid w:val="00974E0B"/>
    <w:rsid w:val="0098180B"/>
    <w:rsid w:val="009A5525"/>
    <w:rsid w:val="009E16D4"/>
    <w:rsid w:val="009E178F"/>
    <w:rsid w:val="009F1DDC"/>
    <w:rsid w:val="009F55EB"/>
    <w:rsid w:val="00A0498F"/>
    <w:rsid w:val="00A12915"/>
    <w:rsid w:val="00A1608E"/>
    <w:rsid w:val="00A16CD6"/>
    <w:rsid w:val="00A17EC5"/>
    <w:rsid w:val="00A26BC5"/>
    <w:rsid w:val="00A2743A"/>
    <w:rsid w:val="00A30EF8"/>
    <w:rsid w:val="00A67570"/>
    <w:rsid w:val="00A7350E"/>
    <w:rsid w:val="00A75C83"/>
    <w:rsid w:val="00A97845"/>
    <w:rsid w:val="00AD417A"/>
    <w:rsid w:val="00AE0D0A"/>
    <w:rsid w:val="00B47F8D"/>
    <w:rsid w:val="00B50B0B"/>
    <w:rsid w:val="00B77621"/>
    <w:rsid w:val="00B81A2E"/>
    <w:rsid w:val="00B83387"/>
    <w:rsid w:val="00BB7148"/>
    <w:rsid w:val="00BC7E04"/>
    <w:rsid w:val="00BD34B6"/>
    <w:rsid w:val="00BD7187"/>
    <w:rsid w:val="00BE389A"/>
    <w:rsid w:val="00BF5DDC"/>
    <w:rsid w:val="00C10DA3"/>
    <w:rsid w:val="00C200AE"/>
    <w:rsid w:val="00C214FE"/>
    <w:rsid w:val="00C755A5"/>
    <w:rsid w:val="00C96758"/>
    <w:rsid w:val="00CC747F"/>
    <w:rsid w:val="00CD141D"/>
    <w:rsid w:val="00CF6049"/>
    <w:rsid w:val="00D12EF7"/>
    <w:rsid w:val="00D204CD"/>
    <w:rsid w:val="00D22206"/>
    <w:rsid w:val="00D35D52"/>
    <w:rsid w:val="00D37892"/>
    <w:rsid w:val="00D512CC"/>
    <w:rsid w:val="00D60B5F"/>
    <w:rsid w:val="00D629D8"/>
    <w:rsid w:val="00D652D9"/>
    <w:rsid w:val="00D67451"/>
    <w:rsid w:val="00D74480"/>
    <w:rsid w:val="00D80251"/>
    <w:rsid w:val="00D852B6"/>
    <w:rsid w:val="00D95D45"/>
    <w:rsid w:val="00DA2979"/>
    <w:rsid w:val="00DB0FFF"/>
    <w:rsid w:val="00DB3025"/>
    <w:rsid w:val="00DB4C76"/>
    <w:rsid w:val="00DC3C97"/>
    <w:rsid w:val="00DC5D2A"/>
    <w:rsid w:val="00DF2E18"/>
    <w:rsid w:val="00E02C06"/>
    <w:rsid w:val="00E17BF8"/>
    <w:rsid w:val="00E25EA4"/>
    <w:rsid w:val="00E301CA"/>
    <w:rsid w:val="00E30AF8"/>
    <w:rsid w:val="00E422EA"/>
    <w:rsid w:val="00E4241D"/>
    <w:rsid w:val="00E56A37"/>
    <w:rsid w:val="00E700A1"/>
    <w:rsid w:val="00E70E61"/>
    <w:rsid w:val="00E725BF"/>
    <w:rsid w:val="00E74AFE"/>
    <w:rsid w:val="00E757C5"/>
    <w:rsid w:val="00E94AB8"/>
    <w:rsid w:val="00EA3AE5"/>
    <w:rsid w:val="00EA567F"/>
    <w:rsid w:val="00EC5F32"/>
    <w:rsid w:val="00ED3A22"/>
    <w:rsid w:val="00EE4E25"/>
    <w:rsid w:val="00EF4A04"/>
    <w:rsid w:val="00F05916"/>
    <w:rsid w:val="00F20BCC"/>
    <w:rsid w:val="00F23AC5"/>
    <w:rsid w:val="00F32DCE"/>
    <w:rsid w:val="00F603AC"/>
    <w:rsid w:val="00F64777"/>
    <w:rsid w:val="00F6784F"/>
    <w:rsid w:val="00F87859"/>
    <w:rsid w:val="00FC1BD7"/>
    <w:rsid w:val="00FC2519"/>
    <w:rsid w:val="00FC63B6"/>
    <w:rsid w:val="00FD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B56BAF"/>
  <w15:chartTrackingRefBased/>
  <w15:docId w15:val="{9F737649-2A88-4BF7-8E21-8E161DFF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N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4"/>
    <w:qFormat/>
    <w:rsid w:val="00BF5DDC"/>
    <w:pPr>
      <w:spacing w:line="360" w:lineRule="auto"/>
      <w:ind w:left="3686"/>
    </w:pPr>
    <w:rPr>
      <w:rFonts w:ascii="Arial" w:eastAsiaTheme="minorEastAsia" w:hAnsi="Arial"/>
      <w:sz w:val="32"/>
      <w:lang w:val="en-AU"/>
    </w:rPr>
  </w:style>
  <w:style w:type="paragraph" w:styleId="Heading1">
    <w:name w:val="heading 1"/>
    <w:next w:val="BodyText"/>
    <w:link w:val="Heading1Char"/>
    <w:uiPriority w:val="1"/>
    <w:qFormat/>
    <w:rsid w:val="00DB3025"/>
    <w:pPr>
      <w:keepNext/>
      <w:keepLines/>
      <w:pageBreakBefore/>
      <w:widowControl w:val="0"/>
      <w:pBdr>
        <w:top w:val="single" w:sz="18" w:space="10" w:color="4472C4" w:themeColor="accent1"/>
        <w:left w:val="single" w:sz="18" w:space="4" w:color="4472C4" w:themeColor="accent1"/>
        <w:bottom w:val="single" w:sz="18" w:space="0" w:color="4472C4" w:themeColor="accent1"/>
        <w:right w:val="single" w:sz="18" w:space="4" w:color="4472C4" w:themeColor="accent1"/>
      </w:pBdr>
      <w:spacing w:line="360" w:lineRule="auto"/>
      <w:jc w:val="center"/>
      <w:outlineLvl w:val="0"/>
    </w:pPr>
    <w:rPr>
      <w:rFonts w:ascii="Arial" w:eastAsia="Arial Unicode MS" w:hAnsi="Arial"/>
      <w:b/>
      <w:noProof/>
      <w:kern w:val="28"/>
      <w:sz w:val="44"/>
      <w:lang w:eastAsia="en-NZ"/>
    </w:rPr>
  </w:style>
  <w:style w:type="paragraph" w:styleId="Heading2">
    <w:name w:val="heading 2"/>
    <w:basedOn w:val="Normal"/>
    <w:next w:val="Normal"/>
    <w:link w:val="Heading2Char"/>
    <w:uiPriority w:val="1"/>
    <w:qFormat/>
    <w:rsid w:val="003F5628"/>
    <w:pPr>
      <w:keepNext/>
      <w:keepLines/>
      <w:outlineLvl w:val="1"/>
    </w:pPr>
    <w:rPr>
      <w:rFonts w:eastAsiaTheme="majorEastAsia" w:cstheme="majorBidi"/>
      <w:b/>
      <w:color w:val="000000" w:themeColor="text1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1"/>
    <w:rsid w:val="00DB3025"/>
    <w:rPr>
      <w:rFonts w:ascii="Arial" w:eastAsia="Arial Unicode MS" w:hAnsi="Arial"/>
      <w:b/>
      <w:noProof/>
      <w:kern w:val="28"/>
      <w:sz w:val="44"/>
      <w:lang w:eastAsia="en-NZ"/>
    </w:rPr>
  </w:style>
  <w:style w:type="paragraph" w:styleId="BodyText">
    <w:name w:val="Body Text"/>
    <w:basedOn w:val="Normal"/>
    <w:link w:val="BodyTextChar"/>
    <w:uiPriority w:val="99"/>
    <w:semiHidden/>
    <w:unhideWhenUsed/>
    <w:rsid w:val="006C5C2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5C26"/>
  </w:style>
  <w:style w:type="paragraph" w:styleId="ListParagraph">
    <w:name w:val="List Paragraph"/>
    <w:aliases w:val="List first level,List Paragraph numbered,List Bullet indent,List Paragraph1,Bullet List,FooterText,numbered,Paragraphe de liste1,Bulletr List Paragraph,列出段落,列出段落1,Listeafsnit1,Parágrafo da Lista1,List Paragraph2,List Paragraph21,リスト段落1,L"/>
    <w:basedOn w:val="ListBullet"/>
    <w:link w:val="ListParagraphChar"/>
    <w:uiPriority w:val="34"/>
    <w:qFormat/>
    <w:rsid w:val="00736E4E"/>
    <w:pPr>
      <w:numPr>
        <w:numId w:val="2"/>
      </w:numPr>
      <w:spacing w:before="480"/>
      <w:ind w:left="4167"/>
      <w:contextualSpacing w:val="0"/>
    </w:pPr>
    <w:rPr>
      <w:rFonts w:eastAsiaTheme="minorHAnsi"/>
      <w:szCs w:val="22"/>
      <w:lang w:val="en-GB"/>
    </w:rPr>
  </w:style>
  <w:style w:type="character" w:customStyle="1" w:styleId="ListParagraphChar">
    <w:name w:val="List Paragraph Char"/>
    <w:aliases w:val="List first level Char,List Paragraph numbered Char,List Bullet indent Char,List Paragraph1 Char,Bullet List Char,FooterText Char,numbered Char,Paragraphe de liste1 Char,Bulletr List Paragraph Char,列出段落 Char,列出段落1 Char,リスト段落1 Char"/>
    <w:basedOn w:val="DefaultParagraphFont"/>
    <w:link w:val="ListParagraph"/>
    <w:uiPriority w:val="34"/>
    <w:locked/>
    <w:rsid w:val="00BF5DDC"/>
    <w:rPr>
      <w:rFonts w:ascii="Arial" w:hAnsi="Arial"/>
      <w:sz w:val="32"/>
      <w:szCs w:val="22"/>
      <w:lang w:val="en-GB"/>
    </w:rPr>
  </w:style>
  <w:style w:type="paragraph" w:styleId="Title">
    <w:name w:val="Title"/>
    <w:basedOn w:val="Normal"/>
    <w:next w:val="Normal"/>
    <w:link w:val="TitleChar"/>
    <w:autoRedefine/>
    <w:qFormat/>
    <w:rsid w:val="00DB3025"/>
    <w:pPr>
      <w:spacing w:after="200"/>
      <w:ind w:left="0"/>
      <w:contextualSpacing/>
      <w:jc w:val="center"/>
    </w:pPr>
    <w:rPr>
      <w:rFonts w:eastAsiaTheme="majorEastAsia" w:cstheme="majorBidi"/>
      <w:b/>
      <w:color w:val="000000" w:themeColor="text1"/>
      <w:spacing w:val="-10"/>
      <w:kern w:val="28"/>
      <w:sz w:val="60"/>
      <w:szCs w:val="60"/>
      <w:lang w:val="en-NZ" w:eastAsia="en-GB"/>
    </w:rPr>
  </w:style>
  <w:style w:type="character" w:customStyle="1" w:styleId="TitleChar">
    <w:name w:val="Title Char"/>
    <w:basedOn w:val="DefaultParagraphFont"/>
    <w:link w:val="Title"/>
    <w:rsid w:val="00DB3025"/>
    <w:rPr>
      <w:rFonts w:ascii="Arial" w:eastAsiaTheme="majorEastAsia" w:hAnsi="Arial" w:cstheme="majorBidi"/>
      <w:b/>
      <w:color w:val="000000" w:themeColor="text1"/>
      <w:spacing w:val="-10"/>
      <w:kern w:val="28"/>
      <w:sz w:val="60"/>
      <w:szCs w:val="60"/>
      <w:lang w:eastAsia="en-GB"/>
    </w:rPr>
  </w:style>
  <w:style w:type="character" w:styleId="Hyperlink">
    <w:name w:val="Hyperlink"/>
    <w:basedOn w:val="DefaultParagraphFont"/>
    <w:uiPriority w:val="99"/>
    <w:rsid w:val="00F87859"/>
    <w:rPr>
      <w:color w:val="64BCB5"/>
      <w:u w:val="single"/>
    </w:rPr>
  </w:style>
  <w:style w:type="paragraph" w:styleId="Footer">
    <w:name w:val="footer"/>
    <w:basedOn w:val="Normal"/>
    <w:link w:val="FooterChar"/>
    <w:uiPriority w:val="99"/>
    <w:semiHidden/>
    <w:rsid w:val="00F878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5DDC"/>
    <w:rPr>
      <w:rFonts w:ascii="Arial" w:eastAsiaTheme="minorEastAsia" w:hAnsi="Arial"/>
      <w:sz w:val="32"/>
      <w:lang w:val="en-AU"/>
    </w:rPr>
  </w:style>
  <w:style w:type="character" w:styleId="PageNumber">
    <w:name w:val="page number"/>
    <w:basedOn w:val="DefaultParagraphFont"/>
    <w:uiPriority w:val="99"/>
    <w:semiHidden/>
    <w:unhideWhenUsed/>
    <w:rsid w:val="00F87859"/>
  </w:style>
  <w:style w:type="character" w:styleId="FollowedHyperlink">
    <w:name w:val="FollowedHyperlink"/>
    <w:basedOn w:val="DefaultParagraphFont"/>
    <w:uiPriority w:val="99"/>
    <w:semiHidden/>
    <w:unhideWhenUsed/>
    <w:rsid w:val="00F8785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rsid w:val="00261BF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5DDC"/>
    <w:rPr>
      <w:rFonts w:ascii="Arial" w:eastAsiaTheme="minorEastAsia" w:hAnsi="Arial"/>
      <w:sz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1"/>
    <w:rsid w:val="00BF5DDC"/>
    <w:rPr>
      <w:rFonts w:ascii="Arial" w:eastAsiaTheme="majorEastAsia" w:hAnsi="Arial" w:cstheme="majorBidi"/>
      <w:b/>
      <w:color w:val="000000" w:themeColor="text1"/>
      <w:sz w:val="36"/>
      <w:szCs w:val="26"/>
      <w:lang w:val="en-AU"/>
    </w:rPr>
  </w:style>
  <w:style w:type="paragraph" w:styleId="NoSpacing">
    <w:name w:val="No Spacing"/>
    <w:uiPriority w:val="9"/>
    <w:semiHidden/>
    <w:rsid w:val="0003092A"/>
    <w:pPr>
      <w:ind w:left="3686"/>
    </w:pPr>
    <w:rPr>
      <w:rFonts w:ascii="Arial" w:eastAsiaTheme="minorEastAsia" w:hAnsi="Arial"/>
      <w:sz w:val="44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EF4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4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4A04"/>
    <w:rPr>
      <w:rFonts w:ascii="Arial" w:eastAsiaTheme="minorEastAsia" w:hAnsi="Arial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4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4A04"/>
    <w:rPr>
      <w:rFonts w:ascii="Arial" w:eastAsiaTheme="minorEastAsia" w:hAnsi="Arial"/>
      <w:b/>
      <w:bCs/>
      <w:sz w:val="20"/>
      <w:szCs w:val="20"/>
      <w:lang w:val="en-AU"/>
    </w:rPr>
  </w:style>
  <w:style w:type="paragraph" w:styleId="Subtitle">
    <w:name w:val="Subtitle"/>
    <w:aliases w:val="Published date"/>
    <w:next w:val="Normal"/>
    <w:link w:val="SubtitleChar"/>
    <w:uiPriority w:val="11"/>
    <w:semiHidden/>
    <w:qFormat/>
    <w:rsid w:val="003F5628"/>
    <w:pPr>
      <w:spacing w:line="360" w:lineRule="auto"/>
      <w:jc w:val="center"/>
    </w:pPr>
    <w:rPr>
      <w:rFonts w:ascii="Arial" w:eastAsiaTheme="majorEastAsia" w:hAnsi="Arial" w:cstheme="majorBidi"/>
      <w:b/>
      <w:color w:val="000000" w:themeColor="text1"/>
      <w:sz w:val="44"/>
      <w:szCs w:val="26"/>
      <w:lang w:val="en-AU"/>
    </w:rPr>
  </w:style>
  <w:style w:type="character" w:customStyle="1" w:styleId="SubtitleChar">
    <w:name w:val="Subtitle Char"/>
    <w:aliases w:val="Published date Char"/>
    <w:basedOn w:val="DefaultParagraphFont"/>
    <w:link w:val="Subtitle"/>
    <w:uiPriority w:val="11"/>
    <w:semiHidden/>
    <w:rsid w:val="00BF5DDC"/>
    <w:rPr>
      <w:rFonts w:ascii="Arial" w:eastAsiaTheme="majorEastAsia" w:hAnsi="Arial" w:cstheme="majorBidi"/>
      <w:b/>
      <w:color w:val="000000" w:themeColor="text1"/>
      <w:sz w:val="44"/>
      <w:szCs w:val="26"/>
      <w:lang w:val="en-AU"/>
    </w:rPr>
  </w:style>
  <w:style w:type="paragraph" w:customStyle="1" w:styleId="contentspage">
    <w:name w:val="contents page"/>
    <w:basedOn w:val="Normal"/>
    <w:uiPriority w:val="3"/>
    <w:qFormat/>
    <w:rsid w:val="0064667B"/>
    <w:pPr>
      <w:tabs>
        <w:tab w:val="right" w:leader="dot" w:pos="8959"/>
      </w:tabs>
      <w:ind w:left="3402" w:right="-188"/>
    </w:pPr>
    <w:rPr>
      <w:rFonts w:cs="Arial"/>
      <w:bCs/>
      <w:szCs w:val="32"/>
    </w:rPr>
  </w:style>
  <w:style w:type="numbering" w:customStyle="1" w:styleId="Listparagraph2ndlevel">
    <w:name w:val="List paragraph 2nd level"/>
    <w:basedOn w:val="NoList"/>
    <w:uiPriority w:val="99"/>
    <w:rsid w:val="006B45FC"/>
    <w:pPr>
      <w:numPr>
        <w:numId w:val="4"/>
      </w:numPr>
    </w:pPr>
  </w:style>
  <w:style w:type="paragraph" w:customStyle="1" w:styleId="Listparagraph2">
    <w:name w:val="List paragraph 2"/>
    <w:basedOn w:val="ListParagraph"/>
    <w:uiPriority w:val="8"/>
    <w:semiHidden/>
    <w:rsid w:val="006B45FC"/>
    <w:pPr>
      <w:numPr>
        <w:numId w:val="6"/>
      </w:numPr>
      <w:ind w:left="4820" w:hanging="567"/>
    </w:pPr>
    <w:rPr>
      <w:shd w:val="clear" w:color="auto" w:fill="FFFFFF"/>
      <w:lang w:eastAsia="en-GB"/>
    </w:rPr>
  </w:style>
  <w:style w:type="paragraph" w:customStyle="1" w:styleId="Listsecondlevel">
    <w:name w:val="List second level"/>
    <w:basedOn w:val="ListParagraph"/>
    <w:next w:val="Listparagraph2"/>
    <w:uiPriority w:val="6"/>
    <w:qFormat/>
    <w:rsid w:val="0098180B"/>
    <w:pPr>
      <w:numPr>
        <w:numId w:val="8"/>
      </w:numPr>
      <w:ind w:left="4820" w:hanging="567"/>
    </w:pPr>
  </w:style>
  <w:style w:type="numbering" w:customStyle="1" w:styleId="CurrentList1">
    <w:name w:val="Current List1"/>
    <w:uiPriority w:val="99"/>
    <w:rsid w:val="006B45FC"/>
    <w:pPr>
      <w:numPr>
        <w:numId w:val="7"/>
      </w:numPr>
    </w:pPr>
  </w:style>
  <w:style w:type="character" w:styleId="SubtleReference">
    <w:name w:val="Subtle Reference"/>
    <w:basedOn w:val="DefaultParagraphFont"/>
    <w:uiPriority w:val="31"/>
    <w:semiHidden/>
    <w:rsid w:val="00863D53"/>
    <w:rPr>
      <w:smallCaps/>
      <w:color w:val="5A5A5A" w:themeColor="text1" w:themeTint="A5"/>
    </w:rPr>
  </w:style>
  <w:style w:type="paragraph" w:styleId="ListBullet">
    <w:name w:val="List Bullet"/>
    <w:basedOn w:val="Normal"/>
    <w:uiPriority w:val="99"/>
    <w:semiHidden/>
    <w:unhideWhenUsed/>
    <w:rsid w:val="00863D53"/>
    <w:pPr>
      <w:numPr>
        <w:numId w:val="9"/>
      </w:numPr>
      <w:contextualSpacing/>
    </w:pPr>
  </w:style>
  <w:style w:type="paragraph" w:customStyle="1" w:styleId="Datepublished">
    <w:name w:val="Date published"/>
    <w:basedOn w:val="Subtitle"/>
    <w:link w:val="DatepublishedChar"/>
    <w:uiPriority w:val="2"/>
    <w:qFormat/>
    <w:rsid w:val="00BF5DDC"/>
  </w:style>
  <w:style w:type="paragraph" w:customStyle="1" w:styleId="Listtoplevel">
    <w:name w:val="List top level"/>
    <w:basedOn w:val="ListParagraph"/>
    <w:link w:val="ListtoplevelChar"/>
    <w:uiPriority w:val="5"/>
    <w:qFormat/>
    <w:rsid w:val="00C200AE"/>
    <w:pPr>
      <w:ind w:left="4253"/>
    </w:pPr>
    <w:rPr>
      <w:noProof/>
    </w:rPr>
  </w:style>
  <w:style w:type="character" w:customStyle="1" w:styleId="DatepublishedChar">
    <w:name w:val="Date published Char"/>
    <w:basedOn w:val="SubtitleChar"/>
    <w:link w:val="Datepublished"/>
    <w:uiPriority w:val="2"/>
    <w:rsid w:val="00BF5DDC"/>
    <w:rPr>
      <w:rFonts w:ascii="Arial" w:eastAsiaTheme="majorEastAsia" w:hAnsi="Arial" w:cstheme="majorBidi"/>
      <w:b/>
      <w:color w:val="000000" w:themeColor="text1"/>
      <w:sz w:val="44"/>
      <w:szCs w:val="26"/>
      <w:lang w:val="en-AU"/>
    </w:rPr>
  </w:style>
  <w:style w:type="character" w:customStyle="1" w:styleId="ListtoplevelChar">
    <w:name w:val="List top level Char"/>
    <w:basedOn w:val="ListParagraphChar"/>
    <w:link w:val="Listtoplevel"/>
    <w:uiPriority w:val="5"/>
    <w:rsid w:val="00C200AE"/>
    <w:rPr>
      <w:rFonts w:ascii="Arial" w:hAnsi="Arial"/>
      <w:noProof/>
      <w:sz w:val="32"/>
      <w:szCs w:val="22"/>
      <w:lang w:val="en-GB"/>
    </w:rPr>
  </w:style>
  <w:style w:type="numbering" w:customStyle="1" w:styleId="CurrentList2">
    <w:name w:val="Current List2"/>
    <w:uiPriority w:val="99"/>
    <w:rsid w:val="00257D60"/>
    <w:pPr>
      <w:numPr>
        <w:numId w:val="10"/>
      </w:numPr>
    </w:pPr>
  </w:style>
  <w:style w:type="paragraph" w:customStyle="1" w:styleId="Listbulletbackpage">
    <w:name w:val="List bullet backpage"/>
    <w:basedOn w:val="ListBullet2"/>
    <w:uiPriority w:val="4"/>
    <w:rsid w:val="00257D60"/>
    <w:pPr>
      <w:numPr>
        <w:numId w:val="1"/>
      </w:numPr>
      <w:spacing w:line="240" w:lineRule="auto"/>
      <w:ind w:left="3969" w:hanging="567"/>
    </w:pPr>
    <w:rPr>
      <w:rFonts w:eastAsia="Calibri" w:cs="Arial"/>
      <w:szCs w:val="32"/>
      <w:lang w:val="en-GB" w:eastAsia="en-NZ"/>
    </w:rPr>
  </w:style>
  <w:style w:type="paragraph" w:styleId="ListBullet2">
    <w:name w:val="List Bullet 2"/>
    <w:basedOn w:val="Normal"/>
    <w:uiPriority w:val="99"/>
    <w:semiHidden/>
    <w:unhideWhenUsed/>
    <w:rsid w:val="00257D60"/>
    <w:pPr>
      <w:numPr>
        <w:numId w:val="11"/>
      </w:numPr>
      <w:contextualSpacing/>
    </w:pPr>
  </w:style>
  <w:style w:type="paragraph" w:customStyle="1" w:styleId="Checkboxes">
    <w:name w:val="Checkboxes"/>
    <w:basedOn w:val="Normal"/>
    <w:link w:val="CheckboxesChar"/>
    <w:uiPriority w:val="4"/>
    <w:qFormat/>
    <w:rsid w:val="00284D0D"/>
    <w:pPr>
      <w:tabs>
        <w:tab w:val="left" w:leader="dot" w:pos="8505"/>
      </w:tabs>
      <w:ind w:left="4395"/>
    </w:pPr>
  </w:style>
  <w:style w:type="character" w:customStyle="1" w:styleId="CheckboxesChar">
    <w:name w:val="Checkboxes Char"/>
    <w:basedOn w:val="DefaultParagraphFont"/>
    <w:link w:val="Checkboxes"/>
    <w:uiPriority w:val="4"/>
    <w:rsid w:val="00284D0D"/>
    <w:rPr>
      <w:rFonts w:ascii="Arial" w:eastAsiaTheme="minorEastAsia" w:hAnsi="Arial"/>
      <w:sz w:val="32"/>
      <w:lang w:val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622B0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7892"/>
    <w:rPr>
      <w:rFonts w:ascii="Arial" w:eastAsiaTheme="minorEastAsia" w:hAnsi="Arial"/>
      <w:sz w:val="32"/>
      <w:lang w:val="en-AU"/>
    </w:rPr>
  </w:style>
  <w:style w:type="paragraph" w:styleId="TOCHeading">
    <w:name w:val="TOC Heading"/>
    <w:basedOn w:val="Heading1"/>
    <w:next w:val="Normal"/>
    <w:uiPriority w:val="39"/>
    <w:unhideWhenUsed/>
    <w:qFormat/>
    <w:rsid w:val="004B475F"/>
    <w:pPr>
      <w:pageBreakBefore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noProof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475F"/>
    <w:pPr>
      <w:spacing w:after="100"/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image" Target="media/image51.png"/><Relationship Id="rId68" Type="http://schemas.openxmlformats.org/officeDocument/2006/relationships/image" Target="media/image56.png"/><Relationship Id="rId84" Type="http://schemas.openxmlformats.org/officeDocument/2006/relationships/image" Target="media/image72.png"/><Relationship Id="rId89" Type="http://schemas.openxmlformats.org/officeDocument/2006/relationships/image" Target="media/image77.png"/><Relationship Id="rId112" Type="http://schemas.openxmlformats.org/officeDocument/2006/relationships/footer" Target="footer1.xml"/><Relationship Id="rId16" Type="http://schemas.openxmlformats.org/officeDocument/2006/relationships/image" Target="media/image5.png"/><Relationship Id="rId107" Type="http://schemas.openxmlformats.org/officeDocument/2006/relationships/image" Target="media/image95.png"/><Relationship Id="rId11" Type="http://schemas.openxmlformats.org/officeDocument/2006/relationships/endnotes" Target="endnotes.xm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2.png"/><Relationship Id="rId79" Type="http://schemas.openxmlformats.org/officeDocument/2006/relationships/image" Target="media/image67.png"/><Relationship Id="rId102" Type="http://schemas.openxmlformats.org/officeDocument/2006/relationships/image" Target="media/image90.png"/><Relationship Id="rId5" Type="http://schemas.openxmlformats.org/officeDocument/2006/relationships/customXml" Target="../customXml/item5.xml"/><Relationship Id="rId90" Type="http://schemas.openxmlformats.org/officeDocument/2006/relationships/image" Target="media/image78.png"/><Relationship Id="rId95" Type="http://schemas.openxmlformats.org/officeDocument/2006/relationships/image" Target="media/image83.jp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64" Type="http://schemas.openxmlformats.org/officeDocument/2006/relationships/image" Target="media/image52.png"/><Relationship Id="rId69" Type="http://schemas.openxmlformats.org/officeDocument/2006/relationships/image" Target="media/image57.png"/><Relationship Id="rId113" Type="http://schemas.openxmlformats.org/officeDocument/2006/relationships/footer" Target="footer2.xml"/><Relationship Id="rId80" Type="http://schemas.openxmlformats.org/officeDocument/2006/relationships/image" Target="media/image68.png"/><Relationship Id="rId85" Type="http://schemas.openxmlformats.org/officeDocument/2006/relationships/image" Target="media/image73.png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33" Type="http://schemas.openxmlformats.org/officeDocument/2006/relationships/image" Target="media/image21.png"/><Relationship Id="rId38" Type="http://schemas.openxmlformats.org/officeDocument/2006/relationships/image" Target="media/image26.jpeg"/><Relationship Id="rId59" Type="http://schemas.openxmlformats.org/officeDocument/2006/relationships/image" Target="media/image47.jpg"/><Relationship Id="rId103" Type="http://schemas.openxmlformats.org/officeDocument/2006/relationships/image" Target="media/image91.png"/><Relationship Id="rId108" Type="http://schemas.openxmlformats.org/officeDocument/2006/relationships/image" Target="media/image96.jpeg"/><Relationship Id="rId54" Type="http://schemas.openxmlformats.org/officeDocument/2006/relationships/image" Target="media/image42.png"/><Relationship Id="rId70" Type="http://schemas.openxmlformats.org/officeDocument/2006/relationships/image" Target="media/image58.jpg"/><Relationship Id="rId75" Type="http://schemas.openxmlformats.org/officeDocument/2006/relationships/image" Target="media/image63.jpg"/><Relationship Id="rId91" Type="http://schemas.openxmlformats.org/officeDocument/2006/relationships/image" Target="media/image79.jpg"/><Relationship Id="rId96" Type="http://schemas.openxmlformats.org/officeDocument/2006/relationships/image" Target="media/image84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4.jpe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6" Type="http://schemas.openxmlformats.org/officeDocument/2006/relationships/image" Target="media/image94.png"/><Relationship Id="rId114" Type="http://schemas.openxmlformats.org/officeDocument/2006/relationships/fontTable" Target="fontTable.xml"/><Relationship Id="rId10" Type="http://schemas.openxmlformats.org/officeDocument/2006/relationships/footnotes" Target="footnotes.xml"/><Relationship Id="rId31" Type="http://schemas.openxmlformats.org/officeDocument/2006/relationships/hyperlink" Target="http://www.hqsc.govt.nz/NZHealthandDisabilitySystemSafetyStrategy" TargetMode="External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1.jpg"/><Relationship Id="rId78" Type="http://schemas.openxmlformats.org/officeDocument/2006/relationships/image" Target="media/image66.png"/><Relationship Id="rId81" Type="http://schemas.openxmlformats.org/officeDocument/2006/relationships/image" Target="media/image69.png"/><Relationship Id="rId86" Type="http://schemas.openxmlformats.org/officeDocument/2006/relationships/image" Target="media/image74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7.png"/><Relationship Id="rId109" Type="http://schemas.openxmlformats.org/officeDocument/2006/relationships/image" Target="media/image9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4.jpe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7" Type="http://schemas.openxmlformats.org/officeDocument/2006/relationships/styles" Target="styles.xml"/><Relationship Id="rId71" Type="http://schemas.openxmlformats.org/officeDocument/2006/relationships/image" Target="media/image59.png"/><Relationship Id="rId92" Type="http://schemas.openxmlformats.org/officeDocument/2006/relationships/image" Target="media/image80.jpeg"/><Relationship Id="rId2" Type="http://schemas.openxmlformats.org/officeDocument/2006/relationships/customXml" Target="../customXml/item2.xml"/><Relationship Id="rId29" Type="http://schemas.openxmlformats.org/officeDocument/2006/relationships/image" Target="media/image18.png"/><Relationship Id="rId24" Type="http://schemas.openxmlformats.org/officeDocument/2006/relationships/image" Target="media/image13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image" Target="media/image75.png"/><Relationship Id="rId110" Type="http://schemas.openxmlformats.org/officeDocument/2006/relationships/image" Target="media/image98.jpeg"/><Relationship Id="rId115" Type="http://schemas.openxmlformats.org/officeDocument/2006/relationships/theme" Target="theme/theme1.xml"/><Relationship Id="rId61" Type="http://schemas.openxmlformats.org/officeDocument/2006/relationships/image" Target="media/image49.png"/><Relationship Id="rId82" Type="http://schemas.openxmlformats.org/officeDocument/2006/relationships/image" Target="media/image70.png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56" Type="http://schemas.openxmlformats.org/officeDocument/2006/relationships/image" Target="media/image44.png"/><Relationship Id="rId77" Type="http://schemas.openxmlformats.org/officeDocument/2006/relationships/image" Target="media/image65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8" Type="http://schemas.openxmlformats.org/officeDocument/2006/relationships/settings" Target="settings.xml"/><Relationship Id="rId51" Type="http://schemas.openxmlformats.org/officeDocument/2006/relationships/image" Target="media/image39.png"/><Relationship Id="rId72" Type="http://schemas.openxmlformats.org/officeDocument/2006/relationships/image" Target="media/image60.jpg"/><Relationship Id="rId93" Type="http://schemas.openxmlformats.org/officeDocument/2006/relationships/image" Target="media/image81.jpg"/><Relationship Id="rId98" Type="http://schemas.openxmlformats.org/officeDocument/2006/relationships/image" Target="media/image86.png"/><Relationship Id="rId3" Type="http://schemas.openxmlformats.org/officeDocument/2006/relationships/customXml" Target="../customXml/item3.xml"/><Relationship Id="rId25" Type="http://schemas.openxmlformats.org/officeDocument/2006/relationships/image" Target="media/image14.png"/><Relationship Id="rId46" Type="http://schemas.openxmlformats.org/officeDocument/2006/relationships/image" Target="media/image34.png"/><Relationship Id="rId67" Type="http://schemas.openxmlformats.org/officeDocument/2006/relationships/image" Target="media/image55.png"/><Relationship Id="rId20" Type="http://schemas.openxmlformats.org/officeDocument/2006/relationships/image" Target="media/image9.png"/><Relationship Id="rId41" Type="http://schemas.openxmlformats.org/officeDocument/2006/relationships/image" Target="media/image29.jpg"/><Relationship Id="rId62" Type="http://schemas.openxmlformats.org/officeDocument/2006/relationships/image" Target="media/image50.png"/><Relationship Id="rId83" Type="http://schemas.openxmlformats.org/officeDocument/2006/relationships/image" Target="media/image71.png"/><Relationship Id="rId88" Type="http://schemas.openxmlformats.org/officeDocument/2006/relationships/image" Target="media/image76.png"/><Relationship Id="rId111" Type="http://schemas.openxmlformats.org/officeDocument/2006/relationships/image" Target="media/image9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hrynParrish\Downloads\Easy%20Read%20Template%20July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c1f819-1d2e-4aad-8c9d-234667bc5029">
      <Terms xmlns="http://schemas.microsoft.com/office/infopath/2007/PartnerControls"/>
    </lcf76f155ced4ddcb4097134ff3c332f>
    <TaxCatchAll xmlns="bef9904b-9bca-4a1b-aca3-78dad2044d15" xsi:nil="true"/>
    <_dlc_DocId xmlns="bef9904b-9bca-4a1b-aca3-78dad2044d15">DOCS-1129490080-90006</_dlc_DocId>
    <_dlc_DocIdUrl xmlns="bef9904b-9bca-4a1b-aca3-78dad2044d15">
      <Url>https://hqsc.sharepoint.com/sites/dms-comms/_layouts/15/DocIdRedir.aspx?ID=DOCS-1129490080-90006</Url>
      <Description>DOCS-1129490080-90006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3E1B8698701A45A5408FB75B1B86C4" ma:contentTypeVersion="16" ma:contentTypeDescription="Create a new document." ma:contentTypeScope="" ma:versionID="3878c2c4f63f1d45c189aa4cdb828954">
  <xsd:schema xmlns:xsd="http://www.w3.org/2001/XMLSchema" xmlns:xs="http://www.w3.org/2001/XMLSchema" xmlns:p="http://schemas.microsoft.com/office/2006/metadata/properties" xmlns:ns2="bef9904b-9bca-4a1b-aca3-78dad2044d15" xmlns:ns3="83c1f819-1d2e-4aad-8c9d-234667bc5029" targetNamespace="http://schemas.microsoft.com/office/2006/metadata/properties" ma:root="true" ma:fieldsID="47b89a2fca39e8de680f4c3111d88cd7" ns2:_="" ns3:_="">
    <xsd:import namespace="bef9904b-9bca-4a1b-aca3-78dad2044d15"/>
    <xsd:import namespace="83c1f819-1d2e-4aad-8c9d-234667bc502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9904b-9bca-4a1b-aca3-78dad2044d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4db9ff5-9934-4329-8878-4e2d029385bb}" ma:internalName="TaxCatchAll" ma:showField="CatchAllData" ma:web="bef9904b-9bca-4a1b-aca3-78dad2044d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1f819-1d2e-4aad-8c9d-234667bc50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f067919-d045-4b34-bd75-563914e9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4BFE7-EA9F-4B4A-ADB7-B977E559277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FD61C6F-9357-4833-A069-F895DF588B65}">
  <ds:schemaRefs>
    <ds:schemaRef ds:uri="http://schemas.microsoft.com/office/2006/metadata/properties"/>
    <ds:schemaRef ds:uri="http://schemas.microsoft.com/office/infopath/2007/PartnerControls"/>
    <ds:schemaRef ds:uri="83c1f819-1d2e-4aad-8c9d-234667bc5029"/>
    <ds:schemaRef ds:uri="bef9904b-9bca-4a1b-aca3-78dad2044d15"/>
  </ds:schemaRefs>
</ds:datastoreItem>
</file>

<file path=customXml/itemProps3.xml><?xml version="1.0" encoding="utf-8"?>
<ds:datastoreItem xmlns:ds="http://schemas.openxmlformats.org/officeDocument/2006/customXml" ds:itemID="{7F29B5EB-028D-479D-AE19-762CBF2A7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f9904b-9bca-4a1b-aca3-78dad2044d15"/>
    <ds:schemaRef ds:uri="83c1f819-1d2e-4aad-8c9d-234667bc50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345996-4425-4639-B4F9-F6C28F61AD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AECAD9-125C-4094-BB73-6E631E91EFC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01cefdf-35f4-4444-8638-55f0e12ab1c4}" enabled="0" method="" siteId="{701cefdf-35f4-4444-8638-55f0e12ab1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Easy Read Template July 2026</Template>
  <TotalTime>1</TotalTime>
  <Pages>23</Pages>
  <Words>1170</Words>
  <Characters>5784</Characters>
  <Application>Microsoft Office Word</Application>
  <DocSecurity>0</DocSecurity>
  <Lines>444</Lines>
  <Paragraphs>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Aimee Barton</cp:lastModifiedBy>
  <cp:revision>2</cp:revision>
  <dcterms:created xsi:type="dcterms:W3CDTF">2026-09-10T23:44:00Z</dcterms:created>
  <dcterms:modified xsi:type="dcterms:W3CDTF">2026-09-10T23:44:00Z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0x010100843E1B8698701A45A5408FB75B1B86C4</vt:lpwstr>
  </property>
  <property fmtid="{D5CDD505-2E9C-101B-9397-08002B2CF9AE}" pid="3" name="MediaServiceImageTags">
    <vt:lpwstr/>
  </property>
  <property fmtid="{D5CDD505-2E9C-101B-9397-08002B2CF9AE}" pid="4" name="_dlc_DocIdItemGuid">
    <vt:lpwstr>53b786ee-a5cb-4e51-b2ab-758b586ec31b</vt:lpwstr>
  </property>
</Properties>
</file>